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2E257" w14:textId="77777777" w:rsidR="00BE24BF" w:rsidRPr="00BE24BF" w:rsidRDefault="00BE24BF" w:rsidP="00BE24BF">
      <w:pPr>
        <w:pStyle w:val="Ttulo1"/>
        <w:jc w:val="center"/>
        <w:rPr>
          <w:b/>
          <w:bCs/>
        </w:rPr>
      </w:pPr>
      <w:r w:rsidRPr="00BE24BF">
        <w:rPr>
          <w:b/>
          <w:bCs/>
        </w:rPr>
        <w:t xml:space="preserve">POLÍTICA DE PRIVACIDAD WEB: </w:t>
      </w:r>
      <w:r w:rsidRPr="00BE24BF">
        <w:rPr>
          <w:b/>
          <w:bCs/>
          <w:u w:val="single"/>
        </w:rPr>
        <w:t>GMUSC</w:t>
      </w:r>
    </w:p>
    <w:p w14:paraId="6E01D043" w14:textId="77777777" w:rsidR="00BE24BF" w:rsidRPr="000700D1" w:rsidRDefault="00BE24BF" w:rsidP="00BE24BF"/>
    <w:p w14:paraId="569F7E11" w14:textId="77777777" w:rsidR="00BE24BF" w:rsidRPr="000700D1" w:rsidRDefault="00BE24BF" w:rsidP="00BE24BF">
      <w:pPr>
        <w:pBdr>
          <w:top w:val="single" w:sz="4" w:space="1" w:color="auto"/>
          <w:left w:val="single" w:sz="4" w:space="4" w:color="auto"/>
          <w:bottom w:val="single" w:sz="4" w:space="1" w:color="auto"/>
          <w:right w:val="single" w:sz="4" w:space="4" w:color="auto"/>
        </w:pBdr>
      </w:pPr>
      <w:r w:rsidRPr="000700D1">
        <w:t xml:space="preserve">Versión 1.0. de </w:t>
      </w:r>
      <w:r>
        <w:t>10 de junio de 2026</w:t>
      </w:r>
    </w:p>
    <w:p w14:paraId="3FB44963" w14:textId="77777777" w:rsidR="00BE24BF" w:rsidRPr="000700D1" w:rsidRDefault="00BE24BF" w:rsidP="00BE24BF">
      <w:pPr>
        <w:jc w:val="both"/>
        <w:rPr>
          <w:rFonts w:ascii="Century Gothic" w:hAnsi="Century Gothic"/>
        </w:rPr>
      </w:pPr>
    </w:p>
    <w:p w14:paraId="0270346F" w14:textId="77777777" w:rsidR="00BE24BF" w:rsidRPr="000700D1" w:rsidRDefault="00BE24BF" w:rsidP="00BE24BF">
      <w:pPr>
        <w:jc w:val="both"/>
        <w:rPr>
          <w:shd w:val="clear" w:color="auto" w:fill="FFFFFF" w:themeFill="background1"/>
        </w:rPr>
      </w:pPr>
      <w:r w:rsidRPr="000700D1">
        <w:rPr>
          <w:shd w:val="clear" w:color="auto" w:fill="FFFFFF" w:themeFill="background1"/>
        </w:rPr>
        <w:t xml:space="preserve">A continuación, se muestra la </w:t>
      </w:r>
      <w:r w:rsidRPr="000700D1">
        <w:rPr>
          <w:b/>
          <w:shd w:val="clear" w:color="auto" w:fill="FFFFFF" w:themeFill="background1"/>
        </w:rPr>
        <w:t>política de privacidad</w:t>
      </w:r>
      <w:r w:rsidRPr="000700D1">
        <w:rPr>
          <w:shd w:val="clear" w:color="auto" w:fill="FFFFFF" w:themeFill="background1"/>
        </w:rPr>
        <w:t xml:space="preserve"> (en adelante, </w:t>
      </w:r>
      <w:r w:rsidRPr="000700D1">
        <w:rPr>
          <w:b/>
          <w:i/>
          <w:shd w:val="clear" w:color="auto" w:fill="FFFFFF" w:themeFill="background1"/>
        </w:rPr>
        <w:t xml:space="preserve">“política de privacidad web” </w:t>
      </w:r>
      <w:r w:rsidRPr="000700D1">
        <w:rPr>
          <w:i/>
          <w:shd w:val="clear" w:color="auto" w:fill="FFFFFF" w:themeFill="background1"/>
        </w:rPr>
        <w:t xml:space="preserve">o </w:t>
      </w:r>
      <w:r w:rsidRPr="000700D1">
        <w:rPr>
          <w:b/>
          <w:i/>
          <w:shd w:val="clear" w:color="auto" w:fill="FFFFFF" w:themeFill="background1"/>
        </w:rPr>
        <w:t>“política”</w:t>
      </w:r>
      <w:r w:rsidRPr="000700D1">
        <w:rPr>
          <w:shd w:val="clear" w:color="auto" w:fill="FFFFFF" w:themeFill="background1"/>
        </w:rPr>
        <w:t xml:space="preserve">) que rige la Plataforma Web </w:t>
      </w:r>
      <w:hyperlink r:id="rId8" w:tgtFrame="_blank" w:history="1">
        <w:r w:rsidRPr="000700D1">
          <w:rPr>
            <w:rStyle w:val="Hipervnculo"/>
            <w:rFonts w:ascii="Century Gothic" w:hAnsi="Century Gothic" w:cs="Open Sans"/>
            <w:color w:val="1368AD"/>
            <w:sz w:val="21"/>
            <w:szCs w:val="21"/>
            <w:shd w:val="clear" w:color="auto" w:fill="FFFFFF"/>
          </w:rPr>
          <w:t>https://www.urbanismosantacruz.</w:t>
        </w:r>
        <w:r w:rsidRPr="000700D1">
          <w:rPr>
            <w:rStyle w:val="Hipervnculo"/>
            <w:rFonts w:ascii="Century Gothic" w:hAnsi="Century Gothic" w:cs="Open Sans"/>
            <w:color w:val="1368AD"/>
            <w:sz w:val="20"/>
            <w:szCs w:val="20"/>
            <w:shd w:val="clear" w:color="auto" w:fill="FFFFFF"/>
          </w:rPr>
          <w:t>es</w:t>
        </w:r>
        <w:r w:rsidRPr="000700D1">
          <w:rPr>
            <w:rStyle w:val="Hipervnculo"/>
            <w:rFonts w:ascii="Century Gothic" w:hAnsi="Century Gothic" w:cs="Open Sans"/>
            <w:color w:val="1368AD"/>
            <w:sz w:val="21"/>
            <w:szCs w:val="21"/>
            <w:shd w:val="clear" w:color="auto" w:fill="FFFFFF"/>
          </w:rPr>
          <w:t>/es</w:t>
        </w:r>
      </w:hyperlink>
      <w:r w:rsidRPr="000700D1">
        <w:t xml:space="preserve"> </w:t>
      </w:r>
      <w:r w:rsidRPr="000700D1">
        <w:rPr>
          <w:shd w:val="clear" w:color="auto" w:fill="FFFFFF" w:themeFill="background1"/>
        </w:rPr>
        <w:t xml:space="preserve">(en adelante, </w:t>
      </w:r>
      <w:r w:rsidRPr="000700D1">
        <w:rPr>
          <w:i/>
          <w:shd w:val="clear" w:color="auto" w:fill="FFFFFF" w:themeFill="background1"/>
        </w:rPr>
        <w:t>“</w:t>
      </w:r>
      <w:r w:rsidRPr="000700D1">
        <w:rPr>
          <w:b/>
          <w:i/>
          <w:shd w:val="clear" w:color="auto" w:fill="FFFFFF" w:themeFill="background1"/>
        </w:rPr>
        <w:t>la Plataforma</w:t>
      </w:r>
      <w:r w:rsidRPr="000700D1">
        <w:rPr>
          <w:i/>
          <w:shd w:val="clear" w:color="auto" w:fill="FFFFFF" w:themeFill="background1"/>
        </w:rPr>
        <w:t>”</w:t>
      </w:r>
      <w:r w:rsidRPr="000700D1">
        <w:rPr>
          <w:shd w:val="clear" w:color="auto" w:fill="FFFFFF" w:themeFill="background1"/>
        </w:rPr>
        <w:t xml:space="preserve">), que está bajo la titularidad del Organismo Autónomo de la Gerencia Municipal de Urbanismo del Ayuntamiento de Santa Cruz de Tenerife (en lo que sigue, GMUSC), con CIF P8803804G, sita en Avda. Tres de </w:t>
      </w:r>
      <w:proofErr w:type="gramStart"/>
      <w:r w:rsidRPr="000700D1">
        <w:rPr>
          <w:shd w:val="clear" w:color="auto" w:fill="FFFFFF" w:themeFill="background1"/>
        </w:rPr>
        <w:t>Mayo</w:t>
      </w:r>
      <w:proofErr w:type="gramEnd"/>
      <w:r w:rsidRPr="000700D1">
        <w:rPr>
          <w:shd w:val="clear" w:color="auto" w:fill="FFFFFF" w:themeFill="background1"/>
        </w:rPr>
        <w:t xml:space="preserve">, 40 Planta E. 38005, Santa Cruz de Tenerife y dirección de correo electrónico a efectos de la presente Política de Privacidad: </w:t>
      </w:r>
      <w:hyperlink r:id="rId9" w:history="1">
        <w:r w:rsidRPr="000700D1">
          <w:rPr>
            <w:rStyle w:val="Hipervnculo"/>
            <w:rFonts w:ascii="Century Gothic" w:hAnsi="Century Gothic"/>
            <w:sz w:val="20"/>
            <w:szCs w:val="20"/>
            <w:shd w:val="clear" w:color="auto" w:fill="FFFFFF" w:themeFill="background1"/>
          </w:rPr>
          <w:t>dpd@urbanismosantacruz.es</w:t>
        </w:r>
      </w:hyperlink>
      <w:r w:rsidRPr="000700D1">
        <w:rPr>
          <w:shd w:val="clear" w:color="auto" w:fill="FFFFFF" w:themeFill="background1"/>
        </w:rPr>
        <w:t xml:space="preserve">  </w:t>
      </w:r>
    </w:p>
    <w:p w14:paraId="25983528" w14:textId="77777777" w:rsidR="00BE24BF" w:rsidRPr="000700D1" w:rsidRDefault="00BE24BF" w:rsidP="00BE24BF">
      <w:pPr>
        <w:jc w:val="both"/>
        <w:rPr>
          <w:shd w:val="clear" w:color="auto" w:fill="FFFFFF" w:themeFill="background1"/>
        </w:rPr>
      </w:pPr>
    </w:p>
    <w:p w14:paraId="5B3C072A" w14:textId="77777777" w:rsidR="00BE24BF" w:rsidRPr="00BE24BF" w:rsidRDefault="00BE24BF" w:rsidP="00BE24BF">
      <w:pPr>
        <w:pStyle w:val="Ttulo5"/>
        <w:jc w:val="both"/>
        <w:rPr>
          <w:rStyle w:val="Referenciaintensa"/>
        </w:rPr>
      </w:pPr>
      <w:r w:rsidRPr="00BE24BF">
        <w:rPr>
          <w:rStyle w:val="Referenciaintensa"/>
        </w:rPr>
        <w:t>POR FAVOR, DEDICA UNOS MINUTOS A LEER NUESTRA POLÍTICA DE PRIVACIDAD, NO TE LLEVARÁ MUCHO TIEMPO. CON ELLA QUEREMOS EXPLICARTE DE FORMA SENCILLA, CLARA Y TRANSPARENTE CÓMO TRATAMOS Y PROTEGEMOS TU INFORMACIÓN PERSONAL Y TUS DERECHOS. TU SEGURIDAD Y LA DE TUS DATOS PERSONALES ES FUNDAMENTAL PARA LA GMUSC Y NOS TOMAMOS MUY EN SERIO SU ADECUADA PROTECCIÓN.</w:t>
      </w:r>
    </w:p>
    <w:p w14:paraId="36B9E13E" w14:textId="77777777" w:rsidR="00BE24BF" w:rsidRPr="00BE24BF" w:rsidRDefault="00BE24BF" w:rsidP="00BE24BF"/>
    <w:p w14:paraId="28EBB99D" w14:textId="77777777" w:rsidR="00BE24BF" w:rsidRPr="00BE24BF" w:rsidRDefault="00BE24BF" w:rsidP="00BE24BF">
      <w:pPr>
        <w:pStyle w:val="Ttulo5"/>
        <w:rPr>
          <w:b/>
          <w:bCs/>
          <w:shd w:val="clear" w:color="auto" w:fill="FFFFFF" w:themeFill="background1"/>
        </w:rPr>
      </w:pPr>
      <w:r w:rsidRPr="00BE24BF">
        <w:rPr>
          <w:b/>
          <w:bCs/>
          <w:shd w:val="clear" w:color="auto" w:fill="FFFFFF" w:themeFill="background1"/>
        </w:rPr>
        <w:t>¿A QUIÉN SE DIRIGE Y APLICA ESTA POLÍTICA?</w:t>
      </w:r>
    </w:p>
    <w:p w14:paraId="763C9054" w14:textId="77777777" w:rsidR="00BE24BF" w:rsidRPr="000700D1" w:rsidRDefault="00BE24BF" w:rsidP="00BE24BF">
      <w:pPr>
        <w:jc w:val="both"/>
        <w:rPr>
          <w:rFonts w:ascii="Century Gothic" w:hAnsi="Century Gothic"/>
          <w:shd w:val="clear" w:color="auto" w:fill="FFFFFF" w:themeFill="background1"/>
        </w:rPr>
      </w:pPr>
    </w:p>
    <w:p w14:paraId="0C79CD9F" w14:textId="2214B11E" w:rsidR="00BE24BF" w:rsidRDefault="00BE24BF" w:rsidP="00BE24BF">
      <w:pPr>
        <w:jc w:val="both"/>
      </w:pPr>
      <w:r w:rsidRPr="000700D1">
        <w:t xml:space="preserve">Esta política se aplica </w:t>
      </w:r>
      <w:r w:rsidRPr="000700D1">
        <w:rPr>
          <w:b/>
          <w:bCs/>
        </w:rPr>
        <w:t>a todos los usuarios de la plataforma</w:t>
      </w:r>
      <w:r w:rsidRPr="000700D1">
        <w:t>. Y es que, por datos personales, nos referimos a toda información sobre una persona física identificada o identificable.</w:t>
      </w:r>
    </w:p>
    <w:p w14:paraId="7EAC4111" w14:textId="77777777" w:rsidR="00BE24BF" w:rsidRPr="000700D1" w:rsidRDefault="00BE24BF" w:rsidP="00BE24BF">
      <w:pPr>
        <w:jc w:val="both"/>
      </w:pPr>
    </w:p>
    <w:p w14:paraId="37D1FDD7" w14:textId="77777777" w:rsidR="00BE24BF" w:rsidRPr="00BE24BF" w:rsidRDefault="00BE24BF" w:rsidP="00BE24BF">
      <w:pPr>
        <w:pStyle w:val="Ttulo5"/>
        <w:rPr>
          <w:b/>
          <w:bCs/>
          <w:shd w:val="clear" w:color="auto" w:fill="FFFFFF" w:themeFill="background1"/>
        </w:rPr>
      </w:pPr>
      <w:r w:rsidRPr="00BE24BF">
        <w:rPr>
          <w:b/>
          <w:bCs/>
          <w:shd w:val="clear" w:color="auto" w:fill="FFFFFF" w:themeFill="background1"/>
        </w:rPr>
        <w:t>SI NAVEGAS O UTILIZAS NUESTRA PLATAFORMA WEB ¿QUIÉN ES EL RESPONSABLE DEL TRATAMIENTO DE TUS DATOS PERSONALES?</w:t>
      </w:r>
    </w:p>
    <w:p w14:paraId="0E03F9F9" w14:textId="77777777" w:rsidR="00BE24BF" w:rsidRPr="000700D1" w:rsidRDefault="00BE24BF" w:rsidP="00BE24BF">
      <w:pPr>
        <w:jc w:val="both"/>
        <w:rPr>
          <w:rFonts w:ascii="Century Gothic" w:hAnsi="Century Gothic"/>
        </w:rPr>
      </w:pPr>
    </w:p>
    <w:p w14:paraId="49998944" w14:textId="77777777" w:rsidR="00BE24BF" w:rsidRPr="000700D1" w:rsidRDefault="00BE24BF" w:rsidP="00BE24BF">
      <w:r w:rsidRPr="000700D1">
        <w:t>Nosotros somos el responsable del tratamiento de tus datos personales:</w:t>
      </w:r>
    </w:p>
    <w:p w14:paraId="2233DE4E" w14:textId="77777777" w:rsidR="00BE24BF" w:rsidRPr="000700D1" w:rsidRDefault="00BE24BF" w:rsidP="00BE24BF">
      <w:pPr>
        <w:jc w:val="both"/>
        <w:rPr>
          <w:rFonts w:ascii="Century Gothic" w:hAnsi="Century Gothic"/>
          <w:sz w:val="20"/>
          <w:szCs w:val="20"/>
          <w:shd w:val="clear" w:color="auto" w:fill="FFFFFF" w:themeFill="background1"/>
        </w:rPr>
      </w:pPr>
    </w:p>
    <w:p w14:paraId="3AE41FB1" w14:textId="77777777" w:rsidR="00BE24BF" w:rsidRPr="000700D1" w:rsidRDefault="00BE24BF" w:rsidP="00BE24BF">
      <w:pPr>
        <w:pBdr>
          <w:top w:val="single" w:sz="4" w:space="1" w:color="auto"/>
          <w:left w:val="single" w:sz="4" w:space="4" w:color="auto"/>
          <w:bottom w:val="single" w:sz="4" w:space="1" w:color="auto"/>
          <w:right w:val="single" w:sz="4" w:space="4" w:color="auto"/>
          <w:between w:val="single" w:sz="4" w:space="1" w:color="auto"/>
          <w:bar w:val="single" w:sz="4" w:color="auto"/>
        </w:pBdr>
        <w:rPr>
          <w:rFonts w:cs="Arial"/>
          <w:i/>
          <w:shd w:val="clear" w:color="auto" w:fill="FFFFFF" w:themeFill="background1"/>
        </w:rPr>
      </w:pPr>
      <w:r w:rsidRPr="000700D1">
        <w:rPr>
          <w:b/>
          <w:i/>
          <w:shd w:val="clear" w:color="auto" w:fill="FFFFFF" w:themeFill="background1"/>
        </w:rPr>
        <w:t xml:space="preserve">Denominación completa de la entidad: </w:t>
      </w:r>
      <w:r w:rsidRPr="000700D1">
        <w:rPr>
          <w:shd w:val="clear" w:color="auto" w:fill="FFFFFF" w:themeFill="background1"/>
        </w:rPr>
        <w:t>Organismo Autónomo de la Gerencia Municipal de Urbanismo del Ayuntamiento de Santa Cruz de Tenerife</w:t>
      </w:r>
    </w:p>
    <w:p w14:paraId="5CA09C78" w14:textId="77777777" w:rsidR="00BE24BF" w:rsidRPr="000700D1" w:rsidRDefault="00BE24BF" w:rsidP="00BE24BF">
      <w:pPr>
        <w:pBdr>
          <w:top w:val="single" w:sz="4" w:space="1" w:color="auto"/>
          <w:left w:val="single" w:sz="4" w:space="4" w:color="auto"/>
          <w:bottom w:val="single" w:sz="4" w:space="1" w:color="auto"/>
          <w:right w:val="single" w:sz="4" w:space="4" w:color="auto"/>
          <w:between w:val="single" w:sz="4" w:space="1" w:color="auto"/>
          <w:bar w:val="single" w:sz="4" w:color="auto"/>
        </w:pBdr>
        <w:rPr>
          <w:b/>
          <w:bCs/>
          <w:shd w:val="clear" w:color="auto" w:fill="FFFFFF" w:themeFill="background1"/>
        </w:rPr>
      </w:pPr>
      <w:r w:rsidRPr="000700D1">
        <w:rPr>
          <w:b/>
          <w:i/>
          <w:shd w:val="clear" w:color="auto" w:fill="FFFFFF" w:themeFill="background1"/>
        </w:rPr>
        <w:t>Domicilio social:</w:t>
      </w:r>
      <w:r w:rsidRPr="000700D1">
        <w:rPr>
          <w:shd w:val="clear" w:color="auto" w:fill="FFFFFF" w:themeFill="background1"/>
        </w:rPr>
        <w:t xml:space="preserve"> Avda. Tres de </w:t>
      </w:r>
      <w:proofErr w:type="gramStart"/>
      <w:r w:rsidRPr="000700D1">
        <w:rPr>
          <w:shd w:val="clear" w:color="auto" w:fill="FFFFFF" w:themeFill="background1"/>
        </w:rPr>
        <w:t>Mayo</w:t>
      </w:r>
      <w:proofErr w:type="gramEnd"/>
      <w:r w:rsidRPr="000700D1">
        <w:rPr>
          <w:shd w:val="clear" w:color="auto" w:fill="FFFFFF" w:themeFill="background1"/>
        </w:rPr>
        <w:t>, 40 Planta E. 38005, Santa Cruz de Tenerife</w:t>
      </w:r>
      <w:r w:rsidRPr="000700D1">
        <w:rPr>
          <w:b/>
          <w:bCs/>
          <w:shd w:val="clear" w:color="auto" w:fill="FFFFFF" w:themeFill="background1"/>
        </w:rPr>
        <w:t xml:space="preserve"> </w:t>
      </w:r>
    </w:p>
    <w:p w14:paraId="189F9943" w14:textId="77777777" w:rsidR="00BE24BF" w:rsidRPr="000700D1" w:rsidRDefault="00BE24BF" w:rsidP="00BE24BF">
      <w:pPr>
        <w:pBdr>
          <w:top w:val="single" w:sz="4" w:space="1" w:color="auto"/>
          <w:left w:val="single" w:sz="4" w:space="4" w:color="auto"/>
          <w:bottom w:val="single" w:sz="4" w:space="1" w:color="auto"/>
          <w:right w:val="single" w:sz="4" w:space="4" w:color="auto"/>
          <w:between w:val="single" w:sz="4" w:space="1" w:color="auto"/>
          <w:bar w:val="single" w:sz="4" w:color="auto"/>
        </w:pBdr>
        <w:rPr>
          <w:b/>
          <w:i/>
          <w:shd w:val="clear" w:color="auto" w:fill="FFFFFF" w:themeFill="background1"/>
        </w:rPr>
      </w:pPr>
      <w:r w:rsidRPr="000700D1">
        <w:rPr>
          <w:b/>
          <w:bCs/>
          <w:shd w:val="clear" w:color="auto" w:fill="FFFFFF" w:themeFill="background1"/>
        </w:rPr>
        <w:t>CIF:</w:t>
      </w:r>
      <w:r w:rsidRPr="000700D1">
        <w:rPr>
          <w:shd w:val="clear" w:color="auto" w:fill="FFFFFF" w:themeFill="background1"/>
        </w:rPr>
        <w:t xml:space="preserve"> P8803804G</w:t>
      </w:r>
      <w:r w:rsidRPr="000700D1">
        <w:rPr>
          <w:b/>
          <w:i/>
          <w:shd w:val="clear" w:color="auto" w:fill="FFFFFF" w:themeFill="background1"/>
        </w:rPr>
        <w:t xml:space="preserve"> </w:t>
      </w:r>
    </w:p>
    <w:p w14:paraId="3DC767DF" w14:textId="77777777" w:rsidR="00BE24BF" w:rsidRPr="000700D1" w:rsidRDefault="00BE24BF" w:rsidP="00BE24BF">
      <w:pPr>
        <w:pBdr>
          <w:top w:val="single" w:sz="4" w:space="1" w:color="auto"/>
          <w:left w:val="single" w:sz="4" w:space="4" w:color="auto"/>
          <w:bottom w:val="single" w:sz="4" w:space="1" w:color="auto"/>
          <w:right w:val="single" w:sz="4" w:space="4" w:color="auto"/>
          <w:between w:val="single" w:sz="4" w:space="1" w:color="auto"/>
          <w:bar w:val="single" w:sz="4" w:color="auto"/>
        </w:pBdr>
        <w:rPr>
          <w:bCs/>
          <w:i/>
          <w:shd w:val="clear" w:color="auto" w:fill="FFFFFF" w:themeFill="background1"/>
        </w:rPr>
      </w:pPr>
      <w:r w:rsidRPr="000700D1">
        <w:rPr>
          <w:b/>
          <w:i/>
          <w:shd w:val="clear" w:color="auto" w:fill="FFFFFF" w:themeFill="background1"/>
        </w:rPr>
        <w:t>Teléfono/s de contacto:</w:t>
      </w:r>
      <w:r w:rsidRPr="000700D1">
        <w:t xml:space="preserve">  </w:t>
      </w:r>
      <w:r w:rsidRPr="000700D1">
        <w:rPr>
          <w:bCs/>
          <w:iCs/>
          <w:shd w:val="clear" w:color="auto" w:fill="FFFFFF" w:themeFill="background1"/>
        </w:rPr>
        <w:t xml:space="preserve">922 01 31 01 </w:t>
      </w:r>
    </w:p>
    <w:p w14:paraId="25E8A942" w14:textId="77777777" w:rsidR="00BE24BF" w:rsidRPr="000700D1" w:rsidRDefault="00BE24BF" w:rsidP="00BE24BF">
      <w:pPr>
        <w:pBdr>
          <w:top w:val="single" w:sz="4" w:space="1" w:color="auto"/>
          <w:left w:val="single" w:sz="4" w:space="4" w:color="auto"/>
          <w:bottom w:val="single" w:sz="4" w:space="1" w:color="auto"/>
          <w:right w:val="single" w:sz="4" w:space="4" w:color="auto"/>
          <w:between w:val="single" w:sz="4" w:space="1" w:color="auto"/>
          <w:bar w:val="single" w:sz="4" w:color="auto"/>
        </w:pBdr>
        <w:rPr>
          <w:shd w:val="clear" w:color="auto" w:fill="FFFFFF" w:themeFill="background1"/>
        </w:rPr>
      </w:pPr>
      <w:r w:rsidRPr="000700D1">
        <w:rPr>
          <w:b/>
          <w:i/>
          <w:shd w:val="clear" w:color="auto" w:fill="FFFFFF" w:themeFill="background1"/>
        </w:rPr>
        <w:t>Correo electrónico de contacto (general):</w:t>
      </w:r>
      <w:r w:rsidRPr="000700D1">
        <w:t xml:space="preserve"> </w:t>
      </w:r>
      <w:hyperlink r:id="rId10" w:history="1">
        <w:r w:rsidRPr="000700D1">
          <w:rPr>
            <w:rStyle w:val="Hipervnculo"/>
            <w:rFonts w:ascii="Century Gothic" w:hAnsi="Century Gothic"/>
            <w:sz w:val="20"/>
            <w:szCs w:val="20"/>
          </w:rPr>
          <w:t>informacion@urbanismosantacruz.es</w:t>
        </w:r>
      </w:hyperlink>
      <w:r w:rsidRPr="000700D1">
        <w:t xml:space="preserve"> </w:t>
      </w:r>
    </w:p>
    <w:p w14:paraId="7845A268" w14:textId="77777777" w:rsidR="00BE24BF" w:rsidRDefault="00BE24BF" w:rsidP="00BE24BF">
      <w:pPr>
        <w:pStyle w:val="Ttulo5"/>
        <w:rPr>
          <w:b/>
          <w:bCs/>
          <w:shd w:val="clear" w:color="auto" w:fill="FFFFFF" w:themeFill="background1"/>
        </w:rPr>
      </w:pPr>
    </w:p>
    <w:p w14:paraId="70CC2AA8" w14:textId="5D9D57FE" w:rsidR="00BE24BF" w:rsidRPr="00BE24BF" w:rsidRDefault="00BE24BF" w:rsidP="00BE24BF">
      <w:pPr>
        <w:pStyle w:val="Ttulo5"/>
        <w:rPr>
          <w:b/>
          <w:bCs/>
          <w:shd w:val="clear" w:color="auto" w:fill="FFFFFF" w:themeFill="background1"/>
        </w:rPr>
      </w:pPr>
      <w:r w:rsidRPr="00BE24BF">
        <w:rPr>
          <w:b/>
          <w:bCs/>
          <w:shd w:val="clear" w:color="auto" w:fill="FFFFFF" w:themeFill="background1"/>
        </w:rPr>
        <w:t>¿QUIÉN ES EL DELEGADO DE PROTECCIÓN DE DATOS (DPD) DE LA GMUSC?</w:t>
      </w:r>
    </w:p>
    <w:p w14:paraId="638D6903" w14:textId="77777777" w:rsidR="00BE24BF" w:rsidRPr="000700D1" w:rsidRDefault="00BE24BF" w:rsidP="00BE24BF">
      <w:pPr>
        <w:pStyle w:val="Prrafodelista"/>
        <w:ind w:left="1080"/>
        <w:rPr>
          <w:rFonts w:ascii="Century Gothic" w:hAnsi="Century Gothic"/>
          <w:b/>
          <w:i/>
        </w:rPr>
      </w:pPr>
    </w:p>
    <w:p w14:paraId="43028D34" w14:textId="77777777" w:rsidR="00BE24BF" w:rsidRPr="000700D1" w:rsidRDefault="00BE24BF" w:rsidP="00BE24BF">
      <w:pPr>
        <w:jc w:val="both"/>
      </w:pPr>
      <w:r w:rsidRPr="000700D1">
        <w:rPr>
          <w:b/>
          <w:bCs/>
          <w:shd w:val="clear" w:color="auto" w:fill="FFFFFF" w:themeFill="background1"/>
        </w:rPr>
        <w:t>La GMUSC</w:t>
      </w:r>
      <w:r w:rsidRPr="000700D1">
        <w:t xml:space="preserve"> ha designado un DELEGADO DE PROTECCIÓN DE DATOS (DPD), con quien los usuarios, si así lo desean, podrán contactar en lo referente a todas las cuestiones relativas al tratamiento de sus datos personales y para el ejercicio de sus derechos según lo dispuesto en el RGPD. Puede contactar con nuestro DPD a través de los siguientes datos de contacto:</w:t>
      </w:r>
    </w:p>
    <w:p w14:paraId="53EFDA0F" w14:textId="77777777" w:rsidR="00BE24BF" w:rsidRPr="000700D1" w:rsidRDefault="00BE24BF" w:rsidP="00BE24BF">
      <w:pPr>
        <w:jc w:val="both"/>
        <w:rPr>
          <w:rFonts w:ascii="Century Gothic" w:hAnsi="Century Gothic"/>
          <w:sz w:val="20"/>
          <w:szCs w:val="20"/>
        </w:rPr>
      </w:pPr>
    </w:p>
    <w:p w14:paraId="338D46F2" w14:textId="77777777" w:rsidR="00BE24BF" w:rsidRPr="000700D1" w:rsidRDefault="00BE24BF" w:rsidP="00BE24BF">
      <w:pPr>
        <w:pBdr>
          <w:top w:val="single" w:sz="4" w:space="1" w:color="auto"/>
          <w:left w:val="single" w:sz="4" w:space="4" w:color="auto"/>
          <w:bottom w:val="single" w:sz="4" w:space="1" w:color="auto"/>
          <w:right w:val="single" w:sz="4" w:space="4" w:color="auto"/>
          <w:between w:val="single" w:sz="4" w:space="1" w:color="auto"/>
          <w:bar w:val="single" w:sz="4" w:color="auto"/>
        </w:pBdr>
        <w:rPr>
          <w:b/>
          <w:bCs/>
          <w:shd w:val="clear" w:color="auto" w:fill="FFFFFF" w:themeFill="background1"/>
        </w:rPr>
      </w:pPr>
      <w:r w:rsidRPr="000700D1">
        <w:rPr>
          <w:b/>
          <w:i/>
          <w:shd w:val="clear" w:color="auto" w:fill="FFFFFF" w:themeFill="background1"/>
        </w:rPr>
        <w:t>Domicilio postal:</w:t>
      </w:r>
      <w:r w:rsidRPr="000700D1">
        <w:rPr>
          <w:shd w:val="clear" w:color="auto" w:fill="FFFFFF" w:themeFill="background1"/>
        </w:rPr>
        <w:t xml:space="preserve"> Avda. Tres de </w:t>
      </w:r>
      <w:proofErr w:type="gramStart"/>
      <w:r w:rsidRPr="000700D1">
        <w:rPr>
          <w:shd w:val="clear" w:color="auto" w:fill="FFFFFF" w:themeFill="background1"/>
        </w:rPr>
        <w:t>Mayo</w:t>
      </w:r>
      <w:proofErr w:type="gramEnd"/>
      <w:r w:rsidRPr="000700D1">
        <w:rPr>
          <w:shd w:val="clear" w:color="auto" w:fill="FFFFFF" w:themeFill="background1"/>
        </w:rPr>
        <w:t>, 40 Planta E. 38005, Santa Cruz de Tenerife</w:t>
      </w:r>
      <w:r w:rsidRPr="000700D1">
        <w:rPr>
          <w:b/>
          <w:bCs/>
          <w:shd w:val="clear" w:color="auto" w:fill="FFFFFF" w:themeFill="background1"/>
        </w:rPr>
        <w:t xml:space="preserve"> </w:t>
      </w:r>
    </w:p>
    <w:p w14:paraId="429C4E51" w14:textId="754F72B9" w:rsidR="00BE24BF" w:rsidRPr="00BE24BF" w:rsidRDefault="00BE24BF" w:rsidP="00BE24BF">
      <w:pPr>
        <w:pBdr>
          <w:top w:val="single" w:sz="4" w:space="1" w:color="auto"/>
          <w:left w:val="single" w:sz="4" w:space="4" w:color="auto"/>
          <w:bottom w:val="single" w:sz="4" w:space="1" w:color="auto"/>
          <w:right w:val="single" w:sz="4" w:space="4" w:color="auto"/>
          <w:between w:val="single" w:sz="4" w:space="1" w:color="auto"/>
          <w:bar w:val="single" w:sz="4" w:color="auto"/>
        </w:pBdr>
        <w:rPr>
          <w:szCs w:val="22"/>
        </w:rPr>
      </w:pPr>
      <w:r w:rsidRPr="000700D1">
        <w:rPr>
          <w:b/>
          <w:i/>
          <w:shd w:val="clear" w:color="auto" w:fill="FFFFFF" w:themeFill="background1"/>
        </w:rPr>
        <w:t>Correo electrónico de contacto:</w:t>
      </w:r>
      <w:r w:rsidRPr="000700D1">
        <w:rPr>
          <w:shd w:val="clear" w:color="auto" w:fill="FFFFFF" w:themeFill="background1"/>
        </w:rPr>
        <w:t xml:space="preserve"> </w:t>
      </w:r>
      <w:hyperlink r:id="rId11" w:history="1">
        <w:r w:rsidRPr="000700D1">
          <w:rPr>
            <w:rStyle w:val="Hipervnculo"/>
            <w:rFonts w:ascii="Century Gothic" w:hAnsi="Century Gothic"/>
            <w:sz w:val="20"/>
            <w:szCs w:val="20"/>
            <w:shd w:val="clear" w:color="auto" w:fill="FFFFFF" w:themeFill="background1"/>
          </w:rPr>
          <w:t>dpd@urbanismosantacruz.es</w:t>
        </w:r>
      </w:hyperlink>
      <w:r w:rsidRPr="000700D1">
        <w:rPr>
          <w:shd w:val="clear" w:color="auto" w:fill="FFFFFF" w:themeFill="background1"/>
        </w:rPr>
        <w:t xml:space="preserve">  </w:t>
      </w:r>
    </w:p>
    <w:p w14:paraId="534777B8" w14:textId="77777777" w:rsidR="00BE24BF" w:rsidRDefault="00BE24BF">
      <w:pPr>
        <w:spacing w:after="160" w:line="259" w:lineRule="auto"/>
        <w:rPr>
          <w:rFonts w:ascii="Century Gothic" w:eastAsiaTheme="majorEastAsia" w:hAnsi="Century Gothic" w:cstheme="majorBidi"/>
          <w:b/>
          <w:bCs/>
          <w:color w:val="971B2F"/>
          <w:sz w:val="24"/>
          <w:shd w:val="clear" w:color="auto" w:fill="FFFFFF" w:themeFill="background1"/>
        </w:rPr>
      </w:pPr>
      <w:r>
        <w:rPr>
          <w:rFonts w:ascii="Century Gothic" w:hAnsi="Century Gothic"/>
          <w:b/>
          <w:bCs/>
          <w:color w:val="971B2F"/>
          <w:sz w:val="24"/>
          <w:shd w:val="clear" w:color="auto" w:fill="FFFFFF" w:themeFill="background1"/>
        </w:rPr>
        <w:br w:type="page"/>
      </w:r>
    </w:p>
    <w:p w14:paraId="0175584A" w14:textId="03F1188C" w:rsidR="00BE24BF" w:rsidRPr="00BE24BF" w:rsidRDefault="00BE24BF" w:rsidP="00BE24BF">
      <w:pPr>
        <w:pStyle w:val="Ttulo5"/>
        <w:rPr>
          <w:b/>
          <w:bCs/>
          <w:shd w:val="clear" w:color="auto" w:fill="FFFFFF" w:themeFill="background1"/>
        </w:rPr>
      </w:pPr>
      <w:r w:rsidRPr="00BE24BF">
        <w:rPr>
          <w:b/>
          <w:bCs/>
          <w:shd w:val="clear" w:color="auto" w:fill="FFFFFF" w:themeFill="background1"/>
        </w:rPr>
        <w:lastRenderedPageBreak/>
        <w:t>TRATAMIENTOS DE DATOS REALIZADOS A TRAVÉS DE LA PLATAFORMA</w:t>
      </w:r>
    </w:p>
    <w:p w14:paraId="0DC8C0B7" w14:textId="77777777" w:rsidR="00BE24BF" w:rsidRPr="000700D1" w:rsidRDefault="00BE24BF" w:rsidP="00BE24BF"/>
    <w:tbl>
      <w:tblPr>
        <w:tblStyle w:val="Tablaconcuadrcula"/>
        <w:tblW w:w="5000" w:type="pct"/>
        <w:jc w:val="center"/>
        <w:tblInd w:w="0" w:type="dxa"/>
        <w:tblLook w:val="04A0" w:firstRow="1" w:lastRow="0" w:firstColumn="1" w:lastColumn="0" w:noHBand="0" w:noVBand="1"/>
      </w:tblPr>
      <w:tblGrid>
        <w:gridCol w:w="1440"/>
        <w:gridCol w:w="2411"/>
        <w:gridCol w:w="1926"/>
        <w:gridCol w:w="1727"/>
        <w:gridCol w:w="2124"/>
      </w:tblGrid>
      <w:tr w:rsidR="00BE24BF" w:rsidRPr="00BE24BF" w14:paraId="13738B14" w14:textId="77777777" w:rsidTr="00BE24BF">
        <w:trPr>
          <w:jc w:val="center"/>
        </w:trPr>
        <w:tc>
          <w:tcPr>
            <w:tcW w:w="748" w:type="pct"/>
            <w:shd w:val="clear" w:color="auto" w:fill="4472C4" w:themeFill="accent1"/>
          </w:tcPr>
          <w:p w14:paraId="6995D7F0" w14:textId="77777777" w:rsidR="00BE24BF" w:rsidRPr="00BE24BF" w:rsidRDefault="00BE24BF" w:rsidP="00BE24BF">
            <w:pPr>
              <w:jc w:val="center"/>
              <w:rPr>
                <w:b/>
                <w:bCs/>
                <w:color w:val="FFFFFF" w:themeColor="background1"/>
              </w:rPr>
            </w:pPr>
            <w:r w:rsidRPr="00BE24BF">
              <w:rPr>
                <w:b/>
                <w:bCs/>
                <w:color w:val="FFFFFF" w:themeColor="background1"/>
              </w:rPr>
              <w:br w:type="page"/>
              <w:t>Fines del tratamiento</w:t>
            </w:r>
          </w:p>
        </w:tc>
        <w:tc>
          <w:tcPr>
            <w:tcW w:w="1252" w:type="pct"/>
            <w:shd w:val="clear" w:color="auto" w:fill="4472C4" w:themeFill="accent1"/>
          </w:tcPr>
          <w:p w14:paraId="348A0504" w14:textId="77777777" w:rsidR="00BE24BF" w:rsidRPr="00BE24BF" w:rsidRDefault="00BE24BF" w:rsidP="00BE24BF">
            <w:pPr>
              <w:jc w:val="center"/>
              <w:rPr>
                <w:b/>
                <w:bCs/>
                <w:color w:val="FFFFFF" w:themeColor="background1"/>
              </w:rPr>
            </w:pPr>
            <w:r w:rsidRPr="00BE24BF">
              <w:rPr>
                <w:b/>
                <w:bCs/>
                <w:color w:val="FFFFFF" w:themeColor="background1"/>
              </w:rPr>
              <w:t>Información adicional</w:t>
            </w:r>
          </w:p>
        </w:tc>
        <w:tc>
          <w:tcPr>
            <w:tcW w:w="1000" w:type="pct"/>
            <w:shd w:val="clear" w:color="auto" w:fill="4472C4" w:themeFill="accent1"/>
          </w:tcPr>
          <w:p w14:paraId="2DEF3F20" w14:textId="77777777" w:rsidR="00BE24BF" w:rsidRPr="00BE24BF" w:rsidRDefault="00BE24BF" w:rsidP="00BE24BF">
            <w:pPr>
              <w:jc w:val="center"/>
              <w:rPr>
                <w:b/>
                <w:bCs/>
                <w:color w:val="FFFFFF" w:themeColor="background1"/>
              </w:rPr>
            </w:pPr>
            <w:r w:rsidRPr="00BE24BF">
              <w:rPr>
                <w:b/>
                <w:bCs/>
                <w:color w:val="FFFFFF" w:themeColor="background1"/>
              </w:rPr>
              <w:t>Categorías de datos</w:t>
            </w:r>
          </w:p>
        </w:tc>
        <w:tc>
          <w:tcPr>
            <w:tcW w:w="897" w:type="pct"/>
            <w:shd w:val="clear" w:color="auto" w:fill="4472C4" w:themeFill="accent1"/>
          </w:tcPr>
          <w:p w14:paraId="4E556BD7" w14:textId="77777777" w:rsidR="00BE24BF" w:rsidRPr="00BE24BF" w:rsidRDefault="00BE24BF" w:rsidP="00BE24BF">
            <w:pPr>
              <w:jc w:val="center"/>
              <w:rPr>
                <w:b/>
                <w:bCs/>
                <w:color w:val="FFFFFF" w:themeColor="background1"/>
              </w:rPr>
            </w:pPr>
            <w:r w:rsidRPr="00BE24BF">
              <w:rPr>
                <w:b/>
                <w:bCs/>
                <w:color w:val="FFFFFF" w:themeColor="background1"/>
              </w:rPr>
              <w:t>Base legal</w:t>
            </w:r>
          </w:p>
        </w:tc>
        <w:tc>
          <w:tcPr>
            <w:tcW w:w="1104" w:type="pct"/>
            <w:shd w:val="clear" w:color="auto" w:fill="4472C4" w:themeFill="accent1"/>
          </w:tcPr>
          <w:p w14:paraId="3E17004E" w14:textId="77777777" w:rsidR="00BE24BF" w:rsidRPr="00BE24BF" w:rsidRDefault="00BE24BF" w:rsidP="00BE24BF">
            <w:pPr>
              <w:jc w:val="center"/>
              <w:rPr>
                <w:b/>
                <w:bCs/>
                <w:color w:val="FFFFFF" w:themeColor="background1"/>
              </w:rPr>
            </w:pPr>
            <w:r w:rsidRPr="00BE24BF">
              <w:rPr>
                <w:b/>
                <w:bCs/>
                <w:color w:val="FFFFFF" w:themeColor="background1"/>
              </w:rPr>
              <w:t>Plazo de conservación</w:t>
            </w:r>
          </w:p>
        </w:tc>
      </w:tr>
      <w:tr w:rsidR="00BE24BF" w:rsidRPr="000700D1" w14:paraId="5B9F9A11" w14:textId="77777777" w:rsidTr="00BE24BF">
        <w:trPr>
          <w:jc w:val="center"/>
        </w:trPr>
        <w:tc>
          <w:tcPr>
            <w:tcW w:w="748" w:type="pct"/>
          </w:tcPr>
          <w:p w14:paraId="52AB3077" w14:textId="77777777" w:rsidR="00BE24BF" w:rsidRPr="00BE24BF" w:rsidRDefault="00BE24BF" w:rsidP="00BE24BF">
            <w:pPr>
              <w:rPr>
                <w:b/>
                <w:bCs/>
                <w:sz w:val="18"/>
                <w:szCs w:val="18"/>
              </w:rPr>
            </w:pPr>
            <w:r w:rsidRPr="00BE24BF">
              <w:rPr>
                <w:b/>
                <w:bCs/>
                <w:sz w:val="18"/>
                <w:szCs w:val="18"/>
              </w:rPr>
              <w:t>Navegar por la web</w:t>
            </w:r>
          </w:p>
        </w:tc>
        <w:tc>
          <w:tcPr>
            <w:tcW w:w="1252" w:type="pct"/>
          </w:tcPr>
          <w:p w14:paraId="0C6F39E6" w14:textId="77777777" w:rsidR="00BE24BF" w:rsidRPr="00BE24BF" w:rsidRDefault="00BE24BF" w:rsidP="00BE24BF">
            <w:pPr>
              <w:rPr>
                <w:sz w:val="18"/>
                <w:szCs w:val="18"/>
              </w:rPr>
            </w:pPr>
            <w:r w:rsidRPr="00BE24BF">
              <w:rPr>
                <w:sz w:val="18"/>
                <w:szCs w:val="18"/>
              </w:rPr>
              <w:t>Permitiéndote el acceso a la información y a los contenidos dispuestos en la misma.</w:t>
            </w:r>
          </w:p>
          <w:p w14:paraId="220CD8EA" w14:textId="77777777" w:rsidR="00BE24BF" w:rsidRPr="00BE24BF" w:rsidRDefault="00BE24BF" w:rsidP="00BE24BF">
            <w:pPr>
              <w:rPr>
                <w:sz w:val="18"/>
                <w:szCs w:val="18"/>
              </w:rPr>
            </w:pPr>
          </w:p>
          <w:p w14:paraId="61EA50DD" w14:textId="77777777" w:rsidR="00BE24BF" w:rsidRPr="00BE24BF" w:rsidRDefault="00BE24BF" w:rsidP="00BE24BF">
            <w:pPr>
              <w:rPr>
                <w:sz w:val="18"/>
                <w:szCs w:val="18"/>
              </w:rPr>
            </w:pPr>
            <w:r w:rsidRPr="00BE24BF">
              <w:rPr>
                <w:sz w:val="18"/>
                <w:szCs w:val="18"/>
              </w:rPr>
              <w:t xml:space="preserve">Te sugerimos consultar los documentos de la Agencia Española de Protección de Datos (AEPD) sobre </w:t>
            </w:r>
            <w:hyperlink r:id="rId12" w:history="1">
              <w:r w:rsidRPr="00BE24BF">
                <w:rPr>
                  <w:rStyle w:val="Hipervnculo"/>
                  <w:rFonts w:ascii="Century Gothic" w:hAnsi="Century Gothic"/>
                  <w:sz w:val="18"/>
                  <w:szCs w:val="18"/>
                </w:rPr>
                <w:t>recomendaciones a los Usuarios para minimizar los riesgos de la privacidad derivados de la navegación por Internet</w:t>
              </w:r>
            </w:hyperlink>
            <w:r w:rsidRPr="00BE24BF">
              <w:rPr>
                <w:sz w:val="18"/>
                <w:szCs w:val="18"/>
              </w:rPr>
              <w:t xml:space="preserve"> y </w:t>
            </w:r>
            <w:hyperlink r:id="rId13" w:history="1">
              <w:r w:rsidRPr="00BE24BF">
                <w:rPr>
                  <w:rStyle w:val="Hipervnculo"/>
                  <w:rFonts w:ascii="Century Gothic" w:hAnsi="Century Gothic"/>
                  <w:sz w:val="18"/>
                  <w:szCs w:val="18"/>
                </w:rPr>
                <w:t>la información sobre seguridad tecnológica.</w:t>
              </w:r>
            </w:hyperlink>
          </w:p>
          <w:p w14:paraId="752D0F8A" w14:textId="77777777" w:rsidR="00BE24BF" w:rsidRPr="00BE24BF" w:rsidRDefault="00BE24BF" w:rsidP="00BE24BF">
            <w:pPr>
              <w:rPr>
                <w:sz w:val="18"/>
                <w:szCs w:val="18"/>
              </w:rPr>
            </w:pPr>
          </w:p>
          <w:p w14:paraId="5CBA187E" w14:textId="77777777" w:rsidR="00BE24BF" w:rsidRPr="00BE24BF" w:rsidRDefault="00BE24BF" w:rsidP="00BE24BF">
            <w:pPr>
              <w:rPr>
                <w:b/>
                <w:bCs/>
                <w:sz w:val="18"/>
                <w:szCs w:val="18"/>
              </w:rPr>
            </w:pPr>
            <w:r w:rsidRPr="00BE24BF">
              <w:rPr>
                <w:sz w:val="18"/>
                <w:szCs w:val="18"/>
              </w:rPr>
              <w:t>Además, si accedes a nuestra Web, te informamos que trataremos tus datos con las finalidades expuestas en nuestra Política de Cookies, siempre que hayas aceptado las cookies correspondientes de conformidad con la Política de Cookies dispuesta al efecto, pudiendo configurar en todo momento tus preferencias en relación con el tratamiento de tus datos personales a estos fines.</w:t>
            </w:r>
          </w:p>
        </w:tc>
        <w:tc>
          <w:tcPr>
            <w:tcW w:w="1000" w:type="pct"/>
          </w:tcPr>
          <w:p w14:paraId="6A4A813F" w14:textId="77777777" w:rsidR="00BE24BF" w:rsidRPr="00BE24BF" w:rsidRDefault="00BE24BF" w:rsidP="00BE24BF">
            <w:pPr>
              <w:rPr>
                <w:sz w:val="18"/>
                <w:szCs w:val="18"/>
              </w:rPr>
            </w:pPr>
            <w:r w:rsidRPr="00BE24BF">
              <w:rPr>
                <w:sz w:val="18"/>
                <w:szCs w:val="18"/>
              </w:rPr>
              <w:t>Datos de navegación web (datos de tu navegación web con apoyo en cookies, páginas webs que visitas, tiempo de conexión, etc.).</w:t>
            </w:r>
          </w:p>
        </w:tc>
        <w:tc>
          <w:tcPr>
            <w:tcW w:w="897" w:type="pct"/>
          </w:tcPr>
          <w:p w14:paraId="474D482B" w14:textId="77777777" w:rsidR="00BE24BF" w:rsidRPr="00BE24BF" w:rsidRDefault="00BE24BF" w:rsidP="00BE24BF">
            <w:pPr>
              <w:rPr>
                <w:sz w:val="18"/>
                <w:szCs w:val="18"/>
              </w:rPr>
            </w:pPr>
            <w:r w:rsidRPr="00BE24BF">
              <w:rPr>
                <w:sz w:val="18"/>
                <w:szCs w:val="18"/>
              </w:rPr>
              <w:t>Tu consentimiento, en particular, en el caso de aceptar u autorizar el uso de cookies que así lo requieran, conforme a lo dispuesto en nuestra Política de Cookies (ex art. 6.1 a) del RGPD).</w:t>
            </w:r>
          </w:p>
          <w:p w14:paraId="76501968" w14:textId="77777777" w:rsidR="00BE24BF" w:rsidRDefault="00BE24BF" w:rsidP="00BE24BF">
            <w:pPr>
              <w:rPr>
                <w:sz w:val="18"/>
                <w:szCs w:val="18"/>
              </w:rPr>
            </w:pPr>
          </w:p>
          <w:p w14:paraId="7AD6843E" w14:textId="0127FE36" w:rsidR="00BE24BF" w:rsidRPr="00BE24BF" w:rsidRDefault="00BE24BF" w:rsidP="00BE24BF">
            <w:pPr>
              <w:rPr>
                <w:sz w:val="18"/>
                <w:szCs w:val="18"/>
              </w:rPr>
            </w:pPr>
            <w:r w:rsidRPr="00BE24BF">
              <w:rPr>
                <w:sz w:val="18"/>
                <w:szCs w:val="18"/>
              </w:rPr>
              <w:t>Según los casos, también aplicará la satisfacción del interés legítimo, propio o de terceros, asociado a la adecuada usabilidad técnica, gestión, mantenimiento, desarrollo y evolución de la Web, herramientas, red y sistemas de la información asociados (ex art. 6.1 f) del RGPD).</w:t>
            </w:r>
          </w:p>
        </w:tc>
        <w:tc>
          <w:tcPr>
            <w:tcW w:w="1104" w:type="pct"/>
          </w:tcPr>
          <w:p w14:paraId="129C2A93" w14:textId="77777777" w:rsidR="00BE24BF" w:rsidRPr="00BE24BF" w:rsidRDefault="00BE24BF" w:rsidP="00BE24BF">
            <w:pPr>
              <w:rPr>
                <w:sz w:val="18"/>
                <w:szCs w:val="18"/>
              </w:rPr>
            </w:pPr>
            <w:r w:rsidRPr="00BE24BF">
              <w:rPr>
                <w:sz w:val="18"/>
                <w:szCs w:val="18"/>
              </w:rPr>
              <w:t>Se conservarán tus datos por el tiempo imprescindible y necesario para posibilitarte la correcta navegación y el uso de nuestra Web y de los contenidos.</w:t>
            </w:r>
          </w:p>
          <w:p w14:paraId="60C0A632" w14:textId="77777777" w:rsidR="00BE24BF" w:rsidRDefault="00BE24BF" w:rsidP="00BE24BF">
            <w:pPr>
              <w:rPr>
                <w:sz w:val="18"/>
                <w:szCs w:val="18"/>
              </w:rPr>
            </w:pPr>
          </w:p>
          <w:p w14:paraId="0C19FA2F" w14:textId="79EBA909" w:rsidR="00BE24BF" w:rsidRPr="00BE24BF" w:rsidRDefault="00BE24BF" w:rsidP="00BE24BF">
            <w:pPr>
              <w:rPr>
                <w:b/>
                <w:bCs/>
                <w:sz w:val="18"/>
                <w:szCs w:val="18"/>
              </w:rPr>
            </w:pPr>
            <w:r w:rsidRPr="00BE24BF">
              <w:rPr>
                <w:sz w:val="18"/>
                <w:szCs w:val="18"/>
              </w:rPr>
              <w:t xml:space="preserve">Respecto a los datos asociados a tu perfil de navegación, por relación a las cookies de tipo analíticas que hayas aceptado, debes atender al apartado relativo a la temporalidad de </w:t>
            </w:r>
            <w:proofErr w:type="gramStart"/>
            <w:r w:rsidRPr="00BE24BF">
              <w:rPr>
                <w:sz w:val="18"/>
                <w:szCs w:val="18"/>
              </w:rPr>
              <w:t>las mismas</w:t>
            </w:r>
            <w:proofErr w:type="gramEnd"/>
            <w:r w:rsidRPr="00BE24BF">
              <w:rPr>
                <w:sz w:val="18"/>
                <w:szCs w:val="18"/>
              </w:rPr>
              <w:t xml:space="preserve"> (ver Política de Cookies).</w:t>
            </w:r>
          </w:p>
        </w:tc>
      </w:tr>
      <w:tr w:rsidR="00BE24BF" w:rsidRPr="000700D1" w14:paraId="34B69B3C" w14:textId="77777777" w:rsidTr="00BE24BF">
        <w:trPr>
          <w:jc w:val="center"/>
        </w:trPr>
        <w:tc>
          <w:tcPr>
            <w:tcW w:w="748" w:type="pct"/>
          </w:tcPr>
          <w:p w14:paraId="14E65279" w14:textId="77777777" w:rsidR="00BE24BF" w:rsidRPr="00BE24BF" w:rsidRDefault="00BE24BF" w:rsidP="00BE24BF">
            <w:pPr>
              <w:rPr>
                <w:b/>
                <w:bCs/>
                <w:sz w:val="18"/>
                <w:szCs w:val="18"/>
              </w:rPr>
            </w:pPr>
            <w:r w:rsidRPr="00BE24BF">
              <w:rPr>
                <w:b/>
                <w:bCs/>
                <w:sz w:val="18"/>
                <w:szCs w:val="18"/>
              </w:rPr>
              <w:t xml:space="preserve">Atender tus peticiones o solicitudes </w:t>
            </w:r>
          </w:p>
        </w:tc>
        <w:tc>
          <w:tcPr>
            <w:tcW w:w="1252" w:type="pct"/>
          </w:tcPr>
          <w:p w14:paraId="62F6ACB1" w14:textId="77777777" w:rsidR="00BE24BF" w:rsidRPr="00BE24BF" w:rsidRDefault="00BE24BF" w:rsidP="00BE24BF">
            <w:pPr>
              <w:rPr>
                <w:sz w:val="18"/>
                <w:szCs w:val="18"/>
              </w:rPr>
            </w:pPr>
            <w:r w:rsidRPr="00BE24BF">
              <w:rPr>
                <w:sz w:val="18"/>
                <w:szCs w:val="18"/>
              </w:rPr>
              <w:t xml:space="preserve">Para ello, se encuentra habilitado el formulario de contacto en el apartado </w:t>
            </w:r>
            <w:hyperlink r:id="rId14" w:history="1">
              <w:r w:rsidRPr="00BE24BF">
                <w:rPr>
                  <w:rStyle w:val="Hipervnculo"/>
                  <w:rFonts w:ascii="Century Gothic" w:hAnsi="Century Gothic"/>
                  <w:sz w:val="18"/>
                  <w:szCs w:val="18"/>
                </w:rPr>
                <w:t>“Atención ciudadana”</w:t>
              </w:r>
            </w:hyperlink>
            <w:r w:rsidRPr="00BE24BF">
              <w:rPr>
                <w:sz w:val="18"/>
                <w:szCs w:val="18"/>
              </w:rPr>
              <w:t xml:space="preserve"> de la plataforma.</w:t>
            </w:r>
          </w:p>
        </w:tc>
        <w:tc>
          <w:tcPr>
            <w:tcW w:w="1000" w:type="pct"/>
          </w:tcPr>
          <w:p w14:paraId="2C4C001B" w14:textId="77777777" w:rsidR="00BE24BF" w:rsidRPr="00BE24BF" w:rsidRDefault="00BE24BF" w:rsidP="00BE24BF">
            <w:pPr>
              <w:rPr>
                <w:sz w:val="18"/>
                <w:szCs w:val="18"/>
              </w:rPr>
            </w:pPr>
            <w:r w:rsidRPr="00BE24BF">
              <w:rPr>
                <w:sz w:val="18"/>
                <w:szCs w:val="18"/>
              </w:rPr>
              <w:t>Datos personales identificativos (nombre y apellidos).</w:t>
            </w:r>
          </w:p>
          <w:p w14:paraId="1A47EA8D" w14:textId="77777777" w:rsidR="00BE24BF" w:rsidRDefault="00BE24BF" w:rsidP="00BE24BF">
            <w:pPr>
              <w:rPr>
                <w:sz w:val="18"/>
                <w:szCs w:val="18"/>
              </w:rPr>
            </w:pPr>
          </w:p>
          <w:p w14:paraId="7AACE4AC" w14:textId="0828A4D3" w:rsidR="00BE24BF" w:rsidRPr="00BE24BF" w:rsidRDefault="00BE24BF" w:rsidP="00BE24BF">
            <w:pPr>
              <w:rPr>
                <w:sz w:val="18"/>
                <w:szCs w:val="18"/>
              </w:rPr>
            </w:pPr>
            <w:r w:rsidRPr="00BE24BF">
              <w:rPr>
                <w:sz w:val="18"/>
                <w:szCs w:val="18"/>
              </w:rPr>
              <w:t>Datos personales de contacto (correo electrónico).</w:t>
            </w:r>
          </w:p>
          <w:p w14:paraId="4F080155" w14:textId="77777777" w:rsidR="00BE24BF" w:rsidRDefault="00BE24BF" w:rsidP="00BE24BF">
            <w:pPr>
              <w:rPr>
                <w:sz w:val="18"/>
                <w:szCs w:val="18"/>
              </w:rPr>
            </w:pPr>
          </w:p>
          <w:p w14:paraId="55CD84A8" w14:textId="53FDEA07" w:rsidR="00BE24BF" w:rsidRPr="00BE24BF" w:rsidRDefault="00BE24BF" w:rsidP="00BE24BF">
            <w:pPr>
              <w:rPr>
                <w:sz w:val="18"/>
                <w:szCs w:val="18"/>
              </w:rPr>
            </w:pPr>
            <w:r w:rsidRPr="00BE24BF">
              <w:rPr>
                <w:sz w:val="18"/>
                <w:szCs w:val="18"/>
              </w:rPr>
              <w:t>Datos personales tratados como consecuencia de la consulta.</w:t>
            </w:r>
          </w:p>
          <w:p w14:paraId="486709B5" w14:textId="77777777" w:rsidR="00BE24BF" w:rsidRPr="00BE24BF" w:rsidRDefault="00BE24BF" w:rsidP="00BE24BF">
            <w:pPr>
              <w:rPr>
                <w:sz w:val="18"/>
                <w:szCs w:val="18"/>
              </w:rPr>
            </w:pPr>
          </w:p>
        </w:tc>
        <w:tc>
          <w:tcPr>
            <w:tcW w:w="897" w:type="pct"/>
          </w:tcPr>
          <w:p w14:paraId="33EC3514" w14:textId="77777777" w:rsidR="00BE24BF" w:rsidRPr="00BE24BF" w:rsidRDefault="00BE24BF" w:rsidP="00BE24BF">
            <w:pPr>
              <w:rPr>
                <w:sz w:val="18"/>
                <w:szCs w:val="18"/>
              </w:rPr>
            </w:pPr>
            <w:r w:rsidRPr="00BE24BF">
              <w:rPr>
                <w:sz w:val="18"/>
                <w:szCs w:val="18"/>
              </w:rPr>
              <w:t>Tu consentimiento</w:t>
            </w:r>
          </w:p>
          <w:p w14:paraId="07BD0F52" w14:textId="77777777" w:rsidR="00BE24BF" w:rsidRPr="00BE24BF" w:rsidRDefault="00BE24BF" w:rsidP="00BE24BF">
            <w:pPr>
              <w:rPr>
                <w:sz w:val="18"/>
                <w:szCs w:val="18"/>
              </w:rPr>
            </w:pPr>
          </w:p>
        </w:tc>
        <w:tc>
          <w:tcPr>
            <w:tcW w:w="1104" w:type="pct"/>
          </w:tcPr>
          <w:p w14:paraId="7B01621A" w14:textId="77777777" w:rsidR="00BE24BF" w:rsidRPr="00BE24BF" w:rsidRDefault="00BE24BF" w:rsidP="00BE24BF">
            <w:pPr>
              <w:rPr>
                <w:sz w:val="18"/>
                <w:szCs w:val="18"/>
              </w:rPr>
            </w:pPr>
            <w:r w:rsidRPr="00BE24BF">
              <w:rPr>
                <w:sz w:val="18"/>
                <w:szCs w:val="18"/>
              </w:rPr>
              <w:t>Por el tiempo estrictamente necesario para solventar o atender las mismas.</w:t>
            </w:r>
          </w:p>
          <w:p w14:paraId="7F1D6AD0" w14:textId="77777777" w:rsidR="00BE24BF" w:rsidRPr="00BE24BF" w:rsidRDefault="00BE24BF" w:rsidP="00BE24BF">
            <w:pPr>
              <w:rPr>
                <w:sz w:val="18"/>
                <w:szCs w:val="18"/>
              </w:rPr>
            </w:pPr>
          </w:p>
          <w:p w14:paraId="2697B902" w14:textId="77777777" w:rsidR="00BE24BF" w:rsidRPr="00BE24BF" w:rsidRDefault="00BE24BF" w:rsidP="00BE24BF">
            <w:pPr>
              <w:rPr>
                <w:sz w:val="18"/>
                <w:szCs w:val="18"/>
              </w:rPr>
            </w:pPr>
            <w:r w:rsidRPr="00BE24BF">
              <w:rPr>
                <w:sz w:val="18"/>
                <w:szCs w:val="18"/>
              </w:rPr>
              <w:t xml:space="preserve"> </w:t>
            </w:r>
          </w:p>
          <w:p w14:paraId="25A1368E" w14:textId="77777777" w:rsidR="00BE24BF" w:rsidRPr="00BE24BF" w:rsidRDefault="00BE24BF" w:rsidP="00BE24BF">
            <w:pPr>
              <w:rPr>
                <w:sz w:val="18"/>
                <w:szCs w:val="18"/>
              </w:rPr>
            </w:pPr>
          </w:p>
        </w:tc>
      </w:tr>
      <w:tr w:rsidR="00BE24BF" w:rsidRPr="000700D1" w14:paraId="13E398DE" w14:textId="77777777" w:rsidTr="00BE24BF">
        <w:trPr>
          <w:jc w:val="center"/>
        </w:trPr>
        <w:tc>
          <w:tcPr>
            <w:tcW w:w="748" w:type="pct"/>
          </w:tcPr>
          <w:p w14:paraId="5C6E28BC" w14:textId="77777777" w:rsidR="00BE24BF" w:rsidRPr="00BE24BF" w:rsidRDefault="00BE24BF" w:rsidP="00BE24BF">
            <w:pPr>
              <w:rPr>
                <w:b/>
                <w:bCs/>
                <w:sz w:val="18"/>
                <w:szCs w:val="18"/>
              </w:rPr>
            </w:pPr>
            <w:r w:rsidRPr="00BE24BF">
              <w:rPr>
                <w:b/>
                <w:bCs/>
                <w:sz w:val="18"/>
                <w:szCs w:val="18"/>
              </w:rPr>
              <w:t xml:space="preserve">Adoptar medidas de protección aplicables de conformidad con la normativa vigente, así como aplicar las pertinentes medidas de </w:t>
            </w:r>
            <w:r w:rsidRPr="00BE24BF">
              <w:rPr>
                <w:b/>
                <w:bCs/>
                <w:sz w:val="18"/>
                <w:szCs w:val="18"/>
              </w:rPr>
              <w:lastRenderedPageBreak/>
              <w:t>seguridad técnicas y/</w:t>
            </w:r>
            <w:proofErr w:type="spellStart"/>
            <w:r w:rsidRPr="00BE24BF">
              <w:rPr>
                <w:b/>
                <w:bCs/>
                <w:sz w:val="18"/>
                <w:szCs w:val="18"/>
              </w:rPr>
              <w:t>o</w:t>
            </w:r>
            <w:proofErr w:type="spellEnd"/>
            <w:r w:rsidRPr="00BE24BF">
              <w:rPr>
                <w:b/>
                <w:bCs/>
                <w:sz w:val="18"/>
                <w:szCs w:val="18"/>
              </w:rPr>
              <w:t xml:space="preserve"> organizativas sobre tus datos personales.</w:t>
            </w:r>
          </w:p>
        </w:tc>
        <w:tc>
          <w:tcPr>
            <w:tcW w:w="1252" w:type="pct"/>
          </w:tcPr>
          <w:p w14:paraId="091D8945" w14:textId="2BE3CDDD" w:rsidR="00BE24BF" w:rsidRPr="00BE24BF" w:rsidRDefault="00BE24BF" w:rsidP="00BE24BF">
            <w:pPr>
              <w:rPr>
                <w:sz w:val="18"/>
                <w:szCs w:val="18"/>
              </w:rPr>
            </w:pPr>
            <w:r w:rsidRPr="00BE24BF">
              <w:rPr>
                <w:sz w:val="18"/>
                <w:szCs w:val="18"/>
              </w:rPr>
              <w:lastRenderedPageBreak/>
              <w:t>Se adoptarán las medidas oportunas, incluyendo, la posible anonimización de tus datos personales aplicando, para ello, las adecuadas técnicas disponibles al efecto.</w:t>
            </w:r>
          </w:p>
          <w:p w14:paraId="4D27CECB" w14:textId="77777777" w:rsidR="00BE24BF" w:rsidRPr="00BE24BF" w:rsidRDefault="00BE24BF" w:rsidP="00BE24BF">
            <w:pPr>
              <w:rPr>
                <w:sz w:val="18"/>
                <w:szCs w:val="18"/>
              </w:rPr>
            </w:pPr>
          </w:p>
          <w:p w14:paraId="0B351A77" w14:textId="77777777" w:rsidR="00BE24BF" w:rsidRPr="00BE24BF" w:rsidRDefault="00BE24BF" w:rsidP="00BE24BF">
            <w:pPr>
              <w:rPr>
                <w:sz w:val="18"/>
                <w:szCs w:val="18"/>
              </w:rPr>
            </w:pPr>
            <w:r w:rsidRPr="00BE24BF">
              <w:rPr>
                <w:sz w:val="18"/>
                <w:szCs w:val="18"/>
              </w:rPr>
              <w:t>Asimismo, las medidas de seguridad técnicas y/</w:t>
            </w:r>
            <w:proofErr w:type="spellStart"/>
            <w:r w:rsidRPr="00BE24BF">
              <w:rPr>
                <w:sz w:val="18"/>
                <w:szCs w:val="18"/>
              </w:rPr>
              <w:t>o</w:t>
            </w:r>
            <w:proofErr w:type="spellEnd"/>
            <w:r w:rsidRPr="00BE24BF">
              <w:rPr>
                <w:sz w:val="18"/>
                <w:szCs w:val="18"/>
              </w:rPr>
              <w:t xml:space="preserve"> organizativas se aplicarán teniendo en cuenta el </w:t>
            </w:r>
            <w:r w:rsidRPr="00BE24BF">
              <w:rPr>
                <w:sz w:val="18"/>
                <w:szCs w:val="18"/>
              </w:rPr>
              <w:lastRenderedPageBreak/>
              <w:t>riesgo existente en cada momento.</w:t>
            </w:r>
          </w:p>
        </w:tc>
        <w:tc>
          <w:tcPr>
            <w:tcW w:w="1000" w:type="pct"/>
          </w:tcPr>
          <w:p w14:paraId="0F44FD1B" w14:textId="77777777" w:rsidR="00BE24BF" w:rsidRPr="00BE24BF" w:rsidRDefault="00BE24BF" w:rsidP="00BE24BF">
            <w:pPr>
              <w:rPr>
                <w:sz w:val="18"/>
                <w:szCs w:val="18"/>
              </w:rPr>
            </w:pPr>
            <w:r w:rsidRPr="00BE24BF">
              <w:rPr>
                <w:sz w:val="18"/>
                <w:szCs w:val="18"/>
              </w:rPr>
              <w:lastRenderedPageBreak/>
              <w:t>Datos personales identificativos (nombre y apellidos).</w:t>
            </w:r>
          </w:p>
          <w:p w14:paraId="01F54A2D" w14:textId="77777777" w:rsidR="00BE24BF" w:rsidRDefault="00BE24BF" w:rsidP="00BE24BF">
            <w:pPr>
              <w:rPr>
                <w:sz w:val="18"/>
                <w:szCs w:val="18"/>
              </w:rPr>
            </w:pPr>
          </w:p>
          <w:p w14:paraId="64AEBF49" w14:textId="59B4A39B" w:rsidR="00BE24BF" w:rsidRPr="00BE24BF" w:rsidRDefault="00BE24BF" w:rsidP="00BE24BF">
            <w:pPr>
              <w:rPr>
                <w:sz w:val="18"/>
                <w:szCs w:val="18"/>
              </w:rPr>
            </w:pPr>
            <w:r w:rsidRPr="00BE24BF">
              <w:rPr>
                <w:sz w:val="18"/>
                <w:szCs w:val="18"/>
              </w:rPr>
              <w:t>Datos personales de contacto (correo electrónico).</w:t>
            </w:r>
          </w:p>
          <w:p w14:paraId="2DAE3B23" w14:textId="77777777" w:rsidR="00BE24BF" w:rsidRDefault="00BE24BF" w:rsidP="00BE24BF">
            <w:pPr>
              <w:rPr>
                <w:sz w:val="18"/>
                <w:szCs w:val="18"/>
              </w:rPr>
            </w:pPr>
          </w:p>
          <w:p w14:paraId="1EED427E" w14:textId="3A2B6429" w:rsidR="00BE24BF" w:rsidRPr="00BE24BF" w:rsidRDefault="00BE24BF" w:rsidP="00BE24BF">
            <w:pPr>
              <w:rPr>
                <w:sz w:val="18"/>
                <w:szCs w:val="18"/>
              </w:rPr>
            </w:pPr>
            <w:r w:rsidRPr="00BE24BF">
              <w:rPr>
                <w:sz w:val="18"/>
                <w:szCs w:val="18"/>
              </w:rPr>
              <w:t xml:space="preserve">Datos de navegación web (datos de tu navegación web con apoyo en cookies, </w:t>
            </w:r>
            <w:r w:rsidRPr="00BE24BF">
              <w:rPr>
                <w:sz w:val="18"/>
                <w:szCs w:val="18"/>
              </w:rPr>
              <w:lastRenderedPageBreak/>
              <w:t>páginas webs que visitas, tiempo de conexión, etc.).</w:t>
            </w:r>
          </w:p>
          <w:p w14:paraId="0F1C8FA1" w14:textId="77777777" w:rsidR="00BE24BF" w:rsidRPr="00BE24BF" w:rsidRDefault="00BE24BF" w:rsidP="00BE24BF">
            <w:pPr>
              <w:rPr>
                <w:sz w:val="18"/>
                <w:szCs w:val="18"/>
              </w:rPr>
            </w:pPr>
          </w:p>
        </w:tc>
        <w:tc>
          <w:tcPr>
            <w:tcW w:w="897" w:type="pct"/>
          </w:tcPr>
          <w:p w14:paraId="55BEBB46" w14:textId="61F54AE3" w:rsidR="00BE24BF" w:rsidRPr="00BE24BF" w:rsidRDefault="00BE24BF" w:rsidP="00BE24BF">
            <w:pPr>
              <w:rPr>
                <w:sz w:val="18"/>
                <w:szCs w:val="18"/>
              </w:rPr>
            </w:pPr>
            <w:r w:rsidRPr="00BE24BF">
              <w:rPr>
                <w:sz w:val="18"/>
                <w:szCs w:val="18"/>
              </w:rPr>
              <w:lastRenderedPageBreak/>
              <w:t>Cumplimiento de una obligación legal (Reglamento Europeo de Protección de Datos).</w:t>
            </w:r>
          </w:p>
        </w:tc>
        <w:tc>
          <w:tcPr>
            <w:tcW w:w="1104" w:type="pct"/>
          </w:tcPr>
          <w:p w14:paraId="11235795" w14:textId="25151C69" w:rsidR="00BE24BF" w:rsidRPr="00BE24BF" w:rsidRDefault="00BE24BF" w:rsidP="00BE24BF">
            <w:pPr>
              <w:rPr>
                <w:sz w:val="18"/>
                <w:szCs w:val="18"/>
              </w:rPr>
            </w:pPr>
            <w:r w:rsidRPr="00BE24BF">
              <w:rPr>
                <w:sz w:val="18"/>
                <w:szCs w:val="18"/>
              </w:rPr>
              <w:t xml:space="preserve">Mientras se traten datos personales del usuario, incluida la conservación de tales datos durante los plazos legales dispuestos, </w:t>
            </w:r>
            <w:proofErr w:type="gramStart"/>
            <w:r w:rsidRPr="00BE24BF">
              <w:rPr>
                <w:sz w:val="18"/>
                <w:szCs w:val="18"/>
              </w:rPr>
              <w:t>y  con</w:t>
            </w:r>
            <w:proofErr w:type="gramEnd"/>
            <w:r>
              <w:rPr>
                <w:sz w:val="18"/>
                <w:szCs w:val="18"/>
              </w:rPr>
              <w:t xml:space="preserve"> </w:t>
            </w:r>
            <w:r w:rsidRPr="00BE24BF">
              <w:rPr>
                <w:sz w:val="18"/>
                <w:szCs w:val="18"/>
              </w:rPr>
              <w:t xml:space="preserve">independencia de la base legítima de tratamiento </w:t>
            </w:r>
            <w:proofErr w:type="gramStart"/>
            <w:r w:rsidRPr="00BE24BF">
              <w:rPr>
                <w:sz w:val="18"/>
                <w:szCs w:val="18"/>
              </w:rPr>
              <w:t>que  esgrima</w:t>
            </w:r>
            <w:proofErr w:type="gramEnd"/>
            <w:r w:rsidRPr="00BE24BF">
              <w:rPr>
                <w:sz w:val="18"/>
                <w:szCs w:val="18"/>
              </w:rPr>
              <w:t xml:space="preserve"> la GMUSC.</w:t>
            </w:r>
          </w:p>
        </w:tc>
      </w:tr>
      <w:tr w:rsidR="00BE24BF" w:rsidRPr="000700D1" w14:paraId="094EEA9E" w14:textId="77777777" w:rsidTr="00BE24BF">
        <w:trPr>
          <w:jc w:val="center"/>
        </w:trPr>
        <w:tc>
          <w:tcPr>
            <w:tcW w:w="748" w:type="pct"/>
          </w:tcPr>
          <w:p w14:paraId="1D6C36CC" w14:textId="77777777" w:rsidR="00BE24BF" w:rsidRPr="00BE24BF" w:rsidRDefault="00BE24BF" w:rsidP="00BE24BF">
            <w:pPr>
              <w:rPr>
                <w:b/>
                <w:bCs/>
                <w:sz w:val="18"/>
                <w:szCs w:val="18"/>
              </w:rPr>
            </w:pPr>
            <w:r w:rsidRPr="00BE24BF">
              <w:rPr>
                <w:b/>
                <w:bCs/>
                <w:sz w:val="18"/>
                <w:szCs w:val="18"/>
              </w:rPr>
              <w:t>Canal de denuncias</w:t>
            </w:r>
          </w:p>
          <w:p w14:paraId="5B7EE1C9" w14:textId="77777777" w:rsidR="00BE24BF" w:rsidRPr="00BE24BF" w:rsidRDefault="00BE24BF" w:rsidP="00BE24BF">
            <w:pPr>
              <w:rPr>
                <w:b/>
                <w:bCs/>
                <w:sz w:val="18"/>
                <w:szCs w:val="18"/>
              </w:rPr>
            </w:pPr>
          </w:p>
        </w:tc>
        <w:tc>
          <w:tcPr>
            <w:tcW w:w="1252" w:type="pct"/>
          </w:tcPr>
          <w:p w14:paraId="2DA8C645" w14:textId="77777777" w:rsidR="00BE24BF" w:rsidRPr="00BE24BF" w:rsidRDefault="00BE24BF" w:rsidP="00BE24BF">
            <w:pPr>
              <w:rPr>
                <w:sz w:val="18"/>
                <w:szCs w:val="18"/>
              </w:rPr>
            </w:pPr>
            <w:r w:rsidRPr="00BE24BF">
              <w:rPr>
                <w:sz w:val="18"/>
                <w:szCs w:val="18"/>
              </w:rPr>
              <w:t xml:space="preserve">Formulario del </w:t>
            </w:r>
            <w:hyperlink r:id="rId15" w:history="1">
              <w:r w:rsidRPr="00BE24BF">
                <w:rPr>
                  <w:rStyle w:val="Hipervnculo"/>
                  <w:rFonts w:ascii="Century Gothic" w:hAnsi="Century Gothic"/>
                  <w:sz w:val="18"/>
                  <w:szCs w:val="18"/>
                </w:rPr>
                <w:t>canal de denuncias</w:t>
              </w:r>
            </w:hyperlink>
            <w:r w:rsidRPr="00BE24BF">
              <w:rPr>
                <w:sz w:val="18"/>
                <w:szCs w:val="18"/>
              </w:rPr>
              <w:t>.</w:t>
            </w:r>
          </w:p>
          <w:p w14:paraId="3ECB0E46" w14:textId="77777777" w:rsidR="00BE24BF" w:rsidRPr="00BE24BF" w:rsidRDefault="00BE24BF" w:rsidP="00BE24BF">
            <w:pPr>
              <w:rPr>
                <w:sz w:val="18"/>
                <w:szCs w:val="18"/>
              </w:rPr>
            </w:pPr>
          </w:p>
        </w:tc>
        <w:tc>
          <w:tcPr>
            <w:tcW w:w="1000" w:type="pct"/>
          </w:tcPr>
          <w:p w14:paraId="045C8EFA" w14:textId="77777777" w:rsidR="00BE24BF" w:rsidRDefault="00BE24BF" w:rsidP="00BE24BF">
            <w:pPr>
              <w:rPr>
                <w:sz w:val="18"/>
                <w:szCs w:val="18"/>
              </w:rPr>
            </w:pPr>
            <w:r w:rsidRPr="00BE24BF">
              <w:rPr>
                <w:sz w:val="18"/>
                <w:szCs w:val="18"/>
              </w:rPr>
              <w:t>Datos personales identificativos del denunciante (nombre). La denuncia también se puede presentar anónimamente.</w:t>
            </w:r>
          </w:p>
          <w:p w14:paraId="2339E7D5" w14:textId="77777777" w:rsidR="00BE24BF" w:rsidRDefault="00BE24BF" w:rsidP="00BE24BF">
            <w:pPr>
              <w:rPr>
                <w:sz w:val="18"/>
                <w:szCs w:val="18"/>
              </w:rPr>
            </w:pPr>
          </w:p>
          <w:p w14:paraId="26A9330E" w14:textId="77777777" w:rsidR="00BE24BF" w:rsidRDefault="00BE24BF" w:rsidP="00BE24BF">
            <w:pPr>
              <w:rPr>
                <w:sz w:val="18"/>
                <w:szCs w:val="18"/>
              </w:rPr>
            </w:pPr>
            <w:r w:rsidRPr="00BE24BF">
              <w:rPr>
                <w:sz w:val="18"/>
                <w:szCs w:val="18"/>
              </w:rPr>
              <w:t>Datos personales de contacto (teléfono personal, correo electrónico). Siendo opcionales.</w:t>
            </w:r>
          </w:p>
          <w:p w14:paraId="7539223F" w14:textId="77777777" w:rsidR="00BE24BF" w:rsidRDefault="00BE24BF" w:rsidP="00BE24BF">
            <w:pPr>
              <w:rPr>
                <w:sz w:val="18"/>
                <w:szCs w:val="18"/>
              </w:rPr>
            </w:pPr>
          </w:p>
          <w:p w14:paraId="3D54891E" w14:textId="441859C8" w:rsidR="00BE24BF" w:rsidRPr="00BE24BF" w:rsidRDefault="00BE24BF" w:rsidP="00BE24BF">
            <w:pPr>
              <w:rPr>
                <w:sz w:val="18"/>
                <w:szCs w:val="18"/>
              </w:rPr>
            </w:pPr>
            <w:r w:rsidRPr="00BE24BF">
              <w:rPr>
                <w:sz w:val="18"/>
                <w:szCs w:val="18"/>
              </w:rPr>
              <w:t>Datos personales tratados como consecuencia de la denuncia presentada.</w:t>
            </w:r>
            <w:r w:rsidRPr="00BE24BF">
              <w:rPr>
                <w:sz w:val="18"/>
                <w:szCs w:val="18"/>
              </w:rPr>
              <w:tab/>
            </w:r>
          </w:p>
        </w:tc>
        <w:tc>
          <w:tcPr>
            <w:tcW w:w="897" w:type="pct"/>
          </w:tcPr>
          <w:p w14:paraId="6F1D1E2F" w14:textId="77777777" w:rsidR="00BE24BF" w:rsidRPr="00BE24BF" w:rsidRDefault="00BE24BF" w:rsidP="00BE24BF">
            <w:pPr>
              <w:rPr>
                <w:sz w:val="18"/>
                <w:szCs w:val="18"/>
              </w:rPr>
            </w:pPr>
            <w:r w:rsidRPr="00BE24BF">
              <w:rPr>
                <w:sz w:val="18"/>
                <w:szCs w:val="18"/>
              </w:rPr>
              <w:t>Cumplimiento de una obligación legal (Ley 2/2023, de 20 de febrero, de protección de las personas que informen sobre infracciones normativas y de lucha contra la corrupción.)</w:t>
            </w:r>
            <w:r w:rsidRPr="00BE24BF">
              <w:rPr>
                <w:sz w:val="18"/>
                <w:szCs w:val="18"/>
              </w:rPr>
              <w:tab/>
            </w:r>
          </w:p>
        </w:tc>
        <w:tc>
          <w:tcPr>
            <w:tcW w:w="1104" w:type="pct"/>
          </w:tcPr>
          <w:p w14:paraId="4B1BEC8E" w14:textId="77777777" w:rsidR="00BE24BF" w:rsidRPr="00BE24BF" w:rsidRDefault="00BE24BF" w:rsidP="00BE24BF">
            <w:pPr>
              <w:rPr>
                <w:sz w:val="18"/>
                <w:szCs w:val="18"/>
              </w:rPr>
            </w:pPr>
            <w:r w:rsidRPr="00BE24BF">
              <w:rPr>
                <w:sz w:val="18"/>
                <w:szCs w:val="18"/>
              </w:rPr>
              <w:t>Por el tiempo imprescindible para gestionar la denuncia, conforme a los plazos establecidos por la normativa aplicable.</w:t>
            </w:r>
          </w:p>
        </w:tc>
      </w:tr>
    </w:tbl>
    <w:p w14:paraId="338B5982" w14:textId="77777777" w:rsidR="00BE24BF" w:rsidRPr="000700D1" w:rsidRDefault="00BE24BF" w:rsidP="00BE24BF"/>
    <w:p w14:paraId="03F5AD37" w14:textId="77777777" w:rsidR="00BE24BF" w:rsidRPr="000700D1" w:rsidRDefault="00BE24BF" w:rsidP="00BE24BF">
      <w:pPr>
        <w:jc w:val="both"/>
      </w:pPr>
      <w:r w:rsidRPr="000700D1">
        <w:t xml:space="preserve">Cuando la base legítima del tratamiento de tus datos personales sea tu consentimiento, te recordamos que tienes derecho a revocar el mismo en cualquier momento de forma sencilla y gratuita escribiéndonos a </w:t>
      </w:r>
      <w:hyperlink r:id="rId16" w:history="1">
        <w:r w:rsidRPr="000700D1">
          <w:rPr>
            <w:rStyle w:val="Hipervnculo"/>
            <w:rFonts w:ascii="Century Gothic" w:hAnsi="Century Gothic"/>
            <w:sz w:val="20"/>
            <w:szCs w:val="20"/>
            <w:shd w:val="clear" w:color="auto" w:fill="FFFFFF" w:themeFill="background1"/>
          </w:rPr>
          <w:t>dpd@urbanismosantacruz.es</w:t>
        </w:r>
      </w:hyperlink>
      <w:r w:rsidRPr="000700D1">
        <w:rPr>
          <w:shd w:val="clear" w:color="auto" w:fill="FFFFFF" w:themeFill="background1"/>
        </w:rPr>
        <w:t xml:space="preserve">.  </w:t>
      </w:r>
      <w:r w:rsidRPr="000700D1">
        <w:t xml:space="preserve">  </w:t>
      </w:r>
    </w:p>
    <w:p w14:paraId="0302DA6C" w14:textId="77777777" w:rsidR="00BE24BF" w:rsidRPr="000700D1" w:rsidRDefault="00BE24BF" w:rsidP="00BE24BF">
      <w:pPr>
        <w:jc w:val="both"/>
      </w:pPr>
    </w:p>
    <w:p w14:paraId="1F8200A2" w14:textId="77777777" w:rsidR="00BE24BF" w:rsidRDefault="00BE24BF" w:rsidP="00BE24BF">
      <w:pPr>
        <w:jc w:val="both"/>
      </w:pPr>
      <w:r w:rsidRPr="000700D1">
        <w:t xml:space="preserve">En lo que refiere al plazo de conservación, con carácter general, cuando los datos personales ya no resulten necesarios para los fines de tratamiento para los que fueron recabados, se procederá a su bloqueo, quedando a disposición únicamente de las autoridades competentes para la posible depuración de las responsabilidades jurídicas durante el tratamiento de </w:t>
      </w:r>
      <w:proofErr w:type="gramStart"/>
      <w:r w:rsidRPr="000700D1">
        <w:t>los mismos</w:t>
      </w:r>
      <w:proofErr w:type="gramEnd"/>
      <w:r w:rsidRPr="000700D1">
        <w:t xml:space="preserve">, siempre de conformidad con la normativa aplicable, y no pudiendo utilizarse a otros fines distintos a éstos. Transcurridos los plazos legales correspondientes en caso de bloqueo, sus datos se suprimirán según dispone la normativa aplicable, pudiendo también, si así resultara aplicable, anonimizarse de forma segura por </w:t>
      </w:r>
      <w:r w:rsidRPr="000700D1">
        <w:rPr>
          <w:b/>
          <w:bCs/>
          <w:shd w:val="clear" w:color="auto" w:fill="FFFFFF" w:themeFill="background1"/>
        </w:rPr>
        <w:t xml:space="preserve">la GMUSC </w:t>
      </w:r>
      <w:r w:rsidRPr="000700D1">
        <w:t>(datos anonimizados/no personales).</w:t>
      </w:r>
    </w:p>
    <w:p w14:paraId="7906EC26" w14:textId="77777777" w:rsidR="00BE24BF" w:rsidRPr="000700D1" w:rsidRDefault="00BE24BF" w:rsidP="00BE24BF">
      <w:pPr>
        <w:jc w:val="both"/>
      </w:pPr>
    </w:p>
    <w:p w14:paraId="595EFE73" w14:textId="77777777" w:rsidR="00BE24BF" w:rsidRPr="00BE24BF" w:rsidRDefault="00BE24BF" w:rsidP="00BE24BF">
      <w:pPr>
        <w:pStyle w:val="Ttulo5"/>
        <w:rPr>
          <w:b/>
          <w:bCs/>
          <w:shd w:val="clear" w:color="auto" w:fill="FFFFFF" w:themeFill="background1"/>
        </w:rPr>
      </w:pPr>
      <w:r w:rsidRPr="00BE24BF">
        <w:rPr>
          <w:b/>
          <w:bCs/>
          <w:shd w:val="clear" w:color="auto" w:fill="FFFFFF" w:themeFill="background1"/>
        </w:rPr>
        <w:t>¿QUÉ CONSECUENCIAS TIENE NO FACILITARNOS TUS DATOS?</w:t>
      </w:r>
    </w:p>
    <w:p w14:paraId="2C546A14" w14:textId="77777777" w:rsidR="00BE24BF" w:rsidRPr="000700D1" w:rsidRDefault="00BE24BF" w:rsidP="00BE24BF">
      <w:pPr>
        <w:jc w:val="both"/>
        <w:rPr>
          <w:rFonts w:ascii="Century Gothic" w:hAnsi="Century Gothic"/>
          <w:b/>
          <w:i/>
        </w:rPr>
      </w:pPr>
    </w:p>
    <w:p w14:paraId="3D76551C" w14:textId="77777777" w:rsidR="00BE24BF" w:rsidRPr="000700D1" w:rsidRDefault="00BE24BF" w:rsidP="00BE24BF">
      <w:pPr>
        <w:jc w:val="both"/>
      </w:pPr>
      <w:r w:rsidRPr="000700D1">
        <w:t>Procuramos solicitar o aplicar los datos mínimos e imprescindibles para realizar los tratamientos de datos personales que efectuamos en desarrollo pleno de nuestro objeto y fines. Todo ello en consonancia con los principios contenidos en la normativa aplicable.</w:t>
      </w:r>
    </w:p>
    <w:p w14:paraId="7FABF6D3" w14:textId="77777777" w:rsidR="00BE24BF" w:rsidRPr="000700D1" w:rsidRDefault="00BE24BF" w:rsidP="00BE24BF">
      <w:pPr>
        <w:jc w:val="both"/>
      </w:pPr>
    </w:p>
    <w:p w14:paraId="0328ECD3" w14:textId="77777777" w:rsidR="00BE24BF" w:rsidRPr="000700D1" w:rsidRDefault="00BE24BF" w:rsidP="00BE24BF">
      <w:pPr>
        <w:jc w:val="both"/>
      </w:pPr>
      <w:r w:rsidRPr="000700D1">
        <w:t>Ahora bien, la falta de aportación de tus datos personales podría dar lugar a la imposibilidad de que: 1) puedas navegar correctamente por nuestra web (inhabilitar las cookies técnicas); 2) tramitar tu solicitud o petición específica (por ejemplo, por la falta o insuficiente cumplimentación de los formularios habilitados en la plataforma).</w:t>
      </w:r>
    </w:p>
    <w:p w14:paraId="54120AFB" w14:textId="77777777" w:rsidR="00BE24BF" w:rsidRPr="000700D1" w:rsidRDefault="00BE24BF" w:rsidP="00BE24BF">
      <w:pPr>
        <w:jc w:val="both"/>
      </w:pPr>
    </w:p>
    <w:p w14:paraId="533C1F18" w14:textId="77777777" w:rsidR="00BE24BF" w:rsidRPr="000700D1" w:rsidRDefault="00BE24BF" w:rsidP="00BE24BF">
      <w:pPr>
        <w:jc w:val="both"/>
      </w:pPr>
      <w:r w:rsidRPr="000700D1">
        <w:t>En todo caso, la información y datos personales que nos aportes, según cada caso, deberá ser en todo caso suficientes, aunque ajustados, limitados y proporcionados a los formularios de la plataforma; 2) exactos, actualizados y veraces, a fin de poder verificar de forma adecuada su identidad y poder acceder a los servicios de la plataforma.</w:t>
      </w:r>
    </w:p>
    <w:p w14:paraId="4481B961" w14:textId="77777777" w:rsidR="00BE24BF" w:rsidRPr="000700D1" w:rsidRDefault="00BE24BF" w:rsidP="00BE24BF">
      <w:pPr>
        <w:jc w:val="both"/>
      </w:pPr>
    </w:p>
    <w:p w14:paraId="3FB19A07" w14:textId="77777777" w:rsidR="00BE24BF" w:rsidRDefault="00BE24BF" w:rsidP="00BE24BF">
      <w:pPr>
        <w:jc w:val="both"/>
      </w:pPr>
      <w:r w:rsidRPr="000700D1">
        <w:t xml:space="preserve">Los usuarios serán plenamente responsables por los datos e información personal que aporten a </w:t>
      </w:r>
      <w:r w:rsidRPr="000700D1">
        <w:rPr>
          <w:b/>
          <w:bCs/>
          <w:shd w:val="clear" w:color="auto" w:fill="FFFFFF" w:themeFill="background1"/>
        </w:rPr>
        <w:t xml:space="preserve">la GMUSC </w:t>
      </w:r>
      <w:r w:rsidRPr="000700D1">
        <w:t>en el marco de la plataforma y, en su caso, de los servicios que requieran o contraten.</w:t>
      </w:r>
    </w:p>
    <w:p w14:paraId="1B6EC594" w14:textId="77777777" w:rsidR="00BE24BF" w:rsidRDefault="00BE24BF" w:rsidP="00BE24BF">
      <w:pPr>
        <w:jc w:val="both"/>
      </w:pPr>
      <w:r>
        <w:br w:type="page"/>
      </w:r>
    </w:p>
    <w:p w14:paraId="039E79BD" w14:textId="77777777" w:rsidR="00BE24BF" w:rsidRPr="00BE24BF" w:rsidRDefault="00BE24BF" w:rsidP="00BE24BF">
      <w:pPr>
        <w:pStyle w:val="Ttulo5"/>
        <w:rPr>
          <w:b/>
          <w:bCs/>
          <w:shd w:val="clear" w:color="auto" w:fill="FFFFFF" w:themeFill="background1"/>
        </w:rPr>
      </w:pPr>
      <w:r w:rsidRPr="00BE24BF">
        <w:rPr>
          <w:b/>
          <w:bCs/>
          <w:shd w:val="clear" w:color="auto" w:fill="FFFFFF" w:themeFill="background1"/>
        </w:rPr>
        <w:lastRenderedPageBreak/>
        <w:t>¿COMPARTIMOS TUS DATOS PERSONALES CON TERCEROS Y/O REALIZAMOS TRANSFERENCIAS INTERNACIONALES DE TUS DATOS?</w:t>
      </w:r>
    </w:p>
    <w:p w14:paraId="71B0F943" w14:textId="77777777" w:rsidR="00BE24BF" w:rsidRPr="000700D1" w:rsidRDefault="00BE24BF" w:rsidP="00BE24BF">
      <w:pPr>
        <w:jc w:val="both"/>
        <w:rPr>
          <w:rFonts w:ascii="Century Gothic" w:hAnsi="Century Gothic"/>
        </w:rPr>
      </w:pPr>
    </w:p>
    <w:p w14:paraId="2D57629F" w14:textId="77777777" w:rsidR="00BE24BF" w:rsidRPr="000700D1" w:rsidRDefault="00BE24BF" w:rsidP="00BE24BF">
      <w:pPr>
        <w:jc w:val="both"/>
      </w:pPr>
      <w:r w:rsidRPr="000700D1">
        <w:t xml:space="preserve">Con carácter general, no compartimos tus datos con terceros, ni los vendemos u ofrecemos a éstos, así como tampoco están previstas transferencias internacionales de tus datos. </w:t>
      </w:r>
    </w:p>
    <w:p w14:paraId="0C6F3B2B" w14:textId="77777777" w:rsidR="00BE24BF" w:rsidRPr="000700D1" w:rsidRDefault="00BE24BF" w:rsidP="00BE24BF">
      <w:pPr>
        <w:jc w:val="both"/>
      </w:pPr>
    </w:p>
    <w:p w14:paraId="223D8616" w14:textId="77777777" w:rsidR="00BE24BF" w:rsidRPr="000700D1" w:rsidRDefault="00BE24BF" w:rsidP="00BE24BF">
      <w:pPr>
        <w:jc w:val="both"/>
      </w:pPr>
      <w:r w:rsidRPr="000700D1">
        <w:rPr>
          <w:b/>
          <w:bCs/>
          <w:shd w:val="clear" w:color="auto" w:fill="FFFFFF" w:themeFill="background1"/>
        </w:rPr>
        <w:t xml:space="preserve">No obstante, la GMUSC </w:t>
      </w:r>
      <w:r w:rsidRPr="000700D1">
        <w:t>cuenta con diversos encargados del tratamiento de los datos personales bajo su control, permitiendo el acceso a éstos, como proveedores de confianza, y en la medida en que sea estrictamente necesario para la prestación de los servicios contratados con los mismos. Tales encargados del tratamiento operan bajo un contrato de servicios en los términos, con las condiciones y garantías contenidas en el artículo 28 del RGPD, realizando</w:t>
      </w:r>
      <w:r w:rsidRPr="000700D1">
        <w:rPr>
          <w:rStyle w:val="Hipervnculo"/>
          <w:rFonts w:ascii="Century Gothic" w:hAnsi="Century Gothic"/>
          <w:sz w:val="20"/>
          <w:szCs w:val="20"/>
          <w:u w:val="none"/>
        </w:rPr>
        <w:t xml:space="preserve"> </w:t>
      </w:r>
      <w:r w:rsidRPr="000700D1">
        <w:rPr>
          <w:b/>
          <w:bCs/>
          <w:shd w:val="clear" w:color="auto" w:fill="FFFFFF" w:themeFill="background1"/>
        </w:rPr>
        <w:t xml:space="preserve">la GMUSC </w:t>
      </w:r>
      <w:r w:rsidRPr="000700D1">
        <w:t>los controles, inspecciones y auditorías correspondientes en este ámbito para comprobar que tales encargados del tratamiento cumplen de forma estricta con los contratos suscritos a tal fin y la normativa de aplicación.</w:t>
      </w:r>
    </w:p>
    <w:p w14:paraId="2D4DCCF0" w14:textId="77777777" w:rsidR="00BE24BF" w:rsidRPr="000700D1" w:rsidRDefault="00BE24BF" w:rsidP="00BE24BF">
      <w:pPr>
        <w:jc w:val="both"/>
        <w:rPr>
          <w:rFonts w:ascii="Century Gothic" w:hAnsi="Century Gothic"/>
          <w:sz w:val="20"/>
          <w:szCs w:val="20"/>
        </w:rPr>
      </w:pPr>
    </w:p>
    <w:p w14:paraId="1CBBEFF4" w14:textId="77777777" w:rsidR="00BE24BF" w:rsidRPr="00BE24BF" w:rsidRDefault="00BE24BF" w:rsidP="00BE24BF">
      <w:pPr>
        <w:pStyle w:val="Ttulo5"/>
        <w:rPr>
          <w:b/>
          <w:bCs/>
          <w:shd w:val="clear" w:color="auto" w:fill="FFFFFF" w:themeFill="background1"/>
        </w:rPr>
      </w:pPr>
      <w:r w:rsidRPr="00BE24BF">
        <w:rPr>
          <w:b/>
          <w:bCs/>
          <w:shd w:val="clear" w:color="auto" w:fill="FFFFFF" w:themeFill="background1"/>
        </w:rPr>
        <w:t>¿QUÉ DERECHOS TIENES, QUÉ SIGNIFICAN Y CÓMO PUEDES EJERCERLOS?</w:t>
      </w:r>
    </w:p>
    <w:p w14:paraId="70F1122B" w14:textId="77777777" w:rsidR="00BE24BF" w:rsidRPr="000700D1" w:rsidRDefault="00BE24BF" w:rsidP="00BE24BF"/>
    <w:p w14:paraId="2B171EFA" w14:textId="77777777" w:rsidR="00574002" w:rsidRDefault="00BE24BF" w:rsidP="00BE24BF">
      <w:pPr>
        <w:jc w:val="both"/>
      </w:pPr>
      <w:r w:rsidRPr="000700D1">
        <w:t>Puedes ejercitar tus derechos en materia de protección de datos</w:t>
      </w:r>
      <w:r w:rsidR="00574002">
        <w:t>:</w:t>
      </w:r>
    </w:p>
    <w:p w14:paraId="39C283C9" w14:textId="77777777" w:rsidR="00574002" w:rsidRDefault="00574002" w:rsidP="00BE24BF">
      <w:pPr>
        <w:jc w:val="both"/>
      </w:pPr>
    </w:p>
    <w:p w14:paraId="0CFE119B" w14:textId="14A57AA2" w:rsidR="00574002" w:rsidRDefault="00574002" w:rsidP="00574002">
      <w:pPr>
        <w:pStyle w:val="Prrafodelista"/>
        <w:numPr>
          <w:ilvl w:val="0"/>
          <w:numId w:val="24"/>
        </w:numPr>
        <w:jc w:val="both"/>
      </w:pPr>
      <w:r>
        <w:t>Derecho de acceso</w:t>
      </w:r>
    </w:p>
    <w:p w14:paraId="5D5DB045" w14:textId="04B20C77" w:rsidR="00574002" w:rsidRDefault="00574002" w:rsidP="00574002">
      <w:pPr>
        <w:pStyle w:val="Prrafodelista"/>
        <w:numPr>
          <w:ilvl w:val="0"/>
          <w:numId w:val="24"/>
        </w:numPr>
        <w:jc w:val="both"/>
      </w:pPr>
      <w:r>
        <w:t>Derecho a rectificación</w:t>
      </w:r>
    </w:p>
    <w:p w14:paraId="1527D925" w14:textId="03218E1C" w:rsidR="00574002" w:rsidRDefault="00574002" w:rsidP="00574002">
      <w:pPr>
        <w:pStyle w:val="Prrafodelista"/>
        <w:numPr>
          <w:ilvl w:val="0"/>
          <w:numId w:val="24"/>
        </w:numPr>
        <w:jc w:val="both"/>
      </w:pPr>
      <w:r>
        <w:t>Derecho a supresión</w:t>
      </w:r>
    </w:p>
    <w:p w14:paraId="02779324" w14:textId="46A1B059" w:rsidR="00574002" w:rsidRDefault="00574002" w:rsidP="00574002">
      <w:pPr>
        <w:pStyle w:val="Prrafodelista"/>
        <w:numPr>
          <w:ilvl w:val="0"/>
          <w:numId w:val="24"/>
        </w:numPr>
        <w:jc w:val="both"/>
      </w:pPr>
      <w:r>
        <w:t>Derecho de portabilidad de datos</w:t>
      </w:r>
    </w:p>
    <w:p w14:paraId="7D0CAD76" w14:textId="561AF8B7" w:rsidR="00574002" w:rsidRDefault="00574002" w:rsidP="00574002">
      <w:pPr>
        <w:pStyle w:val="Prrafodelista"/>
        <w:numPr>
          <w:ilvl w:val="0"/>
          <w:numId w:val="24"/>
        </w:numPr>
        <w:jc w:val="both"/>
      </w:pPr>
      <w:r>
        <w:t>Derecho a limitación de tratamiento</w:t>
      </w:r>
    </w:p>
    <w:p w14:paraId="00B67234" w14:textId="77244374" w:rsidR="00574002" w:rsidRDefault="00574002" w:rsidP="00574002">
      <w:pPr>
        <w:pStyle w:val="Prrafodelista"/>
        <w:numPr>
          <w:ilvl w:val="0"/>
          <w:numId w:val="24"/>
        </w:numPr>
        <w:jc w:val="both"/>
      </w:pPr>
      <w:r>
        <w:t>Derecho de oposición</w:t>
      </w:r>
    </w:p>
    <w:p w14:paraId="46C74978" w14:textId="5A3A8A9F" w:rsidR="00574002" w:rsidRDefault="00574002" w:rsidP="00574002">
      <w:pPr>
        <w:pStyle w:val="Prrafodelista"/>
        <w:numPr>
          <w:ilvl w:val="0"/>
          <w:numId w:val="24"/>
        </w:numPr>
        <w:jc w:val="both"/>
      </w:pPr>
      <w:r>
        <w:t>Derecho a no ser objeto de decisiones automáticas</w:t>
      </w:r>
    </w:p>
    <w:p w14:paraId="409F6C01" w14:textId="77777777" w:rsidR="00574002" w:rsidRDefault="00574002" w:rsidP="00BE24BF">
      <w:pPr>
        <w:jc w:val="both"/>
      </w:pPr>
    </w:p>
    <w:p w14:paraId="67214CC3" w14:textId="41F57B10" w:rsidR="00574002" w:rsidRDefault="00574002" w:rsidP="00BE24BF">
      <w:pPr>
        <w:jc w:val="both"/>
      </w:pPr>
      <w:r>
        <w:t>En nuestra sede electrónica (</w:t>
      </w:r>
      <w:hyperlink r:id="rId17" w:history="1">
        <w:r w:rsidRPr="00C67893">
          <w:rPr>
            <w:rStyle w:val="Hipervnculo"/>
          </w:rPr>
          <w:t>https://sede.urbanismosantacruz.es/home</w:t>
        </w:r>
      </w:hyperlink>
      <w:r>
        <w:t>), donde existe, en la sección de “Tramites” un apartado designado para “</w:t>
      </w:r>
      <w:r w:rsidRPr="00574002">
        <w:rPr>
          <w:b/>
          <w:bCs/>
        </w:rPr>
        <w:t>Protección de Datos</w:t>
      </w:r>
      <w:r>
        <w:t>”.</w:t>
      </w:r>
    </w:p>
    <w:p w14:paraId="686B8CA5" w14:textId="77777777" w:rsidR="00BE24BF" w:rsidRPr="000700D1" w:rsidRDefault="00BE24BF" w:rsidP="00BE24BF">
      <w:pPr>
        <w:jc w:val="both"/>
      </w:pPr>
    </w:p>
    <w:p w14:paraId="00FF71E2" w14:textId="77777777" w:rsidR="00BE24BF" w:rsidRPr="000700D1" w:rsidRDefault="00BE24BF" w:rsidP="00BE24BF">
      <w:pPr>
        <w:jc w:val="both"/>
      </w:pPr>
      <w:r w:rsidRPr="000700D1">
        <w:t xml:space="preserve">Debe distinguirse del derecho de acceso de los interesados a los expedientes administrativos que regula la Ley 39/2015, de 1 de octubre, del Procedimiento Administrativo Común de las Administraciones Públicas, así como del derecho de acceso regulado en la Ley 19/2013, de 9 de diciembre, de transparencia, acceso a la información pública y buen gobierno, y la Ley 12/2014, de 26 de diciembre, de transparencia y de acceso a la información pública del Gobierno de Canarias. </w:t>
      </w:r>
    </w:p>
    <w:p w14:paraId="62C099B5" w14:textId="77777777" w:rsidR="00BE24BF" w:rsidRPr="000700D1" w:rsidRDefault="00BE24BF" w:rsidP="00BE24BF">
      <w:pPr>
        <w:jc w:val="both"/>
      </w:pPr>
    </w:p>
    <w:p w14:paraId="11D58DD9" w14:textId="77777777" w:rsidR="00BE24BF" w:rsidRPr="000700D1" w:rsidRDefault="00BE24BF" w:rsidP="00BE24BF">
      <w:pPr>
        <w:jc w:val="both"/>
      </w:pPr>
      <w:r w:rsidRPr="000700D1">
        <w:t>El ejercicio de estos derechos es personalísimo y sólo podrá ser ejercido por el interesado, por lo que es necesario que éste acredite su identidad. Únicamente se podrá actuar a través de representante legal cuando el interesado se encuentre en situación de incapacidad o minoría de edad que le imposibilite el ejercicio personal del mismo, en cuyo caso será necesario que el representante legal acredite tal condición.</w:t>
      </w:r>
    </w:p>
    <w:p w14:paraId="48AF7BA6" w14:textId="77777777" w:rsidR="00BE24BF" w:rsidRPr="000700D1" w:rsidRDefault="00BE24BF" w:rsidP="00BE24BF">
      <w:pPr>
        <w:jc w:val="both"/>
      </w:pPr>
    </w:p>
    <w:p w14:paraId="0F276387" w14:textId="77777777" w:rsidR="00BE24BF" w:rsidRPr="000700D1" w:rsidRDefault="00BE24BF" w:rsidP="00BE24BF">
      <w:pPr>
        <w:jc w:val="both"/>
      </w:pPr>
      <w:r w:rsidRPr="000700D1">
        <w:t>Asimismo, también puedes presentar denuncia o reclamación ante la Agencia Española de Protección de Datos (AEPD), si bien te animamos a que contactes primero con nuestro DPD (</w:t>
      </w:r>
      <w:hyperlink r:id="rId18" w:history="1">
        <w:r w:rsidRPr="000700D1">
          <w:rPr>
            <w:rStyle w:val="Hipervnculo"/>
            <w:rFonts w:ascii="Century Gothic" w:hAnsi="Century Gothic"/>
            <w:sz w:val="20"/>
            <w:szCs w:val="20"/>
            <w:shd w:val="clear" w:color="auto" w:fill="FFFFFF" w:themeFill="background1"/>
          </w:rPr>
          <w:t>dpd@urbanismosantacruz.es</w:t>
        </w:r>
      </w:hyperlink>
      <w:r w:rsidRPr="000700D1">
        <w:rPr>
          <w:shd w:val="clear" w:color="auto" w:fill="FFFFFF" w:themeFill="background1"/>
        </w:rPr>
        <w:t>)</w:t>
      </w:r>
      <w:r w:rsidRPr="000700D1">
        <w:t>, para que podamos analizar la situación concreta que corresponda e intentar, en su caso, buscar una solución eficaz y amistosa.</w:t>
      </w:r>
    </w:p>
    <w:p w14:paraId="7521EBCF" w14:textId="77777777" w:rsidR="00BE24BF" w:rsidRPr="000700D1" w:rsidRDefault="00BE24BF" w:rsidP="00BE24BF">
      <w:pPr>
        <w:jc w:val="both"/>
        <w:rPr>
          <w:rFonts w:ascii="Century Gothic" w:hAnsi="Century Gothic"/>
          <w:sz w:val="20"/>
          <w:szCs w:val="20"/>
        </w:rPr>
      </w:pPr>
    </w:p>
    <w:p w14:paraId="31606620" w14:textId="77777777" w:rsidR="00BE24BF" w:rsidRPr="00BE24BF" w:rsidRDefault="00BE24BF" w:rsidP="00BE24BF">
      <w:pPr>
        <w:pStyle w:val="Ttulo5"/>
        <w:rPr>
          <w:b/>
          <w:bCs/>
          <w:shd w:val="clear" w:color="auto" w:fill="FFFFFF" w:themeFill="background1"/>
        </w:rPr>
      </w:pPr>
      <w:r w:rsidRPr="00BE24BF">
        <w:rPr>
          <w:b/>
          <w:bCs/>
          <w:shd w:val="clear" w:color="auto" w:fill="FFFFFF" w:themeFill="background1"/>
        </w:rPr>
        <w:t>¿SE APLICAN MEDIDAS DE SEGURIDAD Y PROTECCIÓN DE TUS DATOS PERSONALES?</w:t>
      </w:r>
    </w:p>
    <w:p w14:paraId="5A3AB244" w14:textId="77777777" w:rsidR="00BE24BF" w:rsidRPr="000700D1" w:rsidRDefault="00BE24BF" w:rsidP="00BE24BF">
      <w:pPr>
        <w:jc w:val="both"/>
        <w:rPr>
          <w:rFonts w:ascii="Century Gothic" w:hAnsi="Century Gothic"/>
          <w:b/>
          <w:i/>
        </w:rPr>
      </w:pPr>
    </w:p>
    <w:p w14:paraId="18D5AFF9" w14:textId="619A679B" w:rsidR="00BE24BF" w:rsidRDefault="00BE24BF" w:rsidP="00BE24BF">
      <w:pPr>
        <w:jc w:val="both"/>
      </w:pPr>
      <w:r w:rsidRPr="000700D1">
        <w:t xml:space="preserve">Teniendo en cuenta la naturaleza, el ámbito, el contexto y los indicados fines del tratamiento, así como los riesgos de diversa probabilidad y gravedad para tus derechos y libertades, </w:t>
      </w:r>
      <w:r w:rsidRPr="000700D1">
        <w:rPr>
          <w:b/>
          <w:bCs/>
          <w:shd w:val="clear" w:color="auto" w:fill="FFFFFF" w:themeFill="background1"/>
        </w:rPr>
        <w:t xml:space="preserve">la GMUSC </w:t>
      </w:r>
      <w:r w:rsidRPr="000700D1">
        <w:t xml:space="preserve">aplica (y aplicará) medidas técnicas y organizativas apropiadas a fin de garantizar la debida seguridad y protección de tus datos personales atendiendo a criterios de privacidad desde el diseño </w:t>
      </w:r>
      <w:r w:rsidRPr="000700D1">
        <w:lastRenderedPageBreak/>
        <w:t xml:space="preserve">y por defecto, así como aplicando un sistema de enfoque al riesgo concurrente que se revisará y actualizará por </w:t>
      </w:r>
      <w:r w:rsidRPr="000700D1">
        <w:rPr>
          <w:b/>
          <w:bCs/>
          <w:shd w:val="clear" w:color="auto" w:fill="FFFFFF" w:themeFill="background1"/>
        </w:rPr>
        <w:t xml:space="preserve">la GMUSC </w:t>
      </w:r>
      <w:r w:rsidRPr="000700D1">
        <w:t>cuando sea necesario. El uso del protocolo de Transferencia de Hiper-Texto (HTTPS) en nuestra plataforma es una garantía reforzada para la seguridad de tus datos personales.</w:t>
      </w:r>
    </w:p>
    <w:p w14:paraId="7B85A090" w14:textId="77777777" w:rsidR="00BE24BF" w:rsidRDefault="00BE24BF">
      <w:pPr>
        <w:spacing w:after="160" w:line="259" w:lineRule="auto"/>
      </w:pPr>
      <w:r>
        <w:br w:type="page"/>
      </w:r>
    </w:p>
    <w:p w14:paraId="58CCB20E" w14:textId="77777777" w:rsidR="00BE24BF" w:rsidRPr="00BE24BF" w:rsidRDefault="00BE24BF" w:rsidP="00BE24BF">
      <w:pPr>
        <w:pStyle w:val="Ttulo5"/>
        <w:rPr>
          <w:b/>
          <w:bCs/>
          <w:shd w:val="clear" w:color="auto" w:fill="FFFFFF" w:themeFill="background1"/>
        </w:rPr>
      </w:pPr>
      <w:r w:rsidRPr="00BE24BF">
        <w:rPr>
          <w:b/>
          <w:bCs/>
          <w:shd w:val="clear" w:color="auto" w:fill="FFFFFF" w:themeFill="background1"/>
        </w:rPr>
        <w:lastRenderedPageBreak/>
        <w:t>VIGENCIA Y MODIFICACIÓN DE LA POLÍTICA DE PRIVACIDAD</w:t>
      </w:r>
    </w:p>
    <w:p w14:paraId="3FD7B1AE" w14:textId="77777777" w:rsidR="00BE24BF" w:rsidRPr="000700D1" w:rsidRDefault="00BE24BF" w:rsidP="00BE24BF">
      <w:pPr>
        <w:jc w:val="both"/>
        <w:rPr>
          <w:rFonts w:ascii="Century Gothic" w:hAnsi="Century Gothic"/>
        </w:rPr>
      </w:pPr>
    </w:p>
    <w:p w14:paraId="50C83DF2" w14:textId="77777777" w:rsidR="00BE24BF" w:rsidRPr="000700D1" w:rsidRDefault="00BE24BF" w:rsidP="00BE24BF">
      <w:pPr>
        <w:jc w:val="both"/>
      </w:pPr>
      <w:r w:rsidRPr="000700D1">
        <w:t xml:space="preserve">La presente política está vigente desde el día </w:t>
      </w:r>
      <w:r w:rsidRPr="00BE24BF">
        <w:rPr>
          <w:u w:val="single"/>
        </w:rPr>
        <w:t>19 junio de 2026</w:t>
      </w:r>
      <w:r w:rsidRPr="000700D1">
        <w:t xml:space="preserve">. </w:t>
      </w:r>
    </w:p>
    <w:p w14:paraId="2CFD4FAC" w14:textId="77777777" w:rsidR="00BE24BF" w:rsidRPr="000700D1" w:rsidRDefault="00BE24BF" w:rsidP="00BE24BF">
      <w:pPr>
        <w:jc w:val="both"/>
      </w:pPr>
    </w:p>
    <w:p w14:paraId="0CE63C66" w14:textId="77777777" w:rsidR="00BE24BF" w:rsidRPr="000B7FD2" w:rsidRDefault="00BE24BF" w:rsidP="00BE24BF">
      <w:pPr>
        <w:jc w:val="both"/>
      </w:pPr>
      <w:r w:rsidRPr="000700D1">
        <w:rPr>
          <w:b/>
          <w:bCs/>
          <w:shd w:val="clear" w:color="auto" w:fill="FFFFFF" w:themeFill="background1"/>
        </w:rPr>
        <w:t xml:space="preserve">La GMUSC </w:t>
      </w:r>
      <w:r w:rsidRPr="000700D1">
        <w:t xml:space="preserve">se reserva el derecho de modificar esta política, para adaptarla a futuras novedades legislativas, doctrinales o jurisprudenciales que resulten de aplicación, o por motivos técnicos, operativos, comerciales, corporativos y de negocio, informándote previa y razonablemente de los cambios que se produzcan cuando ello sea posible. En todo caso, se recomienda que, cada vez que accedas a esta plataforma, leas con detalle esta política, ya que cualquier modificación será publicada a través de </w:t>
      </w:r>
      <w:proofErr w:type="gramStart"/>
      <w:r w:rsidRPr="000700D1">
        <w:t>la misma</w:t>
      </w:r>
      <w:proofErr w:type="gramEnd"/>
      <w:r w:rsidRPr="000700D1">
        <w:t>.</w:t>
      </w:r>
      <w:r w:rsidRPr="00034D68">
        <w:t xml:space="preserve"> </w:t>
      </w:r>
    </w:p>
    <w:p w14:paraId="025CEC32" w14:textId="77777777" w:rsidR="00B3169D" w:rsidRPr="00C87AB9" w:rsidRDefault="00B3169D" w:rsidP="00BE24BF">
      <w:pPr>
        <w:jc w:val="both"/>
      </w:pPr>
    </w:p>
    <w:sectPr w:rsidR="00B3169D" w:rsidRPr="00C87AB9" w:rsidSect="00C87AB9">
      <w:headerReference w:type="default" r:id="rId19"/>
      <w:footerReference w:type="default" r:id="rId20"/>
      <w:pgSz w:w="11906" w:h="16838"/>
      <w:pgMar w:top="1418" w:right="1134" w:bottom="1418"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C8E75" w14:textId="77777777" w:rsidR="0008030E" w:rsidRDefault="0008030E" w:rsidP="00936ADA">
      <w:r>
        <w:separator/>
      </w:r>
    </w:p>
  </w:endnote>
  <w:endnote w:type="continuationSeparator" w:id="0">
    <w:p w14:paraId="2F928EC7" w14:textId="77777777" w:rsidR="0008030E" w:rsidRDefault="0008030E" w:rsidP="00936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leigh Lt BT">
    <w:altName w:val="Cambria"/>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FabrikatW00-Bold">
    <w:altName w:val="Calibri"/>
    <w:charset w:val="00"/>
    <w:family w:val="swiss"/>
    <w:pitch w:val="variable"/>
    <w:sig w:usb0="A000002F" w:usb1="00000000" w:usb2="00000000" w:usb3="00000000" w:csb0="00000001" w:csb1="00000000"/>
  </w:font>
  <w:font w:name="FabrikatW00-Regular">
    <w:altName w:val="Calibri"/>
    <w:charset w:val="00"/>
    <w:family w:val="swiss"/>
    <w:pitch w:val="variable"/>
    <w:sig w:usb0="A000002F"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10"/>
    </w:tblGrid>
    <w:tr w:rsidR="00246753" w14:paraId="545E6258" w14:textId="77777777" w:rsidTr="00246753">
      <w:tc>
        <w:tcPr>
          <w:tcW w:w="3209" w:type="dxa"/>
        </w:tcPr>
        <w:p w14:paraId="281B762C" w14:textId="77777777" w:rsidR="00246753" w:rsidRPr="00246753" w:rsidRDefault="00246753" w:rsidP="00246753">
          <w:pPr>
            <w:pStyle w:val="Piedepgina"/>
            <w:rPr>
              <w:color w:val="5B9BD5" w:themeColor="accent5"/>
              <w:sz w:val="20"/>
              <w:szCs w:val="20"/>
            </w:rPr>
          </w:pPr>
          <w:r w:rsidRPr="00246753">
            <w:rPr>
              <w:color w:val="5B9BD5" w:themeColor="accent5"/>
              <w:sz w:val="20"/>
              <w:szCs w:val="20"/>
            </w:rPr>
            <w:t xml:space="preserve">Avda. Tres de </w:t>
          </w:r>
          <w:proofErr w:type="gramStart"/>
          <w:r w:rsidRPr="00246753">
            <w:rPr>
              <w:color w:val="5B9BD5" w:themeColor="accent5"/>
              <w:sz w:val="20"/>
              <w:szCs w:val="20"/>
            </w:rPr>
            <w:t>Mayo</w:t>
          </w:r>
          <w:proofErr w:type="gramEnd"/>
          <w:r w:rsidRPr="00246753">
            <w:rPr>
              <w:color w:val="5B9BD5" w:themeColor="accent5"/>
              <w:sz w:val="20"/>
              <w:szCs w:val="20"/>
            </w:rPr>
            <w:t xml:space="preserve"> 40</w:t>
          </w:r>
          <w:r w:rsidRPr="00246753">
            <w:rPr>
              <w:color w:val="5B9BD5" w:themeColor="accent5"/>
              <w:sz w:val="20"/>
              <w:szCs w:val="20"/>
            </w:rPr>
            <w:br/>
            <w:t>38005 Sta. Cruz de Tenerife</w:t>
          </w:r>
        </w:p>
      </w:tc>
      <w:tc>
        <w:tcPr>
          <w:tcW w:w="3209" w:type="dxa"/>
        </w:tcPr>
        <w:p w14:paraId="40913E24" w14:textId="77777777" w:rsidR="00246753" w:rsidRPr="00246753" w:rsidRDefault="00246753" w:rsidP="00246753">
          <w:pPr>
            <w:pStyle w:val="Piedepgina"/>
            <w:rPr>
              <w:color w:val="5B9BD5" w:themeColor="accent5"/>
              <w:sz w:val="20"/>
              <w:szCs w:val="20"/>
            </w:rPr>
          </w:pPr>
          <w:r w:rsidRPr="00246753">
            <w:rPr>
              <w:color w:val="5B9BD5" w:themeColor="accent5"/>
              <w:sz w:val="20"/>
              <w:szCs w:val="20"/>
            </w:rPr>
            <w:t>922 013 101</w:t>
          </w:r>
          <w:r w:rsidRPr="00246753">
            <w:rPr>
              <w:color w:val="5B9BD5" w:themeColor="accent5"/>
              <w:sz w:val="20"/>
              <w:szCs w:val="20"/>
            </w:rPr>
            <w:br/>
            <w:t>www.urbanismosantacruz.es</w:t>
          </w:r>
        </w:p>
      </w:tc>
      <w:tc>
        <w:tcPr>
          <w:tcW w:w="3210" w:type="dxa"/>
        </w:tcPr>
        <w:p w14:paraId="1F09C1D9" w14:textId="77777777" w:rsidR="00246753" w:rsidRPr="00246753" w:rsidRDefault="00246753" w:rsidP="00246753">
          <w:pPr>
            <w:pStyle w:val="Piedepgina"/>
            <w:jc w:val="right"/>
            <w:rPr>
              <w:color w:val="5B9BD5" w:themeColor="accent5"/>
              <w:sz w:val="20"/>
              <w:szCs w:val="20"/>
            </w:rPr>
          </w:pPr>
          <w:r w:rsidRPr="00246753">
            <w:rPr>
              <w:color w:val="5B9BD5" w:themeColor="accent5"/>
              <w:sz w:val="20"/>
              <w:szCs w:val="20"/>
            </w:rPr>
            <w:t xml:space="preserve">Página | </w:t>
          </w:r>
          <w:r w:rsidRPr="00246753">
            <w:rPr>
              <w:color w:val="5B9BD5" w:themeColor="accent5"/>
              <w:sz w:val="20"/>
              <w:szCs w:val="20"/>
            </w:rPr>
            <w:fldChar w:fldCharType="begin"/>
          </w:r>
          <w:r w:rsidRPr="00246753">
            <w:rPr>
              <w:color w:val="5B9BD5" w:themeColor="accent5"/>
              <w:sz w:val="20"/>
              <w:szCs w:val="20"/>
            </w:rPr>
            <w:instrText>PAGE   \* MERGEFORMAT</w:instrText>
          </w:r>
          <w:r w:rsidRPr="00246753">
            <w:rPr>
              <w:color w:val="5B9BD5" w:themeColor="accent5"/>
              <w:sz w:val="20"/>
              <w:szCs w:val="20"/>
            </w:rPr>
            <w:fldChar w:fldCharType="separate"/>
          </w:r>
          <w:r w:rsidRPr="00246753">
            <w:rPr>
              <w:color w:val="5B9BD5" w:themeColor="accent5"/>
              <w:sz w:val="20"/>
              <w:szCs w:val="20"/>
            </w:rPr>
            <w:t>1</w:t>
          </w:r>
          <w:r w:rsidRPr="00246753">
            <w:rPr>
              <w:color w:val="5B9BD5" w:themeColor="accent5"/>
              <w:sz w:val="20"/>
              <w:szCs w:val="20"/>
            </w:rPr>
            <w:fldChar w:fldCharType="end"/>
          </w:r>
        </w:p>
      </w:tc>
    </w:tr>
  </w:tbl>
  <w:p w14:paraId="43EFB2DE" w14:textId="77777777" w:rsidR="00936ADA" w:rsidRPr="00246753" w:rsidRDefault="00936ADA" w:rsidP="0024675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D283C" w14:textId="77777777" w:rsidR="0008030E" w:rsidRDefault="0008030E" w:rsidP="00936ADA">
      <w:r>
        <w:separator/>
      </w:r>
    </w:p>
  </w:footnote>
  <w:footnote w:type="continuationSeparator" w:id="0">
    <w:p w14:paraId="7DB3AE69" w14:textId="77777777" w:rsidR="0008030E" w:rsidRDefault="0008030E" w:rsidP="00936A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jc w:val="center"/>
      <w:tblBorders>
        <w:insideH w:val="single" w:sz="8" w:space="0" w:color="3F8FCF"/>
        <w:insideV w:val="single" w:sz="8" w:space="0" w:color="3F8FCF"/>
      </w:tblBorders>
      <w:tblCellMar>
        <w:left w:w="142" w:type="dxa"/>
        <w:right w:w="142" w:type="dxa"/>
      </w:tblCellMar>
      <w:tblLook w:val="0000" w:firstRow="0" w:lastRow="0" w:firstColumn="0" w:lastColumn="0" w:noHBand="0" w:noVBand="0"/>
    </w:tblPr>
    <w:tblGrid>
      <w:gridCol w:w="3119"/>
      <w:gridCol w:w="3260"/>
      <w:gridCol w:w="3402"/>
    </w:tblGrid>
    <w:tr w:rsidR="00936ADA" w14:paraId="3D1A6394" w14:textId="77777777" w:rsidTr="00F824C5">
      <w:trPr>
        <w:trHeight w:val="704"/>
        <w:jc w:val="center"/>
      </w:trPr>
      <w:tc>
        <w:tcPr>
          <w:tcW w:w="3119" w:type="dxa"/>
        </w:tcPr>
        <w:p w14:paraId="2A31718B" w14:textId="77777777" w:rsidR="00936ADA" w:rsidRDefault="00936ADA" w:rsidP="00936ADA">
          <w:pPr>
            <w:pStyle w:val="Encabezamiento"/>
            <w:ind w:left="607"/>
            <w:rPr>
              <w:rFonts w:ascii="FabrikatW00-Bold" w:hAnsi="FabrikatW00-Bold"/>
              <w:color w:val="500A2D"/>
            </w:rPr>
          </w:pPr>
          <w:r>
            <w:rPr>
              <w:noProof/>
            </w:rPr>
            <w:drawing>
              <wp:anchor distT="0" distB="0" distL="0" distR="90170" simplePos="0" relativeHeight="251659264" behindDoc="1" locked="0" layoutInCell="1" allowOverlap="1" wp14:anchorId="7B908597" wp14:editId="7261DF3F">
                <wp:simplePos x="0" y="0"/>
                <wp:positionH relativeFrom="page">
                  <wp:posOffset>31115</wp:posOffset>
                </wp:positionH>
                <wp:positionV relativeFrom="page">
                  <wp:posOffset>17145</wp:posOffset>
                </wp:positionV>
                <wp:extent cx="295275" cy="360045"/>
                <wp:effectExtent l="19050" t="0" r="9525" b="0"/>
                <wp:wrapTight wrapText="bothSides">
                  <wp:wrapPolygon edited="0">
                    <wp:start x="-1394" y="0"/>
                    <wp:lineTo x="-1394" y="20571"/>
                    <wp:lineTo x="22297" y="20571"/>
                    <wp:lineTo x="22297" y="0"/>
                    <wp:lineTo x="-1394" y="0"/>
                  </wp:wrapPolygon>
                </wp:wrapTight>
                <wp:docPr id="1501401802"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1"/>
                        <pic:cNvPicPr>
                          <a:picLocks noChangeAspect="1" noChangeArrowheads="1"/>
                        </pic:cNvPicPr>
                      </pic:nvPicPr>
                      <pic:blipFill>
                        <a:blip r:embed="rId1"/>
                        <a:srcRect/>
                        <a:stretch>
                          <a:fillRect/>
                        </a:stretch>
                      </pic:blipFill>
                      <pic:spPr bwMode="auto">
                        <a:xfrm>
                          <a:off x="0" y="0"/>
                          <a:ext cx="295275" cy="360045"/>
                        </a:xfrm>
                        <a:prstGeom prst="rect">
                          <a:avLst/>
                        </a:prstGeom>
                        <a:noFill/>
                      </pic:spPr>
                    </pic:pic>
                  </a:graphicData>
                </a:graphic>
              </wp:anchor>
            </w:drawing>
          </w:r>
          <w:r>
            <w:rPr>
              <w:rFonts w:ascii="FabrikatW00-Bold" w:hAnsi="FabrikatW00-Bold"/>
              <w:color w:val="500A2D"/>
            </w:rPr>
            <w:t>Santa Cruz de Tenerife</w:t>
          </w:r>
        </w:p>
        <w:p w14:paraId="45DD9D83" w14:textId="77777777" w:rsidR="00936ADA" w:rsidRDefault="00936ADA" w:rsidP="00936ADA">
          <w:pPr>
            <w:pStyle w:val="Encabezamiento"/>
            <w:ind w:left="607"/>
            <w:rPr>
              <w:rFonts w:ascii="FabrikatW00-Regular" w:hAnsi="FabrikatW00-Regular"/>
              <w:color w:val="500A2D"/>
              <w:spacing w:val="6"/>
              <w:sz w:val="20"/>
            </w:rPr>
          </w:pPr>
          <w:r>
            <w:rPr>
              <w:rFonts w:ascii="FabrikatW00-Regular" w:hAnsi="FabrikatW00-Regular"/>
              <w:color w:val="500A2D"/>
              <w:spacing w:val="6"/>
              <w:sz w:val="20"/>
            </w:rPr>
            <w:t>AYUNTAMIENTO</w:t>
          </w:r>
        </w:p>
      </w:tc>
      <w:tc>
        <w:tcPr>
          <w:tcW w:w="3260" w:type="dxa"/>
          <w:tcMar>
            <w:left w:w="132" w:type="dxa"/>
          </w:tcMar>
        </w:tcPr>
        <w:p w14:paraId="61F09762" w14:textId="77777777" w:rsidR="00936ADA" w:rsidRPr="00CC0366" w:rsidRDefault="00936ADA" w:rsidP="00B3169D">
          <w:pPr>
            <w:pStyle w:val="Encabezamiento"/>
            <w:rPr>
              <w:rFonts w:ascii="FabrikatW00-Bold" w:hAnsi="FabrikatW00-Bold"/>
              <w:color w:val="000000"/>
            </w:rPr>
          </w:pPr>
          <w:r w:rsidRPr="00CC0366">
            <w:rPr>
              <w:rFonts w:ascii="FabrikatW00-Bold" w:hAnsi="FabrikatW00-Bold"/>
              <w:color w:val="000000"/>
            </w:rPr>
            <w:t>Organismo Autónomo Gerencia Municipal de Urbanismo</w:t>
          </w:r>
        </w:p>
      </w:tc>
      <w:tc>
        <w:tcPr>
          <w:tcW w:w="3402" w:type="dxa"/>
          <w:tcMar>
            <w:left w:w="132" w:type="dxa"/>
          </w:tcMar>
        </w:tcPr>
        <w:p w14:paraId="65EC80E9" w14:textId="1542F79E" w:rsidR="00936ADA" w:rsidRPr="00CC0366" w:rsidRDefault="00936ADA" w:rsidP="00B3169D">
          <w:pPr>
            <w:pStyle w:val="Encabezamiento"/>
            <w:rPr>
              <w:rFonts w:ascii="FabrikatW00-Regular" w:hAnsi="FabrikatW00-Regular"/>
              <w:color w:val="000000"/>
            </w:rPr>
          </w:pPr>
          <w:r>
            <w:rPr>
              <w:rFonts w:ascii="FabrikatW00-Regular" w:hAnsi="FabrikatW00-Regular"/>
              <w:color w:val="000000"/>
            </w:rPr>
            <w:t xml:space="preserve">Servicio de </w:t>
          </w:r>
          <w:r w:rsidR="00BE24BF">
            <w:rPr>
              <w:rFonts w:ascii="FabrikatW00-Regular" w:hAnsi="FabrikatW00-Regular"/>
              <w:color w:val="000000"/>
            </w:rPr>
            <w:t>Innovación Tecnológica y Atención Ciudadana</w:t>
          </w:r>
        </w:p>
      </w:tc>
    </w:tr>
  </w:tbl>
  <w:p w14:paraId="386B050D" w14:textId="77777777" w:rsidR="00936ADA" w:rsidRPr="00FD0DA0" w:rsidRDefault="00936ADA" w:rsidP="00936ADA">
    <w:pPr>
      <w:pStyle w:val="Encabezado"/>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61CCA"/>
    <w:multiLevelType w:val="hybridMultilevel"/>
    <w:tmpl w:val="3D5EBCAE"/>
    <w:lvl w:ilvl="0" w:tplc="6E461078">
      <w:start w:val="5300"/>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1427A24"/>
    <w:multiLevelType w:val="hybridMultilevel"/>
    <w:tmpl w:val="385234A8"/>
    <w:lvl w:ilvl="0" w:tplc="3F7CE9BC">
      <w:numFmt w:val="bullet"/>
      <w:lvlText w:val="-"/>
      <w:lvlJc w:val="left"/>
      <w:pPr>
        <w:ind w:left="360" w:hanging="360"/>
      </w:pPr>
      <w:rPr>
        <w:rFonts w:ascii="Times New Roman" w:eastAsia="Times New Roman"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038F467D"/>
    <w:multiLevelType w:val="hybridMultilevel"/>
    <w:tmpl w:val="D0001546"/>
    <w:lvl w:ilvl="0" w:tplc="3D8ED8B6">
      <w:start w:val="6"/>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5B47CC6"/>
    <w:multiLevelType w:val="hybridMultilevel"/>
    <w:tmpl w:val="5B74F984"/>
    <w:lvl w:ilvl="0" w:tplc="30DE040A">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E3F3CF4"/>
    <w:multiLevelType w:val="hybridMultilevel"/>
    <w:tmpl w:val="F386F6AE"/>
    <w:lvl w:ilvl="0" w:tplc="82F6B360">
      <w:numFmt w:val="bullet"/>
      <w:lvlText w:val="-"/>
      <w:lvlJc w:val="left"/>
      <w:pPr>
        <w:ind w:left="720" w:hanging="360"/>
      </w:pPr>
      <w:rPr>
        <w:rFonts w:ascii="Calibri" w:eastAsia="Calibri" w:hAnsi="Calibri" w:hint="default"/>
        <w:b/>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161E2BC7"/>
    <w:multiLevelType w:val="hybridMultilevel"/>
    <w:tmpl w:val="BB961CA6"/>
    <w:lvl w:ilvl="0" w:tplc="DF6610B2">
      <w:start w:val="10"/>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B4D10C5"/>
    <w:multiLevelType w:val="hybridMultilevel"/>
    <w:tmpl w:val="2BF6DAB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D3F3D9B"/>
    <w:multiLevelType w:val="hybridMultilevel"/>
    <w:tmpl w:val="5852DEA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0546BFE"/>
    <w:multiLevelType w:val="multilevel"/>
    <w:tmpl w:val="C8562712"/>
    <w:lvl w:ilvl="0">
      <w:start w:val="1"/>
      <w:numFmt w:val="decimal"/>
      <w:lvlText w:val="%1."/>
      <w:lvlJc w:val="left"/>
      <w:pPr>
        <w:ind w:left="720" w:hanging="360"/>
      </w:pPr>
      <w:rPr>
        <w:rFonts w:hint="default"/>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21B55FF2"/>
    <w:multiLevelType w:val="hybridMultilevel"/>
    <w:tmpl w:val="B56C807A"/>
    <w:lvl w:ilvl="0" w:tplc="0C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1E33213"/>
    <w:multiLevelType w:val="hybridMultilevel"/>
    <w:tmpl w:val="74820786"/>
    <w:lvl w:ilvl="0" w:tplc="030AFB0A">
      <w:start w:val="20"/>
      <w:numFmt w:val="bullet"/>
      <w:lvlText w:val="-"/>
      <w:lvlJc w:val="left"/>
      <w:pPr>
        <w:ind w:left="1770" w:hanging="360"/>
      </w:pPr>
      <w:rPr>
        <w:rFonts w:ascii="Raleigh Lt BT" w:eastAsia="Calibri" w:hAnsi="Raleigh Lt BT" w:cs="Times New Roman" w:hint="default"/>
      </w:rPr>
    </w:lvl>
    <w:lvl w:ilvl="1" w:tplc="0C0A0003" w:tentative="1">
      <w:start w:val="1"/>
      <w:numFmt w:val="bullet"/>
      <w:lvlText w:val="o"/>
      <w:lvlJc w:val="left"/>
      <w:pPr>
        <w:ind w:left="2490" w:hanging="360"/>
      </w:pPr>
      <w:rPr>
        <w:rFonts w:ascii="Courier New" w:hAnsi="Courier New" w:cs="Courier New" w:hint="default"/>
      </w:rPr>
    </w:lvl>
    <w:lvl w:ilvl="2" w:tplc="0C0A0005" w:tentative="1">
      <w:start w:val="1"/>
      <w:numFmt w:val="bullet"/>
      <w:lvlText w:val=""/>
      <w:lvlJc w:val="left"/>
      <w:pPr>
        <w:ind w:left="3210" w:hanging="360"/>
      </w:pPr>
      <w:rPr>
        <w:rFonts w:ascii="Wingdings" w:hAnsi="Wingdings" w:hint="default"/>
      </w:rPr>
    </w:lvl>
    <w:lvl w:ilvl="3" w:tplc="0C0A0001" w:tentative="1">
      <w:start w:val="1"/>
      <w:numFmt w:val="bullet"/>
      <w:lvlText w:val=""/>
      <w:lvlJc w:val="left"/>
      <w:pPr>
        <w:ind w:left="3930" w:hanging="360"/>
      </w:pPr>
      <w:rPr>
        <w:rFonts w:ascii="Symbol" w:hAnsi="Symbol" w:hint="default"/>
      </w:rPr>
    </w:lvl>
    <w:lvl w:ilvl="4" w:tplc="0C0A0003" w:tentative="1">
      <w:start w:val="1"/>
      <w:numFmt w:val="bullet"/>
      <w:lvlText w:val="o"/>
      <w:lvlJc w:val="left"/>
      <w:pPr>
        <w:ind w:left="4650" w:hanging="360"/>
      </w:pPr>
      <w:rPr>
        <w:rFonts w:ascii="Courier New" w:hAnsi="Courier New" w:cs="Courier New" w:hint="default"/>
      </w:rPr>
    </w:lvl>
    <w:lvl w:ilvl="5" w:tplc="0C0A0005" w:tentative="1">
      <w:start w:val="1"/>
      <w:numFmt w:val="bullet"/>
      <w:lvlText w:val=""/>
      <w:lvlJc w:val="left"/>
      <w:pPr>
        <w:ind w:left="5370" w:hanging="360"/>
      </w:pPr>
      <w:rPr>
        <w:rFonts w:ascii="Wingdings" w:hAnsi="Wingdings" w:hint="default"/>
      </w:rPr>
    </w:lvl>
    <w:lvl w:ilvl="6" w:tplc="0C0A0001" w:tentative="1">
      <w:start w:val="1"/>
      <w:numFmt w:val="bullet"/>
      <w:lvlText w:val=""/>
      <w:lvlJc w:val="left"/>
      <w:pPr>
        <w:ind w:left="6090" w:hanging="360"/>
      </w:pPr>
      <w:rPr>
        <w:rFonts w:ascii="Symbol" w:hAnsi="Symbol" w:hint="default"/>
      </w:rPr>
    </w:lvl>
    <w:lvl w:ilvl="7" w:tplc="0C0A0003" w:tentative="1">
      <w:start w:val="1"/>
      <w:numFmt w:val="bullet"/>
      <w:lvlText w:val="o"/>
      <w:lvlJc w:val="left"/>
      <w:pPr>
        <w:ind w:left="6810" w:hanging="360"/>
      </w:pPr>
      <w:rPr>
        <w:rFonts w:ascii="Courier New" w:hAnsi="Courier New" w:cs="Courier New" w:hint="default"/>
      </w:rPr>
    </w:lvl>
    <w:lvl w:ilvl="8" w:tplc="0C0A0005" w:tentative="1">
      <w:start w:val="1"/>
      <w:numFmt w:val="bullet"/>
      <w:lvlText w:val=""/>
      <w:lvlJc w:val="left"/>
      <w:pPr>
        <w:ind w:left="7530" w:hanging="360"/>
      </w:pPr>
      <w:rPr>
        <w:rFonts w:ascii="Wingdings" w:hAnsi="Wingdings" w:hint="default"/>
      </w:rPr>
    </w:lvl>
  </w:abstractNum>
  <w:abstractNum w:abstractNumId="11" w15:restartNumberingAfterBreak="0">
    <w:nsid w:val="27D14918"/>
    <w:multiLevelType w:val="hybridMultilevel"/>
    <w:tmpl w:val="F072023A"/>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09051F8"/>
    <w:multiLevelType w:val="multilevel"/>
    <w:tmpl w:val="BD54B184"/>
    <w:lvl w:ilvl="0">
      <w:start w:val="1"/>
      <w:numFmt w:val="decimal"/>
      <w:lvlText w:val="%1."/>
      <w:lvlJc w:val="left"/>
      <w:pPr>
        <w:ind w:left="36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30AC72C5"/>
    <w:multiLevelType w:val="hybridMultilevel"/>
    <w:tmpl w:val="EEB42600"/>
    <w:lvl w:ilvl="0" w:tplc="C91CEBAC">
      <w:start w:val="2"/>
      <w:numFmt w:val="bullet"/>
      <w:lvlText w:val="-"/>
      <w:lvlJc w:val="left"/>
      <w:pPr>
        <w:ind w:left="360" w:hanging="360"/>
      </w:pPr>
      <w:rPr>
        <w:rFonts w:ascii="Times New Roman" w:eastAsia="Times New Roman"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38490626"/>
    <w:multiLevelType w:val="hybridMultilevel"/>
    <w:tmpl w:val="BE7C4252"/>
    <w:lvl w:ilvl="0" w:tplc="EDFEAFD2">
      <w:start w:val="2"/>
      <w:numFmt w:val="bullet"/>
      <w:lvlText w:val="-"/>
      <w:lvlJc w:val="left"/>
      <w:pPr>
        <w:ind w:left="360" w:hanging="360"/>
      </w:pPr>
      <w:rPr>
        <w:rFonts w:ascii="Times New Roman" w:eastAsia="Times New Roman"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15:restartNumberingAfterBreak="0">
    <w:nsid w:val="3BA01CAE"/>
    <w:multiLevelType w:val="multilevel"/>
    <w:tmpl w:val="F85EF4B0"/>
    <w:lvl w:ilvl="0">
      <w:numFmt w:val="bullet"/>
      <w:lvlText w:val="-"/>
      <w:lvlJc w:val="left"/>
      <w:pPr>
        <w:ind w:left="360" w:hanging="360"/>
      </w:pPr>
      <w:rPr>
        <w:rFonts w:ascii="Calibri" w:eastAsia="Calibri" w:hAnsi="Calibri" w:cs="Calibri"/>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3BBC531C"/>
    <w:multiLevelType w:val="hybridMultilevel"/>
    <w:tmpl w:val="1DF22F7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7" w15:restartNumberingAfterBreak="0">
    <w:nsid w:val="3C9F4D80"/>
    <w:multiLevelType w:val="hybridMultilevel"/>
    <w:tmpl w:val="FB62947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15:restartNumberingAfterBreak="0">
    <w:nsid w:val="4BD03C0A"/>
    <w:multiLevelType w:val="hybridMultilevel"/>
    <w:tmpl w:val="CF3A5878"/>
    <w:lvl w:ilvl="0" w:tplc="59FC9FBE">
      <w:start w:val="1"/>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9" w15:restartNumberingAfterBreak="0">
    <w:nsid w:val="50A9203D"/>
    <w:multiLevelType w:val="multilevel"/>
    <w:tmpl w:val="F426176E"/>
    <w:lvl w:ilvl="0">
      <w:start w:val="1"/>
      <w:numFmt w:val="decimal"/>
      <w:lvlText w:val="%1."/>
      <w:lvlJc w:val="left"/>
      <w:pPr>
        <w:ind w:left="720" w:hanging="360"/>
      </w:pPr>
    </w:lvl>
    <w:lvl w:ilvl="1">
      <w:start w:val="1"/>
      <w:numFmt w:val="decimal"/>
      <w:lvlText w:val="%1.%2"/>
      <w:lvlJc w:val="left"/>
      <w:pPr>
        <w:ind w:left="720" w:hanging="360"/>
      </w:pPr>
      <w:rPr>
        <w:b/>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0" w15:restartNumberingAfterBreak="0">
    <w:nsid w:val="55FE48E5"/>
    <w:multiLevelType w:val="hybridMultilevel"/>
    <w:tmpl w:val="8BC6B51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5CD0648B"/>
    <w:multiLevelType w:val="multilevel"/>
    <w:tmpl w:val="D29073C4"/>
    <w:lvl w:ilvl="0">
      <w:numFmt w:val="bullet"/>
      <w:lvlText w:val="-"/>
      <w:lvlJc w:val="left"/>
      <w:pPr>
        <w:ind w:left="720" w:hanging="360"/>
      </w:pPr>
      <w:rPr>
        <w:rFonts w:ascii="Calibri" w:eastAsia="Calibri" w:hAnsi="Calibri" w:cs="Calibri"/>
      </w:rPr>
    </w:lvl>
    <w:lvl w:ilvl="1">
      <w:numFmt w:val="bullet"/>
      <w:lvlText w:val=""/>
      <w:lvlJc w:val="left"/>
      <w:pPr>
        <w:ind w:left="1530" w:hanging="450"/>
      </w:pPr>
      <w:rPr>
        <w:rFonts w:ascii="Times New Roman" w:eastAsia="Calibri" w:hAnsi="Times New Roman" w:cs="Times New Roman"/>
        <w:color w:val="000000"/>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5E0D5771"/>
    <w:multiLevelType w:val="hybridMultilevel"/>
    <w:tmpl w:val="F0602124"/>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741E70E6"/>
    <w:multiLevelType w:val="hybridMultilevel"/>
    <w:tmpl w:val="DAA224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104110374">
    <w:abstractNumId w:val="21"/>
  </w:num>
  <w:num w:numId="2" w16cid:durableId="51317428">
    <w:abstractNumId w:val="19"/>
  </w:num>
  <w:num w:numId="3" w16cid:durableId="1272127221">
    <w:abstractNumId w:val="2"/>
  </w:num>
  <w:num w:numId="4" w16cid:durableId="887913233">
    <w:abstractNumId w:val="14"/>
  </w:num>
  <w:num w:numId="5" w16cid:durableId="990065119">
    <w:abstractNumId w:val="13"/>
  </w:num>
  <w:num w:numId="6" w16cid:durableId="334771515">
    <w:abstractNumId w:val="15"/>
  </w:num>
  <w:num w:numId="7" w16cid:durableId="1383017481">
    <w:abstractNumId w:val="12"/>
  </w:num>
  <w:num w:numId="8" w16cid:durableId="1206865691">
    <w:abstractNumId w:val="1"/>
  </w:num>
  <w:num w:numId="9" w16cid:durableId="1707637826">
    <w:abstractNumId w:val="11"/>
  </w:num>
  <w:num w:numId="10" w16cid:durableId="1821464243">
    <w:abstractNumId w:val="7"/>
  </w:num>
  <w:num w:numId="11" w16cid:durableId="89380711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94702237">
    <w:abstractNumId w:val="8"/>
  </w:num>
  <w:num w:numId="13" w16cid:durableId="749280152">
    <w:abstractNumId w:val="18"/>
  </w:num>
  <w:num w:numId="14" w16cid:durableId="877282933">
    <w:abstractNumId w:val="22"/>
  </w:num>
  <w:num w:numId="15" w16cid:durableId="1244804765">
    <w:abstractNumId w:val="5"/>
  </w:num>
  <w:num w:numId="16" w16cid:durableId="1195968496">
    <w:abstractNumId w:val="6"/>
  </w:num>
  <w:num w:numId="17" w16cid:durableId="216741781">
    <w:abstractNumId w:val="10"/>
  </w:num>
  <w:num w:numId="18" w16cid:durableId="1193225433">
    <w:abstractNumId w:val="0"/>
  </w:num>
  <w:num w:numId="19" w16cid:durableId="85925952">
    <w:abstractNumId w:val="3"/>
  </w:num>
  <w:num w:numId="20" w16cid:durableId="1960716365">
    <w:abstractNumId w:val="16"/>
  </w:num>
  <w:num w:numId="21" w16cid:durableId="425467313">
    <w:abstractNumId w:val="17"/>
  </w:num>
  <w:num w:numId="22" w16cid:durableId="1054432801">
    <w:abstractNumId w:val="23"/>
  </w:num>
  <w:num w:numId="23" w16cid:durableId="635256884">
    <w:abstractNumId w:val="20"/>
  </w:num>
  <w:num w:numId="24" w16cid:durableId="43765058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4BF"/>
    <w:rsid w:val="000067F1"/>
    <w:rsid w:val="00016CE8"/>
    <w:rsid w:val="00036FA4"/>
    <w:rsid w:val="00037A5A"/>
    <w:rsid w:val="00044510"/>
    <w:rsid w:val="000647A1"/>
    <w:rsid w:val="0007560E"/>
    <w:rsid w:val="0007596C"/>
    <w:rsid w:val="0008030E"/>
    <w:rsid w:val="00082C44"/>
    <w:rsid w:val="00085406"/>
    <w:rsid w:val="000922BD"/>
    <w:rsid w:val="00093942"/>
    <w:rsid w:val="000B1913"/>
    <w:rsid w:val="000B2ED0"/>
    <w:rsid w:val="000D6BCE"/>
    <w:rsid w:val="000E46DB"/>
    <w:rsid w:val="000F3AF6"/>
    <w:rsid w:val="000F67A0"/>
    <w:rsid w:val="001034CF"/>
    <w:rsid w:val="00105892"/>
    <w:rsid w:val="00105A08"/>
    <w:rsid w:val="0011207C"/>
    <w:rsid w:val="00115087"/>
    <w:rsid w:val="0011689F"/>
    <w:rsid w:val="0013303D"/>
    <w:rsid w:val="00154070"/>
    <w:rsid w:val="001616C7"/>
    <w:rsid w:val="0016481A"/>
    <w:rsid w:val="001A58DE"/>
    <w:rsid w:val="001B0ECE"/>
    <w:rsid w:val="001B7496"/>
    <w:rsid w:val="001C3DB2"/>
    <w:rsid w:val="001D07BB"/>
    <w:rsid w:val="001E4DB4"/>
    <w:rsid w:val="001E5DA9"/>
    <w:rsid w:val="001F345F"/>
    <w:rsid w:val="00215242"/>
    <w:rsid w:val="002222DD"/>
    <w:rsid w:val="00223DD8"/>
    <w:rsid w:val="002310E2"/>
    <w:rsid w:val="00237CE2"/>
    <w:rsid w:val="00242016"/>
    <w:rsid w:val="00246753"/>
    <w:rsid w:val="002519F7"/>
    <w:rsid w:val="00254961"/>
    <w:rsid w:val="00257B20"/>
    <w:rsid w:val="0027142E"/>
    <w:rsid w:val="00273B28"/>
    <w:rsid w:val="002765CE"/>
    <w:rsid w:val="0028656B"/>
    <w:rsid w:val="00293FEB"/>
    <w:rsid w:val="002D0889"/>
    <w:rsid w:val="002D3613"/>
    <w:rsid w:val="002D364C"/>
    <w:rsid w:val="002F6157"/>
    <w:rsid w:val="002F69BA"/>
    <w:rsid w:val="002F7B6A"/>
    <w:rsid w:val="003144B8"/>
    <w:rsid w:val="003169F1"/>
    <w:rsid w:val="003204A8"/>
    <w:rsid w:val="00391387"/>
    <w:rsid w:val="00391395"/>
    <w:rsid w:val="0039204A"/>
    <w:rsid w:val="003956E8"/>
    <w:rsid w:val="003C3053"/>
    <w:rsid w:val="003C5E32"/>
    <w:rsid w:val="003C7E3C"/>
    <w:rsid w:val="003D17EE"/>
    <w:rsid w:val="003E5391"/>
    <w:rsid w:val="003E6C2E"/>
    <w:rsid w:val="003F2BD3"/>
    <w:rsid w:val="00405366"/>
    <w:rsid w:val="00413F79"/>
    <w:rsid w:val="00415B46"/>
    <w:rsid w:val="0041650B"/>
    <w:rsid w:val="00442340"/>
    <w:rsid w:val="00457E52"/>
    <w:rsid w:val="0049275A"/>
    <w:rsid w:val="00492944"/>
    <w:rsid w:val="004943CA"/>
    <w:rsid w:val="0049500C"/>
    <w:rsid w:val="004D0130"/>
    <w:rsid w:val="004D249B"/>
    <w:rsid w:val="004D2CFE"/>
    <w:rsid w:val="004D35E4"/>
    <w:rsid w:val="004E3025"/>
    <w:rsid w:val="00521B83"/>
    <w:rsid w:val="005276E6"/>
    <w:rsid w:val="00541F80"/>
    <w:rsid w:val="0055355D"/>
    <w:rsid w:val="00555401"/>
    <w:rsid w:val="00557601"/>
    <w:rsid w:val="00563367"/>
    <w:rsid w:val="00564C41"/>
    <w:rsid w:val="00574002"/>
    <w:rsid w:val="00577A59"/>
    <w:rsid w:val="00580E0C"/>
    <w:rsid w:val="00591F17"/>
    <w:rsid w:val="005A7EB7"/>
    <w:rsid w:val="005B12D3"/>
    <w:rsid w:val="005E6C24"/>
    <w:rsid w:val="005F7CAD"/>
    <w:rsid w:val="00610AF0"/>
    <w:rsid w:val="00621903"/>
    <w:rsid w:val="00623678"/>
    <w:rsid w:val="00625ED8"/>
    <w:rsid w:val="00635097"/>
    <w:rsid w:val="00646F8D"/>
    <w:rsid w:val="00650E57"/>
    <w:rsid w:val="00656844"/>
    <w:rsid w:val="0068264F"/>
    <w:rsid w:val="00687A48"/>
    <w:rsid w:val="006A32CC"/>
    <w:rsid w:val="006B5659"/>
    <w:rsid w:val="006D3C96"/>
    <w:rsid w:val="006F2D14"/>
    <w:rsid w:val="006F4762"/>
    <w:rsid w:val="00702941"/>
    <w:rsid w:val="00714C9F"/>
    <w:rsid w:val="00734C0A"/>
    <w:rsid w:val="0074758D"/>
    <w:rsid w:val="00754B28"/>
    <w:rsid w:val="007660E3"/>
    <w:rsid w:val="00776383"/>
    <w:rsid w:val="0078272A"/>
    <w:rsid w:val="00787B6E"/>
    <w:rsid w:val="00796DFC"/>
    <w:rsid w:val="007A00F8"/>
    <w:rsid w:val="007B65B2"/>
    <w:rsid w:val="007C165E"/>
    <w:rsid w:val="007D191F"/>
    <w:rsid w:val="007D550B"/>
    <w:rsid w:val="007D6A47"/>
    <w:rsid w:val="007E7502"/>
    <w:rsid w:val="008032F3"/>
    <w:rsid w:val="008071C2"/>
    <w:rsid w:val="008074AD"/>
    <w:rsid w:val="00812DE9"/>
    <w:rsid w:val="00815D54"/>
    <w:rsid w:val="00846E11"/>
    <w:rsid w:val="00853165"/>
    <w:rsid w:val="008538E1"/>
    <w:rsid w:val="008559D6"/>
    <w:rsid w:val="00896B13"/>
    <w:rsid w:val="008A74C4"/>
    <w:rsid w:val="008B7EEC"/>
    <w:rsid w:val="008C5C8E"/>
    <w:rsid w:val="008E441C"/>
    <w:rsid w:val="009024C1"/>
    <w:rsid w:val="00902EDE"/>
    <w:rsid w:val="00911E8D"/>
    <w:rsid w:val="00921661"/>
    <w:rsid w:val="009232CD"/>
    <w:rsid w:val="00923E56"/>
    <w:rsid w:val="00936ADA"/>
    <w:rsid w:val="0095570E"/>
    <w:rsid w:val="00962858"/>
    <w:rsid w:val="00971C44"/>
    <w:rsid w:val="009746E1"/>
    <w:rsid w:val="00982724"/>
    <w:rsid w:val="0098425E"/>
    <w:rsid w:val="00993D71"/>
    <w:rsid w:val="009B1C1C"/>
    <w:rsid w:val="009B6A94"/>
    <w:rsid w:val="009C7553"/>
    <w:rsid w:val="009D1330"/>
    <w:rsid w:val="009E39E1"/>
    <w:rsid w:val="009E5BF5"/>
    <w:rsid w:val="009F1E7B"/>
    <w:rsid w:val="009F4545"/>
    <w:rsid w:val="00A0014B"/>
    <w:rsid w:val="00A01233"/>
    <w:rsid w:val="00A019F7"/>
    <w:rsid w:val="00A03CB0"/>
    <w:rsid w:val="00A1208B"/>
    <w:rsid w:val="00A16D03"/>
    <w:rsid w:val="00A20E52"/>
    <w:rsid w:val="00A3646E"/>
    <w:rsid w:val="00A52095"/>
    <w:rsid w:val="00A6061D"/>
    <w:rsid w:val="00A63373"/>
    <w:rsid w:val="00A6339D"/>
    <w:rsid w:val="00A7142F"/>
    <w:rsid w:val="00A74C3B"/>
    <w:rsid w:val="00A97446"/>
    <w:rsid w:val="00A97BEA"/>
    <w:rsid w:val="00AA5B6C"/>
    <w:rsid w:val="00AA6ED2"/>
    <w:rsid w:val="00AD46CC"/>
    <w:rsid w:val="00AD67F0"/>
    <w:rsid w:val="00AE2AC4"/>
    <w:rsid w:val="00AF2AF1"/>
    <w:rsid w:val="00AF3A67"/>
    <w:rsid w:val="00AF5314"/>
    <w:rsid w:val="00AF73B4"/>
    <w:rsid w:val="00B01C52"/>
    <w:rsid w:val="00B16660"/>
    <w:rsid w:val="00B3169D"/>
    <w:rsid w:val="00B506D6"/>
    <w:rsid w:val="00B77400"/>
    <w:rsid w:val="00B808B0"/>
    <w:rsid w:val="00B80CE1"/>
    <w:rsid w:val="00B85D99"/>
    <w:rsid w:val="00B9005F"/>
    <w:rsid w:val="00B90DF2"/>
    <w:rsid w:val="00B926EC"/>
    <w:rsid w:val="00BA389E"/>
    <w:rsid w:val="00BD4EE5"/>
    <w:rsid w:val="00BD7A3C"/>
    <w:rsid w:val="00BE11F0"/>
    <w:rsid w:val="00BE24BF"/>
    <w:rsid w:val="00BE7B02"/>
    <w:rsid w:val="00C22789"/>
    <w:rsid w:val="00C2380D"/>
    <w:rsid w:val="00C241CF"/>
    <w:rsid w:val="00C40FFE"/>
    <w:rsid w:val="00C4528A"/>
    <w:rsid w:val="00C55316"/>
    <w:rsid w:val="00C558F5"/>
    <w:rsid w:val="00C65497"/>
    <w:rsid w:val="00C72A8C"/>
    <w:rsid w:val="00C87AB9"/>
    <w:rsid w:val="00C97FF8"/>
    <w:rsid w:val="00CB73A0"/>
    <w:rsid w:val="00CC54B2"/>
    <w:rsid w:val="00CE2521"/>
    <w:rsid w:val="00CE28E3"/>
    <w:rsid w:val="00CE2BA9"/>
    <w:rsid w:val="00CF1641"/>
    <w:rsid w:val="00D06950"/>
    <w:rsid w:val="00D2005F"/>
    <w:rsid w:val="00D22727"/>
    <w:rsid w:val="00D36AF5"/>
    <w:rsid w:val="00D420D3"/>
    <w:rsid w:val="00D539FB"/>
    <w:rsid w:val="00D76F03"/>
    <w:rsid w:val="00D80F60"/>
    <w:rsid w:val="00D8247D"/>
    <w:rsid w:val="00D837CC"/>
    <w:rsid w:val="00DA2396"/>
    <w:rsid w:val="00DC1DCA"/>
    <w:rsid w:val="00DC5897"/>
    <w:rsid w:val="00DD0F14"/>
    <w:rsid w:val="00DE03A5"/>
    <w:rsid w:val="00DE1225"/>
    <w:rsid w:val="00DE5781"/>
    <w:rsid w:val="00DF62E4"/>
    <w:rsid w:val="00E315F0"/>
    <w:rsid w:val="00E35156"/>
    <w:rsid w:val="00E65C39"/>
    <w:rsid w:val="00E749AB"/>
    <w:rsid w:val="00E860E4"/>
    <w:rsid w:val="00E93F78"/>
    <w:rsid w:val="00EA27F3"/>
    <w:rsid w:val="00EA6C89"/>
    <w:rsid w:val="00ED3CF0"/>
    <w:rsid w:val="00EF5414"/>
    <w:rsid w:val="00F03A01"/>
    <w:rsid w:val="00F06448"/>
    <w:rsid w:val="00F25B74"/>
    <w:rsid w:val="00F314D7"/>
    <w:rsid w:val="00F37EBD"/>
    <w:rsid w:val="00F45747"/>
    <w:rsid w:val="00F56CCF"/>
    <w:rsid w:val="00F61877"/>
    <w:rsid w:val="00F752A6"/>
    <w:rsid w:val="00F7673C"/>
    <w:rsid w:val="00F824C5"/>
    <w:rsid w:val="00F825DB"/>
    <w:rsid w:val="00F869CF"/>
    <w:rsid w:val="00F971EE"/>
    <w:rsid w:val="00FA0B21"/>
    <w:rsid w:val="00FC17CE"/>
    <w:rsid w:val="00FD0DA0"/>
    <w:rsid w:val="00FD3F4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8A6CEF"/>
  <w15:chartTrackingRefBased/>
  <w15:docId w15:val="{EDB046A1-74C5-4C2E-8962-DEEFCFD3F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4BF"/>
    <w:pPr>
      <w:spacing w:after="0" w:line="240" w:lineRule="auto"/>
    </w:pPr>
    <w:rPr>
      <w:rFonts w:ascii="Arial" w:eastAsia="Times New Roman" w:hAnsi="Arial" w:cs="Times New Roman"/>
      <w:szCs w:val="24"/>
      <w:lang w:eastAsia="es-ES"/>
    </w:rPr>
  </w:style>
  <w:style w:type="paragraph" w:styleId="Ttulo1">
    <w:name w:val="heading 1"/>
    <w:basedOn w:val="Normal"/>
    <w:next w:val="Normal"/>
    <w:link w:val="Ttulo1Car"/>
    <w:uiPriority w:val="9"/>
    <w:qFormat/>
    <w:rsid w:val="0049275A"/>
    <w:pPr>
      <w:keepNext/>
      <w:keepLines/>
      <w:spacing w:before="240"/>
      <w:outlineLvl w:val="0"/>
    </w:pPr>
    <w:rPr>
      <w:rFonts w:eastAsiaTheme="majorEastAsia" w:cstheme="majorBidi"/>
      <w:color w:val="2F5496" w:themeColor="accent1" w:themeShade="BF"/>
      <w:sz w:val="32"/>
      <w:szCs w:val="32"/>
    </w:rPr>
  </w:style>
  <w:style w:type="paragraph" w:styleId="Ttulo2">
    <w:name w:val="heading 2"/>
    <w:basedOn w:val="Normal"/>
    <w:next w:val="Normal"/>
    <w:link w:val="Ttulo2Car"/>
    <w:uiPriority w:val="9"/>
    <w:unhideWhenUsed/>
    <w:qFormat/>
    <w:rsid w:val="0049275A"/>
    <w:pPr>
      <w:keepNext/>
      <w:keepLines/>
      <w:spacing w:before="40"/>
      <w:outlineLvl w:val="1"/>
    </w:pPr>
    <w:rPr>
      <w:rFonts w:eastAsiaTheme="majorEastAsia" w:cstheme="majorBidi"/>
      <w:color w:val="2F5496" w:themeColor="accent1" w:themeShade="BF"/>
      <w:sz w:val="30"/>
      <w:szCs w:val="26"/>
    </w:rPr>
  </w:style>
  <w:style w:type="paragraph" w:styleId="Ttulo3">
    <w:name w:val="heading 3"/>
    <w:basedOn w:val="Normal"/>
    <w:next w:val="Normal"/>
    <w:link w:val="Ttulo3Car"/>
    <w:uiPriority w:val="9"/>
    <w:unhideWhenUsed/>
    <w:qFormat/>
    <w:rsid w:val="0049275A"/>
    <w:pPr>
      <w:keepNext/>
      <w:keepLines/>
      <w:spacing w:before="40"/>
      <w:outlineLvl w:val="2"/>
    </w:pPr>
    <w:rPr>
      <w:rFonts w:eastAsiaTheme="majorEastAsia" w:cstheme="majorBidi"/>
      <w:sz w:val="28"/>
    </w:rPr>
  </w:style>
  <w:style w:type="paragraph" w:styleId="Ttulo4">
    <w:name w:val="heading 4"/>
    <w:basedOn w:val="Normal"/>
    <w:next w:val="Normal"/>
    <w:link w:val="Ttulo4Car"/>
    <w:uiPriority w:val="9"/>
    <w:unhideWhenUsed/>
    <w:qFormat/>
    <w:rsid w:val="0049275A"/>
    <w:pPr>
      <w:keepNext/>
      <w:keepLines/>
      <w:spacing w:before="40"/>
      <w:outlineLvl w:val="3"/>
    </w:pPr>
    <w:rPr>
      <w:rFonts w:eastAsiaTheme="majorEastAsia" w:cstheme="majorBidi"/>
      <w:iCs/>
      <w:sz w:val="26"/>
    </w:rPr>
  </w:style>
  <w:style w:type="paragraph" w:styleId="Ttulo5">
    <w:name w:val="heading 5"/>
    <w:basedOn w:val="Normal"/>
    <w:next w:val="Normal"/>
    <w:link w:val="Ttulo5Car"/>
    <w:uiPriority w:val="9"/>
    <w:unhideWhenUsed/>
    <w:qFormat/>
    <w:rsid w:val="0049275A"/>
    <w:pPr>
      <w:keepNext/>
      <w:keepLines/>
      <w:spacing w:before="40"/>
      <w:outlineLvl w:val="4"/>
    </w:pPr>
    <w:rPr>
      <w:rFonts w:eastAsiaTheme="majorEastAsia"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36ADA"/>
    <w:pPr>
      <w:tabs>
        <w:tab w:val="center" w:pos="4252"/>
        <w:tab w:val="right" w:pos="8504"/>
      </w:tabs>
    </w:pPr>
    <w:rPr>
      <w:rFonts w:asciiTheme="minorHAnsi" w:eastAsiaTheme="minorHAnsi" w:hAnsiTheme="minorHAnsi" w:cstheme="minorBidi"/>
      <w:szCs w:val="22"/>
      <w:lang w:eastAsia="en-US"/>
    </w:rPr>
  </w:style>
  <w:style w:type="character" w:customStyle="1" w:styleId="EncabezadoCar">
    <w:name w:val="Encabezado Car"/>
    <w:basedOn w:val="Fuentedeprrafopredeter"/>
    <w:link w:val="Encabezado"/>
    <w:uiPriority w:val="99"/>
    <w:rsid w:val="00936ADA"/>
  </w:style>
  <w:style w:type="paragraph" w:styleId="Piedepgina">
    <w:name w:val="footer"/>
    <w:basedOn w:val="Normal"/>
    <w:link w:val="PiedepginaCar"/>
    <w:uiPriority w:val="99"/>
    <w:unhideWhenUsed/>
    <w:rsid w:val="00936ADA"/>
    <w:pPr>
      <w:tabs>
        <w:tab w:val="center" w:pos="4252"/>
        <w:tab w:val="right" w:pos="8504"/>
      </w:tabs>
    </w:pPr>
    <w:rPr>
      <w:rFonts w:asciiTheme="minorHAnsi" w:eastAsiaTheme="minorHAnsi" w:hAnsiTheme="minorHAnsi" w:cstheme="minorBidi"/>
      <w:szCs w:val="22"/>
      <w:lang w:eastAsia="en-US"/>
    </w:rPr>
  </w:style>
  <w:style w:type="character" w:customStyle="1" w:styleId="PiedepginaCar">
    <w:name w:val="Pie de página Car"/>
    <w:basedOn w:val="Fuentedeprrafopredeter"/>
    <w:link w:val="Piedepgina"/>
    <w:uiPriority w:val="99"/>
    <w:rsid w:val="00936ADA"/>
  </w:style>
  <w:style w:type="paragraph" w:customStyle="1" w:styleId="Encabezamiento">
    <w:name w:val="Encabezamiento"/>
    <w:basedOn w:val="Normal"/>
    <w:uiPriority w:val="99"/>
    <w:rsid w:val="00936ADA"/>
    <w:pPr>
      <w:suppressLineNumbers/>
      <w:tabs>
        <w:tab w:val="center" w:pos="4536"/>
        <w:tab w:val="right" w:pos="9072"/>
      </w:tabs>
    </w:pPr>
  </w:style>
  <w:style w:type="paragraph" w:styleId="Prrafodelista">
    <w:name w:val="List Paragraph"/>
    <w:basedOn w:val="Normal"/>
    <w:link w:val="PrrafodelistaCar"/>
    <w:uiPriority w:val="34"/>
    <w:qFormat/>
    <w:rsid w:val="00B3169D"/>
    <w:pPr>
      <w:widowControl w:val="0"/>
      <w:suppressAutoHyphens/>
      <w:autoSpaceDN w:val="0"/>
      <w:ind w:left="720"/>
      <w:textAlignment w:val="baseline"/>
    </w:pPr>
    <w:rPr>
      <w:szCs w:val="22"/>
      <w:lang w:eastAsia="en-US"/>
    </w:rPr>
  </w:style>
  <w:style w:type="character" w:customStyle="1" w:styleId="licenses-countersvalue">
    <w:name w:val="licenses-counters__value"/>
    <w:basedOn w:val="Fuentedeprrafopredeter"/>
    <w:rsid w:val="00D22727"/>
  </w:style>
  <w:style w:type="character" w:customStyle="1" w:styleId="PrrafodelistaCar">
    <w:name w:val="Párrafo de lista Car"/>
    <w:link w:val="Prrafodelista"/>
    <w:uiPriority w:val="34"/>
    <w:qFormat/>
    <w:locked/>
    <w:rsid w:val="00B3169D"/>
    <w:rPr>
      <w:rFonts w:ascii="Arial" w:eastAsia="Times New Roman" w:hAnsi="Arial" w:cs="Times New Roman"/>
    </w:rPr>
  </w:style>
  <w:style w:type="table" w:styleId="Tablaconcuadrcula">
    <w:name w:val="Table Grid"/>
    <w:basedOn w:val="Tablanormal"/>
    <w:uiPriority w:val="59"/>
    <w:rsid w:val="00580E0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C55316"/>
    <w:rPr>
      <w:color w:val="0563C1" w:themeColor="hyperlink"/>
      <w:u w:val="single"/>
    </w:rPr>
  </w:style>
  <w:style w:type="character" w:styleId="Mencinsinresolver">
    <w:name w:val="Unresolved Mention"/>
    <w:basedOn w:val="Fuentedeprrafopredeter"/>
    <w:uiPriority w:val="99"/>
    <w:semiHidden/>
    <w:unhideWhenUsed/>
    <w:rsid w:val="00C55316"/>
    <w:rPr>
      <w:color w:val="605E5C"/>
      <w:shd w:val="clear" w:color="auto" w:fill="E1DFDD"/>
    </w:rPr>
  </w:style>
  <w:style w:type="paragraph" w:styleId="Sinespaciado">
    <w:name w:val="No Spacing"/>
    <w:uiPriority w:val="1"/>
    <w:qFormat/>
    <w:rsid w:val="00971C44"/>
    <w:pPr>
      <w:spacing w:after="0" w:line="240" w:lineRule="auto"/>
      <w:jc w:val="both"/>
    </w:pPr>
    <w:rPr>
      <w:rFonts w:ascii="Arial" w:eastAsia="Times New Roman" w:hAnsi="Arial" w:cs="Times New Roman"/>
      <w:sz w:val="24"/>
      <w:szCs w:val="20"/>
      <w:lang w:eastAsia="es-ES"/>
    </w:rPr>
  </w:style>
  <w:style w:type="character" w:customStyle="1" w:styleId="Ttulo1Car">
    <w:name w:val="Título 1 Car"/>
    <w:basedOn w:val="Fuentedeprrafopredeter"/>
    <w:link w:val="Ttulo1"/>
    <w:uiPriority w:val="9"/>
    <w:rsid w:val="0049275A"/>
    <w:rPr>
      <w:rFonts w:ascii="Arial" w:eastAsiaTheme="majorEastAsia" w:hAnsi="Arial" w:cstheme="majorBidi"/>
      <w:color w:val="2F5496" w:themeColor="accent1" w:themeShade="BF"/>
      <w:sz w:val="32"/>
      <w:szCs w:val="32"/>
      <w:lang w:eastAsia="es-ES"/>
    </w:rPr>
  </w:style>
  <w:style w:type="character" w:customStyle="1" w:styleId="Ttulo2Car">
    <w:name w:val="Título 2 Car"/>
    <w:basedOn w:val="Fuentedeprrafopredeter"/>
    <w:link w:val="Ttulo2"/>
    <w:uiPriority w:val="9"/>
    <w:rsid w:val="0049275A"/>
    <w:rPr>
      <w:rFonts w:ascii="Arial" w:eastAsiaTheme="majorEastAsia" w:hAnsi="Arial" w:cstheme="majorBidi"/>
      <w:color w:val="2F5496" w:themeColor="accent1" w:themeShade="BF"/>
      <w:sz w:val="30"/>
      <w:szCs w:val="26"/>
      <w:lang w:eastAsia="es-ES"/>
    </w:rPr>
  </w:style>
  <w:style w:type="paragraph" w:styleId="Ttulo">
    <w:name w:val="Title"/>
    <w:basedOn w:val="Normal"/>
    <w:next w:val="Normal"/>
    <w:link w:val="TtuloCar"/>
    <w:uiPriority w:val="10"/>
    <w:qFormat/>
    <w:rsid w:val="0049275A"/>
    <w:pPr>
      <w:contextualSpacing/>
    </w:pPr>
    <w:rPr>
      <w:rFonts w:eastAsiaTheme="majorEastAsia" w:cstheme="majorBidi"/>
      <w:b/>
      <w:color w:val="2F5496" w:themeColor="accent1" w:themeShade="BF"/>
      <w:spacing w:val="-10"/>
      <w:kern w:val="28"/>
      <w:sz w:val="56"/>
      <w:szCs w:val="56"/>
    </w:rPr>
  </w:style>
  <w:style w:type="character" w:customStyle="1" w:styleId="TtuloCar">
    <w:name w:val="Título Car"/>
    <w:basedOn w:val="Fuentedeprrafopredeter"/>
    <w:link w:val="Ttulo"/>
    <w:uiPriority w:val="10"/>
    <w:rsid w:val="0049275A"/>
    <w:rPr>
      <w:rFonts w:ascii="Arial" w:eastAsiaTheme="majorEastAsia" w:hAnsi="Arial" w:cstheme="majorBidi"/>
      <w:b/>
      <w:color w:val="2F5496" w:themeColor="accent1" w:themeShade="BF"/>
      <w:spacing w:val="-10"/>
      <w:kern w:val="28"/>
      <w:sz w:val="56"/>
      <w:szCs w:val="56"/>
      <w:lang w:eastAsia="es-ES"/>
    </w:rPr>
  </w:style>
  <w:style w:type="character" w:customStyle="1" w:styleId="Ttulo3Car">
    <w:name w:val="Título 3 Car"/>
    <w:basedOn w:val="Fuentedeprrafopredeter"/>
    <w:link w:val="Ttulo3"/>
    <w:uiPriority w:val="9"/>
    <w:rsid w:val="0049275A"/>
    <w:rPr>
      <w:rFonts w:ascii="Arial" w:eastAsiaTheme="majorEastAsia" w:hAnsi="Arial" w:cstheme="majorBidi"/>
      <w:sz w:val="28"/>
      <w:szCs w:val="24"/>
      <w:lang w:eastAsia="es-ES"/>
    </w:rPr>
  </w:style>
  <w:style w:type="character" w:customStyle="1" w:styleId="Ttulo4Car">
    <w:name w:val="Título 4 Car"/>
    <w:basedOn w:val="Fuentedeprrafopredeter"/>
    <w:link w:val="Ttulo4"/>
    <w:uiPriority w:val="9"/>
    <w:rsid w:val="0049275A"/>
    <w:rPr>
      <w:rFonts w:ascii="Arial" w:eastAsiaTheme="majorEastAsia" w:hAnsi="Arial" w:cstheme="majorBidi"/>
      <w:iCs/>
      <w:sz w:val="26"/>
      <w:szCs w:val="20"/>
      <w:lang w:eastAsia="es-ES"/>
    </w:rPr>
  </w:style>
  <w:style w:type="character" w:customStyle="1" w:styleId="Ttulo5Car">
    <w:name w:val="Título 5 Car"/>
    <w:basedOn w:val="Fuentedeprrafopredeter"/>
    <w:link w:val="Ttulo5"/>
    <w:uiPriority w:val="9"/>
    <w:rsid w:val="0049275A"/>
    <w:rPr>
      <w:rFonts w:ascii="Arial" w:eastAsiaTheme="majorEastAsia" w:hAnsi="Arial" w:cstheme="majorBidi"/>
      <w:color w:val="2F5496" w:themeColor="accent1" w:themeShade="BF"/>
      <w:sz w:val="24"/>
      <w:szCs w:val="20"/>
      <w:lang w:eastAsia="es-ES"/>
    </w:rPr>
  </w:style>
  <w:style w:type="paragraph" w:styleId="Subttulo">
    <w:name w:val="Subtitle"/>
    <w:basedOn w:val="Normal"/>
    <w:next w:val="Normal"/>
    <w:link w:val="SubttuloCar"/>
    <w:uiPriority w:val="11"/>
    <w:qFormat/>
    <w:rsid w:val="0049275A"/>
    <w:rPr>
      <w:color w:val="767171" w:themeColor="background2" w:themeShade="80"/>
      <w:sz w:val="20"/>
    </w:rPr>
  </w:style>
  <w:style w:type="character" w:customStyle="1" w:styleId="SubttuloCar">
    <w:name w:val="Subtítulo Car"/>
    <w:basedOn w:val="Fuentedeprrafopredeter"/>
    <w:link w:val="Subttulo"/>
    <w:uiPriority w:val="11"/>
    <w:rsid w:val="0049275A"/>
    <w:rPr>
      <w:rFonts w:ascii="Arial" w:eastAsia="Times New Roman" w:hAnsi="Arial" w:cs="Times New Roman"/>
      <w:color w:val="767171" w:themeColor="background2" w:themeShade="80"/>
      <w:sz w:val="20"/>
      <w:szCs w:val="20"/>
      <w:lang w:eastAsia="es-ES"/>
    </w:rPr>
  </w:style>
  <w:style w:type="character" w:styleId="nfasissutil">
    <w:name w:val="Subtle Emphasis"/>
    <w:uiPriority w:val="19"/>
    <w:qFormat/>
    <w:rsid w:val="00B3169D"/>
    <w:rPr>
      <w:i/>
      <w:iCs/>
      <w:color w:val="262626" w:themeColor="text1" w:themeTint="D9"/>
      <w:sz w:val="22"/>
      <w:szCs w:val="22"/>
    </w:rPr>
  </w:style>
  <w:style w:type="character" w:styleId="nfasis">
    <w:name w:val="Emphasis"/>
    <w:basedOn w:val="nfasissutil"/>
    <w:uiPriority w:val="20"/>
    <w:qFormat/>
    <w:rsid w:val="00B3169D"/>
    <w:rPr>
      <w:i/>
      <w:iCs/>
      <w:color w:val="262626" w:themeColor="text1" w:themeTint="D9"/>
      <w:sz w:val="22"/>
      <w:szCs w:val="24"/>
    </w:rPr>
  </w:style>
  <w:style w:type="character" w:styleId="nfasisintenso">
    <w:name w:val="Intense Emphasis"/>
    <w:uiPriority w:val="21"/>
    <w:qFormat/>
    <w:rsid w:val="00B3169D"/>
    <w:rPr>
      <w:i/>
      <w:iCs/>
      <w:color w:val="2F5496" w:themeColor="accent1" w:themeShade="BF"/>
    </w:rPr>
  </w:style>
  <w:style w:type="character" w:styleId="Fuerte">
    <w:name w:val="Strong"/>
    <w:basedOn w:val="nfasisintenso"/>
    <w:uiPriority w:val="22"/>
    <w:qFormat/>
    <w:rsid w:val="00B3169D"/>
    <w:rPr>
      <w:rFonts w:ascii="Arial" w:hAnsi="Arial"/>
      <w:b/>
      <w:bCs/>
      <w:i w:val="0"/>
      <w:iCs/>
      <w:color w:val="auto"/>
      <w:sz w:val="24"/>
    </w:rPr>
  </w:style>
  <w:style w:type="paragraph" w:styleId="Cita">
    <w:name w:val="Quote"/>
    <w:basedOn w:val="Normal"/>
    <w:next w:val="Normal"/>
    <w:link w:val="CitaCar"/>
    <w:uiPriority w:val="29"/>
    <w:qFormat/>
    <w:rsid w:val="00B3169D"/>
    <w:pPr>
      <w:spacing w:before="200" w:after="160"/>
      <w:ind w:left="864" w:right="864"/>
    </w:pPr>
    <w:rPr>
      <w:i/>
      <w:iCs/>
      <w:color w:val="767171" w:themeColor="background2" w:themeShade="80"/>
    </w:rPr>
  </w:style>
  <w:style w:type="character" w:customStyle="1" w:styleId="CitaCar">
    <w:name w:val="Cita Car"/>
    <w:basedOn w:val="Fuentedeprrafopredeter"/>
    <w:link w:val="Cita"/>
    <w:uiPriority w:val="29"/>
    <w:rsid w:val="00B3169D"/>
    <w:rPr>
      <w:rFonts w:ascii="Arial" w:eastAsia="Times New Roman" w:hAnsi="Arial" w:cs="Times New Roman"/>
      <w:i/>
      <w:iCs/>
      <w:color w:val="767171" w:themeColor="background2" w:themeShade="80"/>
      <w:szCs w:val="20"/>
      <w:lang w:eastAsia="es-ES"/>
    </w:rPr>
  </w:style>
  <w:style w:type="paragraph" w:styleId="Citadestacada">
    <w:name w:val="Intense Quote"/>
    <w:basedOn w:val="Normal"/>
    <w:next w:val="Normal"/>
    <w:link w:val="CitadestacadaCar"/>
    <w:uiPriority w:val="30"/>
    <w:qFormat/>
    <w:rsid w:val="00B3169D"/>
    <w:pPr>
      <w:pBdr>
        <w:top w:val="single" w:sz="4" w:space="10" w:color="4472C4" w:themeColor="accent1"/>
        <w:bottom w:val="single" w:sz="4" w:space="10" w:color="4472C4" w:themeColor="accent1"/>
      </w:pBdr>
      <w:spacing w:before="360" w:after="360"/>
      <w:ind w:left="864" w:right="864"/>
    </w:pPr>
    <w:rPr>
      <w:i/>
      <w:iCs/>
      <w:color w:val="2F5496" w:themeColor="accent1" w:themeShade="BF"/>
    </w:rPr>
  </w:style>
  <w:style w:type="character" w:customStyle="1" w:styleId="CitadestacadaCar">
    <w:name w:val="Cita destacada Car"/>
    <w:basedOn w:val="Fuentedeprrafopredeter"/>
    <w:link w:val="Citadestacada"/>
    <w:uiPriority w:val="30"/>
    <w:rsid w:val="00B3169D"/>
    <w:rPr>
      <w:rFonts w:ascii="Arial" w:eastAsia="Times New Roman" w:hAnsi="Arial" w:cs="Times New Roman"/>
      <w:i/>
      <w:iCs/>
      <w:color w:val="2F5496" w:themeColor="accent1" w:themeShade="BF"/>
      <w:szCs w:val="20"/>
      <w:lang w:eastAsia="es-ES"/>
    </w:rPr>
  </w:style>
  <w:style w:type="character" w:styleId="Referenciasutil">
    <w:name w:val="Subtle Reference"/>
    <w:basedOn w:val="Fuentedeprrafopredeter"/>
    <w:uiPriority w:val="31"/>
    <w:qFormat/>
    <w:rsid w:val="00B3169D"/>
    <w:rPr>
      <w:smallCaps/>
      <w:color w:val="5A5A5A" w:themeColor="text1" w:themeTint="A5"/>
      <w:sz w:val="20"/>
    </w:rPr>
  </w:style>
  <w:style w:type="character" w:styleId="Referenciaintensa">
    <w:name w:val="Intense Reference"/>
    <w:basedOn w:val="Fuentedeprrafopredeter"/>
    <w:uiPriority w:val="32"/>
    <w:qFormat/>
    <w:rsid w:val="00B3169D"/>
    <w:rPr>
      <w:b w:val="0"/>
      <w:bCs/>
      <w:smallCaps/>
      <w:color w:val="2F5496" w:themeColor="accent1" w:themeShade="BF"/>
      <w:spacing w:val="5"/>
      <w:sz w:val="20"/>
    </w:rPr>
  </w:style>
  <w:style w:type="character" w:styleId="Ttulodellibro">
    <w:name w:val="Book Title"/>
    <w:basedOn w:val="Fuentedeprrafopredeter"/>
    <w:uiPriority w:val="33"/>
    <w:qFormat/>
    <w:rsid w:val="00B3169D"/>
    <w:rPr>
      <w:b/>
      <w:bCs/>
      <w:i/>
      <w:iCs/>
      <w:color w:val="2F5496" w:themeColor="accent1" w:themeShade="BF"/>
      <w:spacing w:val="5"/>
    </w:rPr>
  </w:style>
  <w:style w:type="character" w:styleId="Refdecomentario">
    <w:name w:val="annotation reference"/>
    <w:basedOn w:val="Fuentedeprrafopredeter"/>
    <w:uiPriority w:val="99"/>
    <w:semiHidden/>
    <w:unhideWhenUsed/>
    <w:rsid w:val="00BE24BF"/>
    <w:rPr>
      <w:sz w:val="16"/>
      <w:szCs w:val="16"/>
    </w:rPr>
  </w:style>
  <w:style w:type="paragraph" w:styleId="Textocomentario">
    <w:name w:val="annotation text"/>
    <w:basedOn w:val="Normal"/>
    <w:link w:val="TextocomentarioCar"/>
    <w:uiPriority w:val="99"/>
    <w:unhideWhenUsed/>
    <w:rsid w:val="00BE24BF"/>
    <w:rPr>
      <w:sz w:val="20"/>
      <w:szCs w:val="20"/>
    </w:rPr>
  </w:style>
  <w:style w:type="character" w:customStyle="1" w:styleId="TextocomentarioCar">
    <w:name w:val="Texto comentario Car"/>
    <w:basedOn w:val="Fuentedeprrafopredeter"/>
    <w:link w:val="Textocomentario"/>
    <w:uiPriority w:val="99"/>
    <w:rsid w:val="00BE24BF"/>
    <w:rPr>
      <w:rFonts w:ascii="Arial" w:eastAsia="Times New Roman" w:hAnsi="Arial" w:cs="Times New Roman"/>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534588">
      <w:bodyDiv w:val="1"/>
      <w:marLeft w:val="0"/>
      <w:marRight w:val="0"/>
      <w:marTop w:val="0"/>
      <w:marBottom w:val="0"/>
      <w:divBdr>
        <w:top w:val="none" w:sz="0" w:space="0" w:color="auto"/>
        <w:left w:val="none" w:sz="0" w:space="0" w:color="auto"/>
        <w:bottom w:val="none" w:sz="0" w:space="0" w:color="auto"/>
        <w:right w:val="none" w:sz="0" w:space="0" w:color="auto"/>
      </w:divBdr>
      <w:divsChild>
        <w:div w:id="849415746">
          <w:marLeft w:val="0"/>
          <w:marRight w:val="0"/>
          <w:marTop w:val="0"/>
          <w:marBottom w:val="0"/>
          <w:divBdr>
            <w:top w:val="none" w:sz="0" w:space="0" w:color="auto"/>
            <w:left w:val="none" w:sz="0" w:space="0" w:color="auto"/>
            <w:bottom w:val="none" w:sz="0" w:space="0" w:color="auto"/>
            <w:right w:val="none" w:sz="0" w:space="0" w:color="auto"/>
          </w:divBdr>
        </w:div>
        <w:div w:id="350451073">
          <w:marLeft w:val="0"/>
          <w:marRight w:val="0"/>
          <w:marTop w:val="0"/>
          <w:marBottom w:val="0"/>
          <w:divBdr>
            <w:top w:val="none" w:sz="0" w:space="0" w:color="auto"/>
            <w:left w:val="none" w:sz="0" w:space="0" w:color="auto"/>
            <w:bottom w:val="none" w:sz="0" w:space="0" w:color="auto"/>
            <w:right w:val="none" w:sz="0" w:space="0" w:color="auto"/>
          </w:divBdr>
        </w:div>
      </w:divsChild>
    </w:div>
    <w:div w:id="441414771">
      <w:bodyDiv w:val="1"/>
      <w:marLeft w:val="0"/>
      <w:marRight w:val="0"/>
      <w:marTop w:val="0"/>
      <w:marBottom w:val="0"/>
      <w:divBdr>
        <w:top w:val="none" w:sz="0" w:space="0" w:color="auto"/>
        <w:left w:val="none" w:sz="0" w:space="0" w:color="auto"/>
        <w:bottom w:val="none" w:sz="0" w:space="0" w:color="auto"/>
        <w:right w:val="none" w:sz="0" w:space="0" w:color="auto"/>
      </w:divBdr>
    </w:div>
    <w:div w:id="773134457">
      <w:bodyDiv w:val="1"/>
      <w:marLeft w:val="0"/>
      <w:marRight w:val="0"/>
      <w:marTop w:val="0"/>
      <w:marBottom w:val="0"/>
      <w:divBdr>
        <w:top w:val="none" w:sz="0" w:space="0" w:color="auto"/>
        <w:left w:val="none" w:sz="0" w:space="0" w:color="auto"/>
        <w:bottom w:val="none" w:sz="0" w:space="0" w:color="auto"/>
        <w:right w:val="none" w:sz="0" w:space="0" w:color="auto"/>
      </w:divBdr>
    </w:div>
    <w:div w:id="1343582661">
      <w:bodyDiv w:val="1"/>
      <w:marLeft w:val="0"/>
      <w:marRight w:val="0"/>
      <w:marTop w:val="0"/>
      <w:marBottom w:val="0"/>
      <w:divBdr>
        <w:top w:val="none" w:sz="0" w:space="0" w:color="auto"/>
        <w:left w:val="none" w:sz="0" w:space="0" w:color="auto"/>
        <w:bottom w:val="none" w:sz="0" w:space="0" w:color="auto"/>
        <w:right w:val="none" w:sz="0" w:space="0" w:color="auto"/>
      </w:divBdr>
    </w:div>
    <w:div w:id="1706326025">
      <w:bodyDiv w:val="1"/>
      <w:marLeft w:val="0"/>
      <w:marRight w:val="0"/>
      <w:marTop w:val="0"/>
      <w:marBottom w:val="0"/>
      <w:divBdr>
        <w:top w:val="none" w:sz="0" w:space="0" w:color="auto"/>
        <w:left w:val="none" w:sz="0" w:space="0" w:color="auto"/>
        <w:bottom w:val="none" w:sz="0" w:space="0" w:color="auto"/>
        <w:right w:val="none" w:sz="0" w:space="0" w:color="auto"/>
      </w:divBdr>
    </w:div>
    <w:div w:id="1843009439">
      <w:bodyDiv w:val="1"/>
      <w:marLeft w:val="0"/>
      <w:marRight w:val="0"/>
      <w:marTop w:val="0"/>
      <w:marBottom w:val="0"/>
      <w:divBdr>
        <w:top w:val="none" w:sz="0" w:space="0" w:color="auto"/>
        <w:left w:val="none" w:sz="0" w:space="0" w:color="auto"/>
        <w:bottom w:val="none" w:sz="0" w:space="0" w:color="auto"/>
        <w:right w:val="none" w:sz="0" w:space="0" w:color="auto"/>
      </w:divBdr>
    </w:div>
    <w:div w:id="1856462049">
      <w:bodyDiv w:val="1"/>
      <w:marLeft w:val="0"/>
      <w:marRight w:val="0"/>
      <w:marTop w:val="0"/>
      <w:marBottom w:val="0"/>
      <w:divBdr>
        <w:top w:val="none" w:sz="0" w:space="0" w:color="auto"/>
        <w:left w:val="none" w:sz="0" w:space="0" w:color="auto"/>
        <w:bottom w:val="none" w:sz="0" w:space="0" w:color="auto"/>
        <w:right w:val="none" w:sz="0" w:space="0" w:color="auto"/>
      </w:divBdr>
    </w:div>
    <w:div w:id="200882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banismosantacruz.es/es" TargetMode="External"/><Relationship Id="rId13" Type="http://schemas.openxmlformats.org/officeDocument/2006/relationships/hyperlink" Target="https://www.aepd.es/es/areas-de-actuacion/recomendaciones/informacion" TargetMode="External"/><Relationship Id="rId18" Type="http://schemas.openxmlformats.org/officeDocument/2006/relationships/hyperlink" Target="mailto:dpd@urbanismosantacruz.e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aepd.es/es/prensa-y-comunicacion/notas-de-prensa/aepd-publica-recomendaciones-privacidad-navagacion" TargetMode="External"/><Relationship Id="rId17" Type="http://schemas.openxmlformats.org/officeDocument/2006/relationships/hyperlink" Target="https://sede.urbanismosantacruz.es/home" TargetMode="External"/><Relationship Id="rId2" Type="http://schemas.openxmlformats.org/officeDocument/2006/relationships/numbering" Target="numbering.xml"/><Relationship Id="rId16" Type="http://schemas.openxmlformats.org/officeDocument/2006/relationships/hyperlink" Target="mailto:dpd@urbanismosantacruz.e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d@urbanismosantacruz.es" TargetMode="External"/><Relationship Id="rId5" Type="http://schemas.openxmlformats.org/officeDocument/2006/relationships/webSettings" Target="webSettings.xml"/><Relationship Id="rId15" Type="http://schemas.openxmlformats.org/officeDocument/2006/relationships/hyperlink" Target="https://santacruzdetenerife.globalsuitesolutions.com/aytosantacruzdetenerife" TargetMode="External"/><Relationship Id="rId10" Type="http://schemas.openxmlformats.org/officeDocument/2006/relationships/hyperlink" Target="mailto:informacion@urbanismosantacruz.es"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pd@urbanismosantacruz.es" TargetMode="External"/><Relationship Id="rId14" Type="http://schemas.openxmlformats.org/officeDocument/2006/relationships/hyperlink" Target="https://www.urbanismosantacruz.es/es/contacta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OS%20DE%20HEYLEN\DOCUMENTOS%20PARA%20USO%20WEB\IDENTIDAD%20CORPORATIVA\PLANTILLA%20BASICA%20WORD.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B0747-1E2B-4745-8EF8-CCA9FB81C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BASICA WORD</Template>
  <TotalTime>17</TotalTime>
  <Pages>6</Pages>
  <Words>2037</Words>
  <Characters>11209</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Heylen Campos</dc:creator>
  <cp:keywords/>
  <dc:description/>
  <cp:lastModifiedBy>David Heylen Campos</cp:lastModifiedBy>
  <cp:revision>2</cp:revision>
  <dcterms:created xsi:type="dcterms:W3CDTF">2026-06-19T07:16:00Z</dcterms:created>
  <dcterms:modified xsi:type="dcterms:W3CDTF">2026-06-19T07:34:00Z</dcterms:modified>
</cp:coreProperties>
</file>