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CA40A" w14:textId="77777777" w:rsidR="00B62D62" w:rsidRPr="00B62D62" w:rsidRDefault="00B62D62" w:rsidP="00B62D62">
      <w:pPr>
        <w:pStyle w:val="Ttulo"/>
        <w:rPr>
          <w:sz w:val="40"/>
          <w:szCs w:val="40"/>
        </w:rPr>
      </w:pPr>
      <w:bookmarkStart w:id="0" w:name="_Toc164682456"/>
      <w:bookmarkStart w:id="1" w:name="_Toc164683175"/>
      <w:bookmarkStart w:id="2" w:name="_Hlk164668931"/>
      <w:r w:rsidRPr="00B62D62">
        <w:rPr>
          <w:sz w:val="40"/>
          <w:szCs w:val="40"/>
        </w:rPr>
        <w:t>REGISTRO DE ACTIVIDADES DE TRATAMIENTO</w:t>
      </w:r>
    </w:p>
    <w:p w14:paraId="1F98147B" w14:textId="5092D545" w:rsidR="00B62D62" w:rsidRPr="00167B87" w:rsidRDefault="00B62D62" w:rsidP="00B62D62">
      <w:pPr>
        <w:pStyle w:val="Ttulo3"/>
        <w:jc w:val="center"/>
      </w:pPr>
      <w:bookmarkStart w:id="3" w:name="_Toc233200651"/>
      <w:r w:rsidRPr="001A42E4">
        <w:t xml:space="preserve">Gerencia de Urbanismo de </w:t>
      </w:r>
      <w:r>
        <w:t>Santa Cruz de</w:t>
      </w:r>
      <w:r w:rsidRPr="001A42E4">
        <w:rPr>
          <w:spacing w:val="1"/>
        </w:rPr>
        <w:t xml:space="preserve"> </w:t>
      </w:r>
      <w:r w:rsidRPr="001A42E4">
        <w:t>Tenerife.</w:t>
      </w:r>
      <w:bookmarkEnd w:id="0"/>
      <w:bookmarkEnd w:id="1"/>
      <w:bookmarkEnd w:id="3"/>
    </w:p>
    <w:bookmarkEnd w:id="2"/>
    <w:p w14:paraId="28567140" w14:textId="77777777" w:rsidR="00B62D62" w:rsidRDefault="00B62D62" w:rsidP="00B62D62">
      <w:pPr>
        <w:pStyle w:val="Textoindependiente"/>
        <w:rPr>
          <w:rFonts w:ascii="Arial" w:hAnsi="Arial" w:cs="Arial"/>
          <w:b/>
        </w:rPr>
      </w:pPr>
    </w:p>
    <w:p w14:paraId="6184AB5B" w14:textId="2C44F11E" w:rsidR="00B3169D" w:rsidRDefault="00B62D62" w:rsidP="00B62D62">
      <w:pPr>
        <w:pStyle w:val="Ttulo5"/>
        <w:pBdr>
          <w:top w:val="single" w:sz="4" w:space="1" w:color="auto"/>
          <w:left w:val="single" w:sz="4" w:space="4" w:color="auto"/>
          <w:bottom w:val="single" w:sz="4" w:space="1" w:color="auto"/>
          <w:right w:val="single" w:sz="4" w:space="4" w:color="auto"/>
        </w:pBdr>
        <w:jc w:val="center"/>
      </w:pPr>
      <w:r>
        <w:t>Versión 2.0 23 de junio de 2026</w:t>
      </w:r>
    </w:p>
    <w:p w14:paraId="077E09E9" w14:textId="77777777" w:rsidR="00B62D62" w:rsidRDefault="00B62D62" w:rsidP="00B62D62"/>
    <w:sdt>
      <w:sdtPr>
        <w:rPr>
          <w:rFonts w:ascii="Arial MT" w:eastAsia="Arial MT" w:hAnsi="Arial MT" w:cs="Arial MT"/>
          <w:color w:val="auto"/>
          <w:sz w:val="22"/>
          <w:szCs w:val="22"/>
          <w:lang w:eastAsia="en-US"/>
        </w:rPr>
        <w:id w:val="-1617371570"/>
        <w:docPartObj>
          <w:docPartGallery w:val="Table of Contents"/>
          <w:docPartUnique/>
        </w:docPartObj>
      </w:sdtPr>
      <w:sdtEndPr>
        <w:rPr>
          <w:b/>
          <w:bCs/>
        </w:rPr>
      </w:sdtEndPr>
      <w:sdtContent>
        <w:p w14:paraId="2E527BB9" w14:textId="58A8C03B" w:rsidR="003456C5" w:rsidRDefault="003456C5">
          <w:pPr>
            <w:pStyle w:val="TtuloTDC"/>
          </w:pPr>
          <w:r>
            <w:t>Contenido</w:t>
          </w:r>
        </w:p>
        <w:p w14:paraId="78AABE21" w14:textId="3A2DE325" w:rsidR="005C4AEB" w:rsidRDefault="003456C5">
          <w:pPr>
            <w:pStyle w:val="TDC3"/>
            <w:tabs>
              <w:tab w:val="right" w:pos="9628"/>
            </w:tabs>
            <w:rPr>
              <w:rFonts w:asciiTheme="minorHAnsi" w:eastAsiaTheme="minorEastAsia" w:hAnsiTheme="minorHAnsi" w:cstheme="minorBidi"/>
              <w:noProof/>
              <w:kern w:val="2"/>
              <w:sz w:val="24"/>
              <w:szCs w:val="24"/>
              <w:lang w:eastAsia="es-ES"/>
              <w14:ligatures w14:val="standardContextual"/>
            </w:rPr>
          </w:pPr>
          <w:r>
            <w:fldChar w:fldCharType="begin"/>
          </w:r>
          <w:r>
            <w:instrText xml:space="preserve"> TOC \o "1-3" \h \z \u </w:instrText>
          </w:r>
          <w:r>
            <w:fldChar w:fldCharType="separate"/>
          </w:r>
          <w:hyperlink w:anchor="_Toc233200651" w:history="1">
            <w:r w:rsidR="005C4AEB" w:rsidRPr="00465616">
              <w:rPr>
                <w:rStyle w:val="Hipervnculo"/>
                <w:noProof/>
              </w:rPr>
              <w:t>Gerencia de Urbanismo de Santa Cruz de</w:t>
            </w:r>
            <w:r w:rsidR="005C4AEB" w:rsidRPr="00465616">
              <w:rPr>
                <w:rStyle w:val="Hipervnculo"/>
                <w:noProof/>
                <w:spacing w:val="1"/>
              </w:rPr>
              <w:t xml:space="preserve"> </w:t>
            </w:r>
            <w:r w:rsidR="005C4AEB" w:rsidRPr="00465616">
              <w:rPr>
                <w:rStyle w:val="Hipervnculo"/>
                <w:noProof/>
              </w:rPr>
              <w:t>Tenerife.</w:t>
            </w:r>
            <w:r w:rsidR="005C4AEB">
              <w:rPr>
                <w:noProof/>
                <w:webHidden/>
              </w:rPr>
              <w:tab/>
            </w:r>
            <w:r w:rsidR="005C4AEB">
              <w:rPr>
                <w:noProof/>
                <w:webHidden/>
              </w:rPr>
              <w:fldChar w:fldCharType="begin"/>
            </w:r>
            <w:r w:rsidR="005C4AEB">
              <w:rPr>
                <w:noProof/>
                <w:webHidden/>
              </w:rPr>
              <w:instrText xml:space="preserve"> PAGEREF _Toc233200651 \h </w:instrText>
            </w:r>
            <w:r w:rsidR="005C4AEB">
              <w:rPr>
                <w:noProof/>
                <w:webHidden/>
              </w:rPr>
            </w:r>
            <w:r w:rsidR="005C4AEB">
              <w:rPr>
                <w:noProof/>
                <w:webHidden/>
              </w:rPr>
              <w:fldChar w:fldCharType="separate"/>
            </w:r>
            <w:r w:rsidR="005C4AEB">
              <w:rPr>
                <w:noProof/>
                <w:webHidden/>
              </w:rPr>
              <w:t>1</w:t>
            </w:r>
            <w:r w:rsidR="005C4AEB">
              <w:rPr>
                <w:noProof/>
                <w:webHidden/>
              </w:rPr>
              <w:fldChar w:fldCharType="end"/>
            </w:r>
          </w:hyperlink>
        </w:p>
        <w:p w14:paraId="494CED40" w14:textId="1482A8F0" w:rsidR="005C4AEB" w:rsidRDefault="005C4AEB">
          <w:pPr>
            <w:pStyle w:val="TDC2"/>
            <w:tabs>
              <w:tab w:val="left" w:pos="720"/>
              <w:tab w:val="right" w:pos="9628"/>
            </w:tabs>
            <w:rPr>
              <w:rFonts w:asciiTheme="minorHAnsi" w:eastAsiaTheme="minorEastAsia" w:hAnsiTheme="minorHAnsi" w:cstheme="minorBidi"/>
              <w:noProof/>
              <w:kern w:val="2"/>
              <w:sz w:val="24"/>
              <w:szCs w:val="24"/>
              <w:lang w:eastAsia="es-ES"/>
              <w14:ligatures w14:val="standardContextual"/>
            </w:rPr>
          </w:pPr>
          <w:hyperlink w:anchor="_Toc233200652" w:history="1">
            <w:r w:rsidRPr="00465616">
              <w:rPr>
                <w:rStyle w:val="Hipervnculo"/>
                <w:noProof/>
              </w:rPr>
              <w:t>1.</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Identificación</w:t>
            </w:r>
            <w:r w:rsidRPr="00465616">
              <w:rPr>
                <w:rStyle w:val="Hipervnculo"/>
                <w:noProof/>
                <w:spacing w:val="-3"/>
              </w:rPr>
              <w:t xml:space="preserve"> </w:t>
            </w:r>
            <w:r w:rsidRPr="00465616">
              <w:rPr>
                <w:rStyle w:val="Hipervnculo"/>
                <w:noProof/>
              </w:rPr>
              <w:t>del</w:t>
            </w:r>
            <w:r w:rsidRPr="00465616">
              <w:rPr>
                <w:rStyle w:val="Hipervnculo"/>
                <w:noProof/>
                <w:spacing w:val="-3"/>
              </w:rPr>
              <w:t xml:space="preserve"> </w:t>
            </w:r>
            <w:r w:rsidRPr="00465616">
              <w:rPr>
                <w:rStyle w:val="Hipervnculo"/>
                <w:noProof/>
              </w:rPr>
              <w:t>responsable</w:t>
            </w:r>
            <w:r w:rsidRPr="00465616">
              <w:rPr>
                <w:rStyle w:val="Hipervnculo"/>
                <w:noProof/>
                <w:spacing w:val="-3"/>
              </w:rPr>
              <w:t xml:space="preserve"> </w:t>
            </w:r>
            <w:r w:rsidRPr="00465616">
              <w:rPr>
                <w:rStyle w:val="Hipervnculo"/>
                <w:noProof/>
              </w:rPr>
              <w:t>del</w:t>
            </w:r>
            <w:r w:rsidRPr="00465616">
              <w:rPr>
                <w:rStyle w:val="Hipervnculo"/>
                <w:noProof/>
                <w:spacing w:val="-6"/>
              </w:rPr>
              <w:t xml:space="preserve"> </w:t>
            </w:r>
            <w:r w:rsidRPr="00465616">
              <w:rPr>
                <w:rStyle w:val="Hipervnculo"/>
                <w:noProof/>
              </w:rPr>
              <w:t>tratamiento</w:t>
            </w:r>
            <w:r>
              <w:rPr>
                <w:noProof/>
                <w:webHidden/>
              </w:rPr>
              <w:tab/>
            </w:r>
            <w:r>
              <w:rPr>
                <w:noProof/>
                <w:webHidden/>
              </w:rPr>
              <w:fldChar w:fldCharType="begin"/>
            </w:r>
            <w:r>
              <w:rPr>
                <w:noProof/>
                <w:webHidden/>
              </w:rPr>
              <w:instrText xml:space="preserve"> PAGEREF _Toc233200652 \h </w:instrText>
            </w:r>
            <w:r>
              <w:rPr>
                <w:noProof/>
                <w:webHidden/>
              </w:rPr>
            </w:r>
            <w:r>
              <w:rPr>
                <w:noProof/>
                <w:webHidden/>
              </w:rPr>
              <w:fldChar w:fldCharType="separate"/>
            </w:r>
            <w:r>
              <w:rPr>
                <w:noProof/>
                <w:webHidden/>
              </w:rPr>
              <w:t>2</w:t>
            </w:r>
            <w:r>
              <w:rPr>
                <w:noProof/>
                <w:webHidden/>
              </w:rPr>
              <w:fldChar w:fldCharType="end"/>
            </w:r>
          </w:hyperlink>
        </w:p>
        <w:p w14:paraId="2736946E" w14:textId="207C951A" w:rsidR="005C4AEB" w:rsidRDefault="005C4AEB">
          <w:pPr>
            <w:pStyle w:val="TDC2"/>
            <w:tabs>
              <w:tab w:val="left" w:pos="720"/>
              <w:tab w:val="right" w:pos="9628"/>
            </w:tabs>
            <w:rPr>
              <w:rFonts w:asciiTheme="minorHAnsi" w:eastAsiaTheme="minorEastAsia" w:hAnsiTheme="minorHAnsi" w:cstheme="minorBidi"/>
              <w:noProof/>
              <w:kern w:val="2"/>
              <w:sz w:val="24"/>
              <w:szCs w:val="24"/>
              <w:lang w:eastAsia="es-ES"/>
              <w14:ligatures w14:val="standardContextual"/>
            </w:rPr>
          </w:pPr>
          <w:hyperlink w:anchor="_Toc233200653" w:history="1">
            <w:r w:rsidRPr="00465616">
              <w:rPr>
                <w:rStyle w:val="Hipervnculo"/>
                <w:noProof/>
              </w:rPr>
              <w:t>2.</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Archivo Gerencia Urbanismo</w:t>
            </w:r>
            <w:r>
              <w:rPr>
                <w:noProof/>
                <w:webHidden/>
              </w:rPr>
              <w:tab/>
            </w:r>
            <w:r>
              <w:rPr>
                <w:noProof/>
                <w:webHidden/>
              </w:rPr>
              <w:fldChar w:fldCharType="begin"/>
            </w:r>
            <w:r>
              <w:rPr>
                <w:noProof/>
                <w:webHidden/>
              </w:rPr>
              <w:instrText xml:space="preserve"> PAGEREF _Toc233200653 \h </w:instrText>
            </w:r>
            <w:r>
              <w:rPr>
                <w:noProof/>
                <w:webHidden/>
              </w:rPr>
            </w:r>
            <w:r>
              <w:rPr>
                <w:noProof/>
                <w:webHidden/>
              </w:rPr>
              <w:fldChar w:fldCharType="separate"/>
            </w:r>
            <w:r>
              <w:rPr>
                <w:noProof/>
                <w:webHidden/>
              </w:rPr>
              <w:t>2</w:t>
            </w:r>
            <w:r>
              <w:rPr>
                <w:noProof/>
                <w:webHidden/>
              </w:rPr>
              <w:fldChar w:fldCharType="end"/>
            </w:r>
          </w:hyperlink>
        </w:p>
        <w:p w14:paraId="73E9142D" w14:textId="0E5CDB9E"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4" w:history="1">
            <w:r w:rsidRPr="00465616">
              <w:rPr>
                <w:rStyle w:val="Hipervnculo"/>
                <w:noProof/>
              </w:rPr>
              <w:t>2.1.</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Asesoría y Defensa Jurídica</w:t>
            </w:r>
            <w:r>
              <w:rPr>
                <w:noProof/>
                <w:webHidden/>
              </w:rPr>
              <w:tab/>
            </w:r>
            <w:r>
              <w:rPr>
                <w:noProof/>
                <w:webHidden/>
              </w:rPr>
              <w:fldChar w:fldCharType="begin"/>
            </w:r>
            <w:r>
              <w:rPr>
                <w:noProof/>
                <w:webHidden/>
              </w:rPr>
              <w:instrText xml:space="preserve"> PAGEREF _Toc233200654 \h </w:instrText>
            </w:r>
            <w:r>
              <w:rPr>
                <w:noProof/>
                <w:webHidden/>
              </w:rPr>
            </w:r>
            <w:r>
              <w:rPr>
                <w:noProof/>
                <w:webHidden/>
              </w:rPr>
              <w:fldChar w:fldCharType="separate"/>
            </w:r>
            <w:r>
              <w:rPr>
                <w:noProof/>
                <w:webHidden/>
              </w:rPr>
              <w:t>4</w:t>
            </w:r>
            <w:r>
              <w:rPr>
                <w:noProof/>
                <w:webHidden/>
              </w:rPr>
              <w:fldChar w:fldCharType="end"/>
            </w:r>
          </w:hyperlink>
        </w:p>
        <w:p w14:paraId="4FB808D8" w14:textId="156A8B00"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5" w:history="1">
            <w:r w:rsidRPr="00465616">
              <w:rPr>
                <w:rStyle w:val="Hipervnculo"/>
                <w:noProof/>
              </w:rPr>
              <w:t>2.2.</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Atención de derechos en Protección de Datos</w:t>
            </w:r>
            <w:r>
              <w:rPr>
                <w:noProof/>
                <w:webHidden/>
              </w:rPr>
              <w:tab/>
            </w:r>
            <w:r>
              <w:rPr>
                <w:noProof/>
                <w:webHidden/>
              </w:rPr>
              <w:fldChar w:fldCharType="begin"/>
            </w:r>
            <w:r>
              <w:rPr>
                <w:noProof/>
                <w:webHidden/>
              </w:rPr>
              <w:instrText xml:space="preserve"> PAGEREF _Toc233200655 \h </w:instrText>
            </w:r>
            <w:r>
              <w:rPr>
                <w:noProof/>
                <w:webHidden/>
              </w:rPr>
            </w:r>
            <w:r>
              <w:rPr>
                <w:noProof/>
                <w:webHidden/>
              </w:rPr>
              <w:fldChar w:fldCharType="separate"/>
            </w:r>
            <w:r>
              <w:rPr>
                <w:noProof/>
                <w:webHidden/>
              </w:rPr>
              <w:t>6</w:t>
            </w:r>
            <w:r>
              <w:rPr>
                <w:noProof/>
                <w:webHidden/>
              </w:rPr>
              <w:fldChar w:fldCharType="end"/>
            </w:r>
          </w:hyperlink>
        </w:p>
        <w:p w14:paraId="6238221B" w14:textId="01D32A22"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6" w:history="1">
            <w:r w:rsidRPr="00465616">
              <w:rPr>
                <w:rStyle w:val="Hipervnculo"/>
                <w:noProof/>
              </w:rPr>
              <w:t>2.3.</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Atención</w:t>
            </w:r>
            <w:r w:rsidRPr="00465616">
              <w:rPr>
                <w:rStyle w:val="Hipervnculo"/>
                <w:noProof/>
                <w:spacing w:val="-4"/>
              </w:rPr>
              <w:t xml:space="preserve"> </w:t>
            </w:r>
            <w:r w:rsidRPr="00465616">
              <w:rPr>
                <w:rStyle w:val="Hipervnculo"/>
                <w:noProof/>
              </w:rPr>
              <w:t>derecho</w:t>
            </w:r>
            <w:r w:rsidRPr="00465616">
              <w:rPr>
                <w:rStyle w:val="Hipervnculo"/>
                <w:noProof/>
                <w:spacing w:val="-1"/>
              </w:rPr>
              <w:t xml:space="preserve"> </w:t>
            </w:r>
            <w:r w:rsidRPr="00465616">
              <w:rPr>
                <w:rStyle w:val="Hipervnculo"/>
                <w:noProof/>
              </w:rPr>
              <w:t>acceso</w:t>
            </w:r>
            <w:r w:rsidRPr="00465616">
              <w:rPr>
                <w:rStyle w:val="Hipervnculo"/>
                <w:noProof/>
                <w:spacing w:val="-4"/>
              </w:rPr>
              <w:t xml:space="preserve"> </w:t>
            </w:r>
            <w:r w:rsidRPr="00465616">
              <w:rPr>
                <w:rStyle w:val="Hipervnculo"/>
                <w:noProof/>
              </w:rPr>
              <w:t>información</w:t>
            </w:r>
            <w:r w:rsidRPr="00465616">
              <w:rPr>
                <w:rStyle w:val="Hipervnculo"/>
                <w:noProof/>
                <w:spacing w:val="-3"/>
              </w:rPr>
              <w:t xml:space="preserve"> </w:t>
            </w:r>
            <w:r w:rsidRPr="00465616">
              <w:rPr>
                <w:rStyle w:val="Hipervnculo"/>
                <w:noProof/>
              </w:rPr>
              <w:t>pública</w:t>
            </w:r>
            <w:r>
              <w:rPr>
                <w:noProof/>
                <w:webHidden/>
              </w:rPr>
              <w:tab/>
            </w:r>
            <w:r>
              <w:rPr>
                <w:noProof/>
                <w:webHidden/>
              </w:rPr>
              <w:fldChar w:fldCharType="begin"/>
            </w:r>
            <w:r>
              <w:rPr>
                <w:noProof/>
                <w:webHidden/>
              </w:rPr>
              <w:instrText xml:space="preserve"> PAGEREF _Toc233200656 \h </w:instrText>
            </w:r>
            <w:r>
              <w:rPr>
                <w:noProof/>
                <w:webHidden/>
              </w:rPr>
            </w:r>
            <w:r>
              <w:rPr>
                <w:noProof/>
                <w:webHidden/>
              </w:rPr>
              <w:fldChar w:fldCharType="separate"/>
            </w:r>
            <w:r>
              <w:rPr>
                <w:noProof/>
                <w:webHidden/>
              </w:rPr>
              <w:t>7</w:t>
            </w:r>
            <w:r>
              <w:rPr>
                <w:noProof/>
                <w:webHidden/>
              </w:rPr>
              <w:fldChar w:fldCharType="end"/>
            </w:r>
          </w:hyperlink>
        </w:p>
        <w:p w14:paraId="1E814545" w14:textId="3CB9308A"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7" w:history="1">
            <w:r w:rsidRPr="00465616">
              <w:rPr>
                <w:rStyle w:val="Hipervnculo"/>
                <w:noProof/>
              </w:rPr>
              <w:t>2.4.</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Consultas,</w:t>
            </w:r>
            <w:r w:rsidRPr="00465616">
              <w:rPr>
                <w:rStyle w:val="Hipervnculo"/>
                <w:noProof/>
                <w:spacing w:val="-1"/>
              </w:rPr>
              <w:t xml:space="preserve"> </w:t>
            </w:r>
            <w:r w:rsidRPr="00465616">
              <w:rPr>
                <w:rStyle w:val="Hipervnculo"/>
                <w:noProof/>
              </w:rPr>
              <w:t>reclamaciones,</w:t>
            </w:r>
            <w:r w:rsidRPr="00465616">
              <w:rPr>
                <w:rStyle w:val="Hipervnculo"/>
                <w:noProof/>
                <w:spacing w:val="-3"/>
              </w:rPr>
              <w:t xml:space="preserve"> </w:t>
            </w:r>
            <w:r w:rsidRPr="00465616">
              <w:rPr>
                <w:rStyle w:val="Hipervnculo"/>
                <w:noProof/>
              </w:rPr>
              <w:t>quejas</w:t>
            </w:r>
            <w:r w:rsidRPr="00465616">
              <w:rPr>
                <w:rStyle w:val="Hipervnculo"/>
                <w:noProof/>
                <w:spacing w:val="-3"/>
              </w:rPr>
              <w:t xml:space="preserve"> </w:t>
            </w:r>
            <w:r w:rsidRPr="00465616">
              <w:rPr>
                <w:rStyle w:val="Hipervnculo"/>
                <w:noProof/>
              </w:rPr>
              <w:t>y</w:t>
            </w:r>
            <w:r w:rsidRPr="00465616">
              <w:rPr>
                <w:rStyle w:val="Hipervnculo"/>
                <w:noProof/>
                <w:spacing w:val="-2"/>
              </w:rPr>
              <w:t xml:space="preserve"> </w:t>
            </w:r>
            <w:r w:rsidRPr="00465616">
              <w:rPr>
                <w:rStyle w:val="Hipervnculo"/>
                <w:noProof/>
              </w:rPr>
              <w:t>sugerencias</w:t>
            </w:r>
            <w:r w:rsidRPr="00465616">
              <w:rPr>
                <w:rStyle w:val="Hipervnculo"/>
                <w:noProof/>
                <w:spacing w:val="-3"/>
              </w:rPr>
              <w:t xml:space="preserve"> </w:t>
            </w:r>
            <w:r w:rsidRPr="00465616">
              <w:rPr>
                <w:rStyle w:val="Hipervnculo"/>
                <w:noProof/>
              </w:rPr>
              <w:t>DPD</w:t>
            </w:r>
            <w:r>
              <w:rPr>
                <w:noProof/>
                <w:webHidden/>
              </w:rPr>
              <w:tab/>
            </w:r>
            <w:r>
              <w:rPr>
                <w:noProof/>
                <w:webHidden/>
              </w:rPr>
              <w:fldChar w:fldCharType="begin"/>
            </w:r>
            <w:r>
              <w:rPr>
                <w:noProof/>
                <w:webHidden/>
              </w:rPr>
              <w:instrText xml:space="preserve"> PAGEREF _Toc233200657 \h </w:instrText>
            </w:r>
            <w:r>
              <w:rPr>
                <w:noProof/>
                <w:webHidden/>
              </w:rPr>
            </w:r>
            <w:r>
              <w:rPr>
                <w:noProof/>
                <w:webHidden/>
              </w:rPr>
              <w:fldChar w:fldCharType="separate"/>
            </w:r>
            <w:r>
              <w:rPr>
                <w:noProof/>
                <w:webHidden/>
              </w:rPr>
              <w:t>8</w:t>
            </w:r>
            <w:r>
              <w:rPr>
                <w:noProof/>
                <w:webHidden/>
              </w:rPr>
              <w:fldChar w:fldCharType="end"/>
            </w:r>
          </w:hyperlink>
        </w:p>
        <w:p w14:paraId="604B2B47" w14:textId="25860589"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8" w:history="1">
            <w:r w:rsidRPr="00465616">
              <w:rPr>
                <w:rStyle w:val="Hipervnculo"/>
                <w:noProof/>
              </w:rPr>
              <w:t>2.5.</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Contratación</w:t>
            </w:r>
            <w:r w:rsidRPr="00465616">
              <w:rPr>
                <w:rStyle w:val="Hipervnculo"/>
                <w:noProof/>
                <w:spacing w:val="-2"/>
              </w:rPr>
              <w:t xml:space="preserve"> </w:t>
            </w:r>
            <w:r w:rsidRPr="00465616">
              <w:rPr>
                <w:rStyle w:val="Hipervnculo"/>
                <w:noProof/>
              </w:rPr>
              <w:t>y</w:t>
            </w:r>
            <w:r w:rsidRPr="00465616">
              <w:rPr>
                <w:rStyle w:val="Hipervnculo"/>
                <w:noProof/>
                <w:spacing w:val="-5"/>
              </w:rPr>
              <w:t xml:space="preserve"> </w:t>
            </w:r>
            <w:r w:rsidRPr="00465616">
              <w:rPr>
                <w:rStyle w:val="Hipervnculo"/>
                <w:noProof/>
              </w:rPr>
              <w:t>Licitaciones</w:t>
            </w:r>
            <w:r>
              <w:rPr>
                <w:noProof/>
                <w:webHidden/>
              </w:rPr>
              <w:tab/>
            </w:r>
            <w:r>
              <w:rPr>
                <w:noProof/>
                <w:webHidden/>
              </w:rPr>
              <w:fldChar w:fldCharType="begin"/>
            </w:r>
            <w:r>
              <w:rPr>
                <w:noProof/>
                <w:webHidden/>
              </w:rPr>
              <w:instrText xml:space="preserve"> PAGEREF _Toc233200658 \h </w:instrText>
            </w:r>
            <w:r>
              <w:rPr>
                <w:noProof/>
                <w:webHidden/>
              </w:rPr>
            </w:r>
            <w:r>
              <w:rPr>
                <w:noProof/>
                <w:webHidden/>
              </w:rPr>
              <w:fldChar w:fldCharType="separate"/>
            </w:r>
            <w:r>
              <w:rPr>
                <w:noProof/>
                <w:webHidden/>
              </w:rPr>
              <w:t>10</w:t>
            </w:r>
            <w:r>
              <w:rPr>
                <w:noProof/>
                <w:webHidden/>
              </w:rPr>
              <w:fldChar w:fldCharType="end"/>
            </w:r>
          </w:hyperlink>
        </w:p>
        <w:p w14:paraId="3EC81A03" w14:textId="0D6A3E49"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59" w:history="1">
            <w:r w:rsidRPr="00465616">
              <w:rPr>
                <w:rStyle w:val="Hipervnculo"/>
                <w:noProof/>
              </w:rPr>
              <w:t>2.6.</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Controles</w:t>
            </w:r>
            <w:r w:rsidRPr="00465616">
              <w:rPr>
                <w:rStyle w:val="Hipervnculo"/>
                <w:noProof/>
                <w:spacing w:val="-3"/>
              </w:rPr>
              <w:t xml:space="preserve"> </w:t>
            </w:r>
            <w:r w:rsidRPr="00465616">
              <w:rPr>
                <w:rStyle w:val="Hipervnculo"/>
                <w:noProof/>
              </w:rPr>
              <w:t>de</w:t>
            </w:r>
            <w:r w:rsidRPr="00465616">
              <w:rPr>
                <w:rStyle w:val="Hipervnculo"/>
                <w:noProof/>
                <w:spacing w:val="-3"/>
              </w:rPr>
              <w:t xml:space="preserve"> </w:t>
            </w:r>
            <w:r w:rsidRPr="00465616">
              <w:rPr>
                <w:rStyle w:val="Hipervnculo"/>
                <w:noProof/>
              </w:rPr>
              <w:t>Acceso</w:t>
            </w:r>
            <w:r w:rsidRPr="00465616">
              <w:rPr>
                <w:rStyle w:val="Hipervnculo"/>
                <w:noProof/>
                <w:spacing w:val="-1"/>
              </w:rPr>
              <w:t xml:space="preserve"> </w:t>
            </w:r>
            <w:r w:rsidRPr="00465616">
              <w:rPr>
                <w:rStyle w:val="Hipervnculo"/>
                <w:noProof/>
              </w:rPr>
              <w:t>Gerencia</w:t>
            </w:r>
            <w:r>
              <w:rPr>
                <w:noProof/>
                <w:webHidden/>
              </w:rPr>
              <w:tab/>
            </w:r>
            <w:r>
              <w:rPr>
                <w:noProof/>
                <w:webHidden/>
              </w:rPr>
              <w:fldChar w:fldCharType="begin"/>
            </w:r>
            <w:r>
              <w:rPr>
                <w:noProof/>
                <w:webHidden/>
              </w:rPr>
              <w:instrText xml:space="preserve"> PAGEREF _Toc233200659 \h </w:instrText>
            </w:r>
            <w:r>
              <w:rPr>
                <w:noProof/>
                <w:webHidden/>
              </w:rPr>
            </w:r>
            <w:r>
              <w:rPr>
                <w:noProof/>
                <w:webHidden/>
              </w:rPr>
              <w:fldChar w:fldCharType="separate"/>
            </w:r>
            <w:r>
              <w:rPr>
                <w:noProof/>
                <w:webHidden/>
              </w:rPr>
              <w:t>12</w:t>
            </w:r>
            <w:r>
              <w:rPr>
                <w:noProof/>
                <w:webHidden/>
              </w:rPr>
              <w:fldChar w:fldCharType="end"/>
            </w:r>
          </w:hyperlink>
        </w:p>
        <w:p w14:paraId="1D9AA90D" w14:textId="329E659B"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0" w:history="1">
            <w:r w:rsidRPr="00465616">
              <w:rPr>
                <w:rStyle w:val="Hipervnculo"/>
                <w:noProof/>
              </w:rPr>
              <w:t>2.7.</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Disciplina</w:t>
            </w:r>
            <w:r w:rsidRPr="00465616">
              <w:rPr>
                <w:rStyle w:val="Hipervnculo"/>
                <w:noProof/>
                <w:spacing w:val="-3"/>
              </w:rPr>
              <w:t xml:space="preserve"> </w:t>
            </w:r>
            <w:r w:rsidRPr="00465616">
              <w:rPr>
                <w:rStyle w:val="Hipervnculo"/>
                <w:noProof/>
              </w:rPr>
              <w:t>Urbanística</w:t>
            </w:r>
            <w:r>
              <w:rPr>
                <w:noProof/>
                <w:webHidden/>
              </w:rPr>
              <w:tab/>
            </w:r>
            <w:r>
              <w:rPr>
                <w:noProof/>
                <w:webHidden/>
              </w:rPr>
              <w:fldChar w:fldCharType="begin"/>
            </w:r>
            <w:r>
              <w:rPr>
                <w:noProof/>
                <w:webHidden/>
              </w:rPr>
              <w:instrText xml:space="preserve"> PAGEREF _Toc233200660 \h </w:instrText>
            </w:r>
            <w:r>
              <w:rPr>
                <w:noProof/>
                <w:webHidden/>
              </w:rPr>
            </w:r>
            <w:r>
              <w:rPr>
                <w:noProof/>
                <w:webHidden/>
              </w:rPr>
              <w:fldChar w:fldCharType="separate"/>
            </w:r>
            <w:r>
              <w:rPr>
                <w:noProof/>
                <w:webHidden/>
              </w:rPr>
              <w:t>13</w:t>
            </w:r>
            <w:r>
              <w:rPr>
                <w:noProof/>
                <w:webHidden/>
              </w:rPr>
              <w:fldChar w:fldCharType="end"/>
            </w:r>
          </w:hyperlink>
        </w:p>
        <w:p w14:paraId="515427E5" w14:textId="5C2273D4"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1" w:history="1">
            <w:r w:rsidRPr="00465616">
              <w:rPr>
                <w:rStyle w:val="Hipervnculo"/>
                <w:noProof/>
              </w:rPr>
              <w:t>2.8.</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Disponibilidad,</w:t>
            </w:r>
            <w:r w:rsidRPr="00465616">
              <w:rPr>
                <w:rStyle w:val="Hipervnculo"/>
                <w:noProof/>
                <w:spacing w:val="-5"/>
              </w:rPr>
              <w:t xml:space="preserve"> </w:t>
            </w:r>
            <w:r w:rsidRPr="00465616">
              <w:rPr>
                <w:rStyle w:val="Hipervnculo"/>
                <w:noProof/>
              </w:rPr>
              <w:t>Ordenación</w:t>
            </w:r>
            <w:r w:rsidRPr="00465616">
              <w:rPr>
                <w:rStyle w:val="Hipervnculo"/>
                <w:noProof/>
                <w:spacing w:val="-4"/>
              </w:rPr>
              <w:t xml:space="preserve"> </w:t>
            </w:r>
            <w:r w:rsidRPr="00465616">
              <w:rPr>
                <w:rStyle w:val="Hipervnculo"/>
                <w:noProof/>
              </w:rPr>
              <w:t>y</w:t>
            </w:r>
            <w:r w:rsidRPr="00465616">
              <w:rPr>
                <w:rStyle w:val="Hipervnculo"/>
                <w:noProof/>
                <w:spacing w:val="-3"/>
              </w:rPr>
              <w:t xml:space="preserve"> </w:t>
            </w:r>
            <w:r w:rsidRPr="00465616">
              <w:rPr>
                <w:rStyle w:val="Hipervnculo"/>
                <w:noProof/>
              </w:rPr>
              <w:t>Planeamiento</w:t>
            </w:r>
            <w:r w:rsidRPr="00465616">
              <w:rPr>
                <w:rStyle w:val="Hipervnculo"/>
                <w:noProof/>
                <w:spacing w:val="-3"/>
              </w:rPr>
              <w:t xml:space="preserve"> </w:t>
            </w:r>
            <w:r w:rsidRPr="00465616">
              <w:rPr>
                <w:rStyle w:val="Hipervnculo"/>
                <w:noProof/>
              </w:rPr>
              <w:t>Urbanístico</w:t>
            </w:r>
            <w:r>
              <w:rPr>
                <w:noProof/>
                <w:webHidden/>
              </w:rPr>
              <w:tab/>
            </w:r>
            <w:r>
              <w:rPr>
                <w:noProof/>
                <w:webHidden/>
              </w:rPr>
              <w:fldChar w:fldCharType="begin"/>
            </w:r>
            <w:r>
              <w:rPr>
                <w:noProof/>
                <w:webHidden/>
              </w:rPr>
              <w:instrText xml:space="preserve"> PAGEREF _Toc233200661 \h </w:instrText>
            </w:r>
            <w:r>
              <w:rPr>
                <w:noProof/>
                <w:webHidden/>
              </w:rPr>
            </w:r>
            <w:r>
              <w:rPr>
                <w:noProof/>
                <w:webHidden/>
              </w:rPr>
              <w:fldChar w:fldCharType="separate"/>
            </w:r>
            <w:r>
              <w:rPr>
                <w:noProof/>
                <w:webHidden/>
              </w:rPr>
              <w:t>15</w:t>
            </w:r>
            <w:r>
              <w:rPr>
                <w:noProof/>
                <w:webHidden/>
              </w:rPr>
              <w:fldChar w:fldCharType="end"/>
            </w:r>
          </w:hyperlink>
        </w:p>
        <w:p w14:paraId="248B63AB" w14:textId="2F626D5C"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2" w:history="1">
            <w:r w:rsidRPr="00465616">
              <w:rPr>
                <w:rStyle w:val="Hipervnculo"/>
                <w:noProof/>
              </w:rPr>
              <w:t>2.9.</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Gestión</w:t>
            </w:r>
            <w:r w:rsidRPr="00465616">
              <w:rPr>
                <w:rStyle w:val="Hipervnculo"/>
                <w:noProof/>
                <w:spacing w:val="-4"/>
              </w:rPr>
              <w:t xml:space="preserve"> </w:t>
            </w:r>
            <w:r w:rsidRPr="00465616">
              <w:rPr>
                <w:rStyle w:val="Hipervnculo"/>
                <w:noProof/>
              </w:rPr>
              <w:t>de</w:t>
            </w:r>
            <w:r w:rsidRPr="00465616">
              <w:rPr>
                <w:rStyle w:val="Hipervnculo"/>
                <w:noProof/>
                <w:spacing w:val="-1"/>
              </w:rPr>
              <w:t xml:space="preserve"> </w:t>
            </w:r>
            <w:r w:rsidRPr="00465616">
              <w:rPr>
                <w:rStyle w:val="Hipervnculo"/>
                <w:noProof/>
              </w:rPr>
              <w:t>Recursos</w:t>
            </w:r>
            <w:r w:rsidRPr="00465616">
              <w:rPr>
                <w:rStyle w:val="Hipervnculo"/>
                <w:noProof/>
                <w:spacing w:val="-4"/>
              </w:rPr>
              <w:t xml:space="preserve"> </w:t>
            </w:r>
            <w:r w:rsidRPr="00465616">
              <w:rPr>
                <w:rStyle w:val="Hipervnculo"/>
                <w:noProof/>
              </w:rPr>
              <w:t>Humanos</w:t>
            </w:r>
            <w:r>
              <w:rPr>
                <w:noProof/>
                <w:webHidden/>
              </w:rPr>
              <w:tab/>
            </w:r>
            <w:r>
              <w:rPr>
                <w:noProof/>
                <w:webHidden/>
              </w:rPr>
              <w:fldChar w:fldCharType="begin"/>
            </w:r>
            <w:r>
              <w:rPr>
                <w:noProof/>
                <w:webHidden/>
              </w:rPr>
              <w:instrText xml:space="preserve"> PAGEREF _Toc233200662 \h </w:instrText>
            </w:r>
            <w:r>
              <w:rPr>
                <w:noProof/>
                <w:webHidden/>
              </w:rPr>
            </w:r>
            <w:r>
              <w:rPr>
                <w:noProof/>
                <w:webHidden/>
              </w:rPr>
              <w:fldChar w:fldCharType="separate"/>
            </w:r>
            <w:r>
              <w:rPr>
                <w:noProof/>
                <w:webHidden/>
              </w:rPr>
              <w:t>17</w:t>
            </w:r>
            <w:r>
              <w:rPr>
                <w:noProof/>
                <w:webHidden/>
              </w:rPr>
              <w:fldChar w:fldCharType="end"/>
            </w:r>
          </w:hyperlink>
        </w:p>
        <w:p w14:paraId="127B6B0B" w14:textId="195AAC27"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3" w:history="1">
            <w:r w:rsidRPr="00465616">
              <w:rPr>
                <w:rStyle w:val="Hipervnculo"/>
                <w:noProof/>
              </w:rPr>
              <w:t>2.10.</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Gestión</w:t>
            </w:r>
            <w:r w:rsidRPr="00465616">
              <w:rPr>
                <w:rStyle w:val="Hipervnculo"/>
                <w:noProof/>
                <w:spacing w:val="-4"/>
              </w:rPr>
              <w:t xml:space="preserve"> </w:t>
            </w:r>
            <w:r w:rsidRPr="00465616">
              <w:rPr>
                <w:rStyle w:val="Hipervnculo"/>
                <w:noProof/>
              </w:rPr>
              <w:t>económica</w:t>
            </w:r>
            <w:r w:rsidRPr="00465616">
              <w:rPr>
                <w:rStyle w:val="Hipervnculo"/>
                <w:noProof/>
                <w:spacing w:val="-3"/>
              </w:rPr>
              <w:t xml:space="preserve"> </w:t>
            </w:r>
            <w:r w:rsidRPr="00465616">
              <w:rPr>
                <w:rStyle w:val="Hipervnculo"/>
                <w:noProof/>
              </w:rPr>
              <w:t>y</w:t>
            </w:r>
            <w:r w:rsidRPr="00465616">
              <w:rPr>
                <w:rStyle w:val="Hipervnculo"/>
                <w:noProof/>
                <w:spacing w:val="-5"/>
              </w:rPr>
              <w:t xml:space="preserve"> </w:t>
            </w:r>
            <w:r w:rsidRPr="00465616">
              <w:rPr>
                <w:rStyle w:val="Hipervnculo"/>
                <w:noProof/>
              </w:rPr>
              <w:t>presupuestaria</w:t>
            </w:r>
            <w:r>
              <w:rPr>
                <w:noProof/>
                <w:webHidden/>
              </w:rPr>
              <w:tab/>
            </w:r>
            <w:r>
              <w:rPr>
                <w:noProof/>
                <w:webHidden/>
              </w:rPr>
              <w:fldChar w:fldCharType="begin"/>
            </w:r>
            <w:r>
              <w:rPr>
                <w:noProof/>
                <w:webHidden/>
              </w:rPr>
              <w:instrText xml:space="preserve"> PAGEREF _Toc233200663 \h </w:instrText>
            </w:r>
            <w:r>
              <w:rPr>
                <w:noProof/>
                <w:webHidden/>
              </w:rPr>
            </w:r>
            <w:r>
              <w:rPr>
                <w:noProof/>
                <w:webHidden/>
              </w:rPr>
              <w:fldChar w:fldCharType="separate"/>
            </w:r>
            <w:r>
              <w:rPr>
                <w:noProof/>
                <w:webHidden/>
              </w:rPr>
              <w:t>19</w:t>
            </w:r>
            <w:r>
              <w:rPr>
                <w:noProof/>
                <w:webHidden/>
              </w:rPr>
              <w:fldChar w:fldCharType="end"/>
            </w:r>
          </w:hyperlink>
        </w:p>
        <w:p w14:paraId="23C64942" w14:textId="61297A29"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4" w:history="1">
            <w:r w:rsidRPr="00465616">
              <w:rPr>
                <w:rStyle w:val="Hipervnculo"/>
                <w:noProof/>
              </w:rPr>
              <w:t>2.11.</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Licencias,</w:t>
            </w:r>
            <w:r w:rsidRPr="00465616">
              <w:rPr>
                <w:rStyle w:val="Hipervnculo"/>
                <w:noProof/>
                <w:spacing w:val="-4"/>
              </w:rPr>
              <w:t xml:space="preserve"> </w:t>
            </w:r>
            <w:r w:rsidRPr="00465616">
              <w:rPr>
                <w:rStyle w:val="Hipervnculo"/>
                <w:noProof/>
              </w:rPr>
              <w:t>Declaraciones,</w:t>
            </w:r>
            <w:r w:rsidRPr="00465616">
              <w:rPr>
                <w:rStyle w:val="Hipervnculo"/>
                <w:noProof/>
                <w:spacing w:val="-4"/>
              </w:rPr>
              <w:t xml:space="preserve"> </w:t>
            </w:r>
            <w:r w:rsidRPr="00465616">
              <w:rPr>
                <w:rStyle w:val="Hipervnculo"/>
                <w:noProof/>
              </w:rPr>
              <w:t>Responsables</w:t>
            </w:r>
            <w:r w:rsidRPr="00465616">
              <w:rPr>
                <w:rStyle w:val="Hipervnculo"/>
                <w:noProof/>
                <w:spacing w:val="-4"/>
              </w:rPr>
              <w:t xml:space="preserve"> </w:t>
            </w:r>
            <w:r w:rsidRPr="00465616">
              <w:rPr>
                <w:rStyle w:val="Hipervnculo"/>
                <w:noProof/>
              </w:rPr>
              <w:t>y</w:t>
            </w:r>
            <w:r w:rsidRPr="00465616">
              <w:rPr>
                <w:rStyle w:val="Hipervnculo"/>
                <w:noProof/>
                <w:spacing w:val="-2"/>
              </w:rPr>
              <w:t xml:space="preserve"> </w:t>
            </w:r>
            <w:r w:rsidRPr="00465616">
              <w:rPr>
                <w:rStyle w:val="Hipervnculo"/>
                <w:noProof/>
              </w:rPr>
              <w:t>Comunicaciones</w:t>
            </w:r>
            <w:r w:rsidRPr="00465616">
              <w:rPr>
                <w:rStyle w:val="Hipervnculo"/>
                <w:noProof/>
                <w:spacing w:val="-2"/>
              </w:rPr>
              <w:t xml:space="preserve"> </w:t>
            </w:r>
            <w:r w:rsidRPr="00465616">
              <w:rPr>
                <w:rStyle w:val="Hipervnculo"/>
                <w:noProof/>
              </w:rPr>
              <w:t>Previas</w:t>
            </w:r>
            <w:r w:rsidRPr="00465616">
              <w:rPr>
                <w:rStyle w:val="Hipervnculo"/>
                <w:noProof/>
                <w:spacing w:val="-4"/>
              </w:rPr>
              <w:t xml:space="preserve"> </w:t>
            </w:r>
            <w:r w:rsidRPr="00465616">
              <w:rPr>
                <w:rStyle w:val="Hipervnculo"/>
                <w:noProof/>
              </w:rPr>
              <w:t>de</w:t>
            </w:r>
            <w:r w:rsidRPr="00465616">
              <w:rPr>
                <w:rStyle w:val="Hipervnculo"/>
                <w:noProof/>
                <w:spacing w:val="-2"/>
              </w:rPr>
              <w:t xml:space="preserve"> </w:t>
            </w:r>
            <w:r w:rsidRPr="00465616">
              <w:rPr>
                <w:rStyle w:val="Hipervnculo"/>
                <w:noProof/>
              </w:rPr>
              <w:t>Carácter</w:t>
            </w:r>
            <w:r w:rsidRPr="00465616">
              <w:rPr>
                <w:rStyle w:val="Hipervnculo"/>
                <w:noProof/>
                <w:spacing w:val="-52"/>
              </w:rPr>
              <w:t xml:space="preserve"> </w:t>
            </w:r>
            <w:r w:rsidRPr="00465616">
              <w:rPr>
                <w:rStyle w:val="Hipervnculo"/>
                <w:noProof/>
              </w:rPr>
              <w:t>Urbanístico</w:t>
            </w:r>
            <w:r>
              <w:rPr>
                <w:noProof/>
                <w:webHidden/>
              </w:rPr>
              <w:tab/>
            </w:r>
            <w:r>
              <w:rPr>
                <w:noProof/>
                <w:webHidden/>
              </w:rPr>
              <w:fldChar w:fldCharType="begin"/>
            </w:r>
            <w:r>
              <w:rPr>
                <w:noProof/>
                <w:webHidden/>
              </w:rPr>
              <w:instrText xml:space="preserve"> PAGEREF _Toc233200664 \h </w:instrText>
            </w:r>
            <w:r>
              <w:rPr>
                <w:noProof/>
                <w:webHidden/>
              </w:rPr>
            </w:r>
            <w:r>
              <w:rPr>
                <w:noProof/>
                <w:webHidden/>
              </w:rPr>
              <w:fldChar w:fldCharType="separate"/>
            </w:r>
            <w:r>
              <w:rPr>
                <w:noProof/>
                <w:webHidden/>
              </w:rPr>
              <w:t>21</w:t>
            </w:r>
            <w:r>
              <w:rPr>
                <w:noProof/>
                <w:webHidden/>
              </w:rPr>
              <w:fldChar w:fldCharType="end"/>
            </w:r>
          </w:hyperlink>
        </w:p>
        <w:p w14:paraId="08F52EAA" w14:textId="3371366F"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5" w:history="1">
            <w:r w:rsidRPr="00465616">
              <w:rPr>
                <w:rStyle w:val="Hipervnculo"/>
                <w:noProof/>
              </w:rPr>
              <w:t>2.12.</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Notificación</w:t>
            </w:r>
            <w:r w:rsidRPr="00465616">
              <w:rPr>
                <w:rStyle w:val="Hipervnculo"/>
                <w:noProof/>
                <w:spacing w:val="-3"/>
              </w:rPr>
              <w:t xml:space="preserve"> </w:t>
            </w:r>
            <w:r w:rsidRPr="00465616">
              <w:rPr>
                <w:rStyle w:val="Hipervnculo"/>
                <w:noProof/>
              </w:rPr>
              <w:t>de</w:t>
            </w:r>
            <w:r w:rsidRPr="00465616">
              <w:rPr>
                <w:rStyle w:val="Hipervnculo"/>
                <w:noProof/>
                <w:spacing w:val="-3"/>
              </w:rPr>
              <w:t xml:space="preserve"> </w:t>
            </w:r>
            <w:r w:rsidRPr="00465616">
              <w:rPr>
                <w:rStyle w:val="Hipervnculo"/>
                <w:noProof/>
              </w:rPr>
              <w:t>Brechas</w:t>
            </w:r>
            <w:r w:rsidRPr="00465616">
              <w:rPr>
                <w:rStyle w:val="Hipervnculo"/>
                <w:noProof/>
                <w:spacing w:val="-4"/>
              </w:rPr>
              <w:t xml:space="preserve"> </w:t>
            </w:r>
            <w:r w:rsidRPr="00465616">
              <w:rPr>
                <w:rStyle w:val="Hipervnculo"/>
                <w:noProof/>
              </w:rPr>
              <w:t>de Seguridad</w:t>
            </w:r>
            <w:r w:rsidRPr="00465616">
              <w:rPr>
                <w:rStyle w:val="Hipervnculo"/>
                <w:noProof/>
                <w:spacing w:val="-3"/>
              </w:rPr>
              <w:t xml:space="preserve"> </w:t>
            </w:r>
            <w:r w:rsidRPr="00465616">
              <w:rPr>
                <w:rStyle w:val="Hipervnculo"/>
                <w:noProof/>
              </w:rPr>
              <w:t>en</w:t>
            </w:r>
            <w:r w:rsidRPr="00465616">
              <w:rPr>
                <w:rStyle w:val="Hipervnculo"/>
                <w:noProof/>
                <w:spacing w:val="-3"/>
              </w:rPr>
              <w:t xml:space="preserve"> </w:t>
            </w:r>
            <w:r w:rsidRPr="00465616">
              <w:rPr>
                <w:rStyle w:val="Hipervnculo"/>
                <w:noProof/>
              </w:rPr>
              <w:t>protección</w:t>
            </w:r>
            <w:r w:rsidRPr="00465616">
              <w:rPr>
                <w:rStyle w:val="Hipervnculo"/>
                <w:noProof/>
                <w:spacing w:val="-3"/>
              </w:rPr>
              <w:t xml:space="preserve"> </w:t>
            </w:r>
            <w:r w:rsidRPr="00465616">
              <w:rPr>
                <w:rStyle w:val="Hipervnculo"/>
                <w:noProof/>
              </w:rPr>
              <w:t>de datos</w:t>
            </w:r>
            <w:r>
              <w:rPr>
                <w:noProof/>
                <w:webHidden/>
              </w:rPr>
              <w:tab/>
            </w:r>
            <w:r>
              <w:rPr>
                <w:noProof/>
                <w:webHidden/>
              </w:rPr>
              <w:fldChar w:fldCharType="begin"/>
            </w:r>
            <w:r>
              <w:rPr>
                <w:noProof/>
                <w:webHidden/>
              </w:rPr>
              <w:instrText xml:space="preserve"> PAGEREF _Toc233200665 \h </w:instrText>
            </w:r>
            <w:r>
              <w:rPr>
                <w:noProof/>
                <w:webHidden/>
              </w:rPr>
            </w:r>
            <w:r>
              <w:rPr>
                <w:noProof/>
                <w:webHidden/>
              </w:rPr>
              <w:fldChar w:fldCharType="separate"/>
            </w:r>
            <w:r>
              <w:rPr>
                <w:noProof/>
                <w:webHidden/>
              </w:rPr>
              <w:t>23</w:t>
            </w:r>
            <w:r>
              <w:rPr>
                <w:noProof/>
                <w:webHidden/>
              </w:rPr>
              <w:fldChar w:fldCharType="end"/>
            </w:r>
          </w:hyperlink>
        </w:p>
        <w:p w14:paraId="410BE063" w14:textId="14B6B42E"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6" w:history="1">
            <w:r w:rsidRPr="00465616">
              <w:rPr>
                <w:rStyle w:val="Hipervnculo"/>
                <w:noProof/>
              </w:rPr>
              <w:t>2.13.</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Ocupación</w:t>
            </w:r>
            <w:r w:rsidRPr="00465616">
              <w:rPr>
                <w:rStyle w:val="Hipervnculo"/>
                <w:noProof/>
                <w:spacing w:val="-3"/>
              </w:rPr>
              <w:t xml:space="preserve"> </w:t>
            </w:r>
            <w:r w:rsidRPr="00465616">
              <w:rPr>
                <w:rStyle w:val="Hipervnculo"/>
                <w:noProof/>
              </w:rPr>
              <w:t>vía</w:t>
            </w:r>
            <w:r w:rsidRPr="00465616">
              <w:rPr>
                <w:rStyle w:val="Hipervnculo"/>
                <w:noProof/>
                <w:spacing w:val="-3"/>
              </w:rPr>
              <w:t xml:space="preserve"> </w:t>
            </w:r>
            <w:r w:rsidRPr="00465616">
              <w:rPr>
                <w:rStyle w:val="Hipervnculo"/>
                <w:noProof/>
              </w:rPr>
              <w:t>Pública</w:t>
            </w:r>
            <w:r>
              <w:rPr>
                <w:noProof/>
                <w:webHidden/>
              </w:rPr>
              <w:tab/>
            </w:r>
            <w:r>
              <w:rPr>
                <w:noProof/>
                <w:webHidden/>
              </w:rPr>
              <w:fldChar w:fldCharType="begin"/>
            </w:r>
            <w:r>
              <w:rPr>
                <w:noProof/>
                <w:webHidden/>
              </w:rPr>
              <w:instrText xml:space="preserve"> PAGEREF _Toc233200666 \h </w:instrText>
            </w:r>
            <w:r>
              <w:rPr>
                <w:noProof/>
                <w:webHidden/>
              </w:rPr>
            </w:r>
            <w:r>
              <w:rPr>
                <w:noProof/>
                <w:webHidden/>
              </w:rPr>
              <w:fldChar w:fldCharType="separate"/>
            </w:r>
            <w:r>
              <w:rPr>
                <w:noProof/>
                <w:webHidden/>
              </w:rPr>
              <w:t>25</w:t>
            </w:r>
            <w:r>
              <w:rPr>
                <w:noProof/>
                <w:webHidden/>
              </w:rPr>
              <w:fldChar w:fldCharType="end"/>
            </w:r>
          </w:hyperlink>
        </w:p>
        <w:p w14:paraId="7FAC0B61" w14:textId="4BAC5406"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7" w:history="1">
            <w:r w:rsidRPr="00465616">
              <w:rPr>
                <w:rStyle w:val="Hipervnculo"/>
                <w:noProof/>
              </w:rPr>
              <w:t>2.14.</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Participación</w:t>
            </w:r>
            <w:r w:rsidRPr="00465616">
              <w:rPr>
                <w:rStyle w:val="Hipervnculo"/>
                <w:noProof/>
                <w:spacing w:val="-7"/>
              </w:rPr>
              <w:t xml:space="preserve"> </w:t>
            </w:r>
            <w:r w:rsidRPr="00465616">
              <w:rPr>
                <w:rStyle w:val="Hipervnculo"/>
                <w:noProof/>
              </w:rPr>
              <w:t>Ciudadana</w:t>
            </w:r>
            <w:r>
              <w:rPr>
                <w:noProof/>
                <w:webHidden/>
              </w:rPr>
              <w:tab/>
            </w:r>
            <w:r>
              <w:rPr>
                <w:noProof/>
                <w:webHidden/>
              </w:rPr>
              <w:fldChar w:fldCharType="begin"/>
            </w:r>
            <w:r>
              <w:rPr>
                <w:noProof/>
                <w:webHidden/>
              </w:rPr>
              <w:instrText xml:space="preserve"> PAGEREF _Toc233200667 \h </w:instrText>
            </w:r>
            <w:r>
              <w:rPr>
                <w:noProof/>
                <w:webHidden/>
              </w:rPr>
            </w:r>
            <w:r>
              <w:rPr>
                <w:noProof/>
                <w:webHidden/>
              </w:rPr>
              <w:fldChar w:fldCharType="separate"/>
            </w:r>
            <w:r>
              <w:rPr>
                <w:noProof/>
                <w:webHidden/>
              </w:rPr>
              <w:t>27</w:t>
            </w:r>
            <w:r>
              <w:rPr>
                <w:noProof/>
                <w:webHidden/>
              </w:rPr>
              <w:fldChar w:fldCharType="end"/>
            </w:r>
          </w:hyperlink>
        </w:p>
        <w:p w14:paraId="063D8B24" w14:textId="4A45C0D5"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8" w:history="1">
            <w:r w:rsidRPr="00465616">
              <w:rPr>
                <w:rStyle w:val="Hipervnculo"/>
                <w:noProof/>
              </w:rPr>
              <w:t>2.15.</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Quejas,</w:t>
            </w:r>
            <w:r w:rsidRPr="00465616">
              <w:rPr>
                <w:rStyle w:val="Hipervnculo"/>
                <w:noProof/>
                <w:spacing w:val="-5"/>
              </w:rPr>
              <w:t xml:space="preserve"> </w:t>
            </w:r>
            <w:r w:rsidRPr="00465616">
              <w:rPr>
                <w:rStyle w:val="Hipervnculo"/>
                <w:noProof/>
              </w:rPr>
              <w:t>Sugerencias</w:t>
            </w:r>
            <w:r w:rsidRPr="00465616">
              <w:rPr>
                <w:rStyle w:val="Hipervnculo"/>
                <w:noProof/>
                <w:spacing w:val="-4"/>
              </w:rPr>
              <w:t xml:space="preserve"> </w:t>
            </w:r>
            <w:r w:rsidRPr="00465616">
              <w:rPr>
                <w:rStyle w:val="Hipervnculo"/>
                <w:noProof/>
              </w:rPr>
              <w:t>y</w:t>
            </w:r>
            <w:r w:rsidRPr="00465616">
              <w:rPr>
                <w:rStyle w:val="Hipervnculo"/>
                <w:noProof/>
                <w:spacing w:val="-4"/>
              </w:rPr>
              <w:t xml:space="preserve"> </w:t>
            </w:r>
            <w:r w:rsidRPr="00465616">
              <w:rPr>
                <w:rStyle w:val="Hipervnculo"/>
                <w:noProof/>
              </w:rPr>
              <w:t>Agradecimientos</w:t>
            </w:r>
            <w:r>
              <w:rPr>
                <w:noProof/>
                <w:webHidden/>
              </w:rPr>
              <w:tab/>
            </w:r>
            <w:r>
              <w:rPr>
                <w:noProof/>
                <w:webHidden/>
              </w:rPr>
              <w:fldChar w:fldCharType="begin"/>
            </w:r>
            <w:r>
              <w:rPr>
                <w:noProof/>
                <w:webHidden/>
              </w:rPr>
              <w:instrText xml:space="preserve"> PAGEREF _Toc233200668 \h </w:instrText>
            </w:r>
            <w:r>
              <w:rPr>
                <w:noProof/>
                <w:webHidden/>
              </w:rPr>
            </w:r>
            <w:r>
              <w:rPr>
                <w:noProof/>
                <w:webHidden/>
              </w:rPr>
              <w:fldChar w:fldCharType="separate"/>
            </w:r>
            <w:r>
              <w:rPr>
                <w:noProof/>
                <w:webHidden/>
              </w:rPr>
              <w:t>29</w:t>
            </w:r>
            <w:r>
              <w:rPr>
                <w:noProof/>
                <w:webHidden/>
              </w:rPr>
              <w:fldChar w:fldCharType="end"/>
            </w:r>
          </w:hyperlink>
        </w:p>
        <w:p w14:paraId="020FA425" w14:textId="2FCCBF00"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69" w:history="1">
            <w:r w:rsidRPr="00465616">
              <w:rPr>
                <w:rStyle w:val="Hipervnculo"/>
                <w:noProof/>
              </w:rPr>
              <w:t>2.16.</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Registro</w:t>
            </w:r>
            <w:r w:rsidRPr="00465616">
              <w:rPr>
                <w:rStyle w:val="Hipervnculo"/>
                <w:noProof/>
                <w:spacing w:val="-2"/>
              </w:rPr>
              <w:t xml:space="preserve"> </w:t>
            </w:r>
            <w:r w:rsidRPr="00465616">
              <w:rPr>
                <w:rStyle w:val="Hipervnculo"/>
                <w:noProof/>
              </w:rPr>
              <w:t>de</w:t>
            </w:r>
            <w:r w:rsidRPr="00465616">
              <w:rPr>
                <w:rStyle w:val="Hipervnculo"/>
                <w:noProof/>
                <w:spacing w:val="-2"/>
              </w:rPr>
              <w:t xml:space="preserve"> </w:t>
            </w:r>
            <w:r w:rsidRPr="00465616">
              <w:rPr>
                <w:rStyle w:val="Hipervnculo"/>
                <w:noProof/>
              </w:rPr>
              <w:t>entrada</w:t>
            </w:r>
            <w:r w:rsidRPr="00465616">
              <w:rPr>
                <w:rStyle w:val="Hipervnculo"/>
                <w:noProof/>
                <w:spacing w:val="-1"/>
              </w:rPr>
              <w:t xml:space="preserve"> </w:t>
            </w:r>
            <w:r w:rsidRPr="00465616">
              <w:rPr>
                <w:rStyle w:val="Hipervnculo"/>
                <w:noProof/>
              </w:rPr>
              <w:t>y</w:t>
            </w:r>
            <w:r w:rsidRPr="00465616">
              <w:rPr>
                <w:rStyle w:val="Hipervnculo"/>
                <w:noProof/>
                <w:spacing w:val="-3"/>
              </w:rPr>
              <w:t xml:space="preserve"> </w:t>
            </w:r>
            <w:r w:rsidRPr="00465616">
              <w:rPr>
                <w:rStyle w:val="Hipervnculo"/>
                <w:noProof/>
              </w:rPr>
              <w:t>salida.</w:t>
            </w:r>
            <w:r w:rsidRPr="00465616">
              <w:rPr>
                <w:rStyle w:val="Hipervnculo"/>
                <w:noProof/>
                <w:spacing w:val="52"/>
              </w:rPr>
              <w:t xml:space="preserve"> </w:t>
            </w:r>
            <w:r w:rsidRPr="00465616">
              <w:rPr>
                <w:rStyle w:val="Hipervnculo"/>
                <w:noProof/>
              </w:rPr>
              <w:t>Atención</w:t>
            </w:r>
            <w:r w:rsidRPr="00465616">
              <w:rPr>
                <w:rStyle w:val="Hipervnculo"/>
                <w:noProof/>
                <w:spacing w:val="-1"/>
              </w:rPr>
              <w:t xml:space="preserve"> </w:t>
            </w:r>
            <w:r w:rsidRPr="00465616">
              <w:rPr>
                <w:rStyle w:val="Hipervnculo"/>
                <w:noProof/>
              </w:rPr>
              <w:t>Ciudadana</w:t>
            </w:r>
            <w:r>
              <w:rPr>
                <w:noProof/>
                <w:webHidden/>
              </w:rPr>
              <w:tab/>
            </w:r>
            <w:r>
              <w:rPr>
                <w:noProof/>
                <w:webHidden/>
              </w:rPr>
              <w:fldChar w:fldCharType="begin"/>
            </w:r>
            <w:r>
              <w:rPr>
                <w:noProof/>
                <w:webHidden/>
              </w:rPr>
              <w:instrText xml:space="preserve"> PAGEREF _Toc233200669 \h </w:instrText>
            </w:r>
            <w:r>
              <w:rPr>
                <w:noProof/>
                <w:webHidden/>
              </w:rPr>
            </w:r>
            <w:r>
              <w:rPr>
                <w:noProof/>
                <w:webHidden/>
              </w:rPr>
              <w:fldChar w:fldCharType="separate"/>
            </w:r>
            <w:r>
              <w:rPr>
                <w:noProof/>
                <w:webHidden/>
              </w:rPr>
              <w:t>30</w:t>
            </w:r>
            <w:r>
              <w:rPr>
                <w:noProof/>
                <w:webHidden/>
              </w:rPr>
              <w:fldChar w:fldCharType="end"/>
            </w:r>
          </w:hyperlink>
        </w:p>
        <w:p w14:paraId="2D18DE88" w14:textId="04F60245"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70" w:history="1">
            <w:r w:rsidRPr="00465616">
              <w:rPr>
                <w:rStyle w:val="Hipervnculo"/>
                <w:noProof/>
              </w:rPr>
              <w:t>2.17.</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Registro</w:t>
            </w:r>
            <w:r w:rsidRPr="00465616">
              <w:rPr>
                <w:rStyle w:val="Hipervnculo"/>
                <w:noProof/>
                <w:spacing w:val="-2"/>
              </w:rPr>
              <w:t xml:space="preserve"> </w:t>
            </w:r>
            <w:r w:rsidRPr="00465616">
              <w:rPr>
                <w:rStyle w:val="Hipervnculo"/>
                <w:noProof/>
              </w:rPr>
              <w:t>de</w:t>
            </w:r>
            <w:r w:rsidRPr="00465616">
              <w:rPr>
                <w:rStyle w:val="Hipervnculo"/>
                <w:noProof/>
                <w:spacing w:val="-3"/>
              </w:rPr>
              <w:t xml:space="preserve"> </w:t>
            </w:r>
            <w:r w:rsidRPr="00465616">
              <w:rPr>
                <w:rStyle w:val="Hipervnculo"/>
                <w:noProof/>
              </w:rPr>
              <w:t>intereses</w:t>
            </w:r>
            <w:r>
              <w:rPr>
                <w:noProof/>
                <w:webHidden/>
              </w:rPr>
              <w:tab/>
            </w:r>
            <w:r>
              <w:rPr>
                <w:noProof/>
                <w:webHidden/>
              </w:rPr>
              <w:fldChar w:fldCharType="begin"/>
            </w:r>
            <w:r>
              <w:rPr>
                <w:noProof/>
                <w:webHidden/>
              </w:rPr>
              <w:instrText xml:space="preserve"> PAGEREF _Toc233200670 \h </w:instrText>
            </w:r>
            <w:r>
              <w:rPr>
                <w:noProof/>
                <w:webHidden/>
              </w:rPr>
            </w:r>
            <w:r>
              <w:rPr>
                <w:noProof/>
                <w:webHidden/>
              </w:rPr>
              <w:fldChar w:fldCharType="separate"/>
            </w:r>
            <w:r>
              <w:rPr>
                <w:noProof/>
                <w:webHidden/>
              </w:rPr>
              <w:t>32</w:t>
            </w:r>
            <w:r>
              <w:rPr>
                <w:noProof/>
                <w:webHidden/>
              </w:rPr>
              <w:fldChar w:fldCharType="end"/>
            </w:r>
          </w:hyperlink>
        </w:p>
        <w:p w14:paraId="2E1DDF00" w14:textId="60479E0C"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71" w:history="1">
            <w:r w:rsidRPr="00465616">
              <w:rPr>
                <w:rStyle w:val="Hipervnculo"/>
                <w:noProof/>
              </w:rPr>
              <w:t>2.18.</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Secretaria</w:t>
            </w:r>
            <w:r w:rsidRPr="00465616">
              <w:rPr>
                <w:rStyle w:val="Hipervnculo"/>
                <w:noProof/>
                <w:spacing w:val="-6"/>
              </w:rPr>
              <w:t xml:space="preserve"> </w:t>
            </w:r>
            <w:r w:rsidRPr="00465616">
              <w:rPr>
                <w:rStyle w:val="Hipervnculo"/>
                <w:noProof/>
              </w:rPr>
              <w:t>Delegada</w:t>
            </w:r>
            <w:r>
              <w:rPr>
                <w:noProof/>
                <w:webHidden/>
              </w:rPr>
              <w:tab/>
            </w:r>
            <w:r>
              <w:rPr>
                <w:noProof/>
                <w:webHidden/>
              </w:rPr>
              <w:fldChar w:fldCharType="begin"/>
            </w:r>
            <w:r>
              <w:rPr>
                <w:noProof/>
                <w:webHidden/>
              </w:rPr>
              <w:instrText xml:space="preserve"> PAGEREF _Toc233200671 \h </w:instrText>
            </w:r>
            <w:r>
              <w:rPr>
                <w:noProof/>
                <w:webHidden/>
              </w:rPr>
            </w:r>
            <w:r>
              <w:rPr>
                <w:noProof/>
                <w:webHidden/>
              </w:rPr>
              <w:fldChar w:fldCharType="separate"/>
            </w:r>
            <w:r>
              <w:rPr>
                <w:noProof/>
                <w:webHidden/>
              </w:rPr>
              <w:t>34</w:t>
            </w:r>
            <w:r>
              <w:rPr>
                <w:noProof/>
                <w:webHidden/>
              </w:rPr>
              <w:fldChar w:fldCharType="end"/>
            </w:r>
          </w:hyperlink>
        </w:p>
        <w:p w14:paraId="4B00DA71" w14:textId="7722443B"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72" w:history="1">
            <w:r w:rsidRPr="00465616">
              <w:rPr>
                <w:rStyle w:val="Hipervnculo"/>
                <w:noProof/>
              </w:rPr>
              <w:t>2.19.</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Videovigilancia</w:t>
            </w:r>
            <w:r w:rsidRPr="00465616">
              <w:rPr>
                <w:rStyle w:val="Hipervnculo"/>
                <w:noProof/>
                <w:spacing w:val="-2"/>
              </w:rPr>
              <w:t xml:space="preserve"> </w:t>
            </w:r>
            <w:r w:rsidRPr="00465616">
              <w:rPr>
                <w:rStyle w:val="Hipervnculo"/>
                <w:noProof/>
              </w:rPr>
              <w:t>en</w:t>
            </w:r>
            <w:r w:rsidRPr="00465616">
              <w:rPr>
                <w:rStyle w:val="Hipervnculo"/>
                <w:noProof/>
                <w:spacing w:val="-4"/>
              </w:rPr>
              <w:t xml:space="preserve"> </w:t>
            </w:r>
            <w:r w:rsidRPr="00465616">
              <w:rPr>
                <w:rStyle w:val="Hipervnculo"/>
                <w:noProof/>
              </w:rPr>
              <w:t>Instalaciones</w:t>
            </w:r>
            <w:r w:rsidRPr="00465616">
              <w:rPr>
                <w:rStyle w:val="Hipervnculo"/>
                <w:noProof/>
                <w:spacing w:val="-2"/>
              </w:rPr>
              <w:t xml:space="preserve"> </w:t>
            </w:r>
            <w:r w:rsidRPr="00465616">
              <w:rPr>
                <w:rStyle w:val="Hipervnculo"/>
                <w:noProof/>
              </w:rPr>
              <w:t>Públicas</w:t>
            </w:r>
            <w:r>
              <w:rPr>
                <w:noProof/>
                <w:webHidden/>
              </w:rPr>
              <w:tab/>
            </w:r>
            <w:r>
              <w:rPr>
                <w:noProof/>
                <w:webHidden/>
              </w:rPr>
              <w:fldChar w:fldCharType="begin"/>
            </w:r>
            <w:r>
              <w:rPr>
                <w:noProof/>
                <w:webHidden/>
              </w:rPr>
              <w:instrText xml:space="preserve"> PAGEREF _Toc233200672 \h </w:instrText>
            </w:r>
            <w:r>
              <w:rPr>
                <w:noProof/>
                <w:webHidden/>
              </w:rPr>
            </w:r>
            <w:r>
              <w:rPr>
                <w:noProof/>
                <w:webHidden/>
              </w:rPr>
              <w:fldChar w:fldCharType="separate"/>
            </w:r>
            <w:r>
              <w:rPr>
                <w:noProof/>
                <w:webHidden/>
              </w:rPr>
              <w:t>36</w:t>
            </w:r>
            <w:r>
              <w:rPr>
                <w:noProof/>
                <w:webHidden/>
              </w:rPr>
              <w:fldChar w:fldCharType="end"/>
            </w:r>
          </w:hyperlink>
        </w:p>
        <w:p w14:paraId="7AC8F9EA" w14:textId="3E932692"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73" w:history="1">
            <w:r w:rsidRPr="00465616">
              <w:rPr>
                <w:rStyle w:val="Hipervnculo"/>
                <w:noProof/>
              </w:rPr>
              <w:t>2.20.</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Provisión</w:t>
            </w:r>
            <w:r w:rsidRPr="00465616">
              <w:rPr>
                <w:rStyle w:val="Hipervnculo"/>
                <w:noProof/>
                <w:spacing w:val="-2"/>
              </w:rPr>
              <w:t xml:space="preserve"> </w:t>
            </w:r>
            <w:r w:rsidRPr="00465616">
              <w:rPr>
                <w:rStyle w:val="Hipervnculo"/>
                <w:noProof/>
              </w:rPr>
              <w:t>de</w:t>
            </w:r>
            <w:r w:rsidRPr="00465616">
              <w:rPr>
                <w:rStyle w:val="Hipervnculo"/>
                <w:noProof/>
                <w:spacing w:val="-3"/>
              </w:rPr>
              <w:t xml:space="preserve"> </w:t>
            </w:r>
            <w:r w:rsidRPr="00465616">
              <w:rPr>
                <w:rStyle w:val="Hipervnculo"/>
                <w:noProof/>
              </w:rPr>
              <w:t>puestos</w:t>
            </w:r>
            <w:r w:rsidRPr="00465616">
              <w:rPr>
                <w:rStyle w:val="Hipervnculo"/>
                <w:noProof/>
                <w:spacing w:val="-3"/>
              </w:rPr>
              <w:t xml:space="preserve"> </w:t>
            </w:r>
            <w:r w:rsidRPr="00465616">
              <w:rPr>
                <w:rStyle w:val="Hipervnculo"/>
                <w:noProof/>
              </w:rPr>
              <w:t>de</w:t>
            </w:r>
            <w:r w:rsidRPr="00465616">
              <w:rPr>
                <w:rStyle w:val="Hipervnculo"/>
                <w:noProof/>
                <w:spacing w:val="-3"/>
              </w:rPr>
              <w:t xml:space="preserve"> </w:t>
            </w:r>
            <w:r w:rsidRPr="00465616">
              <w:rPr>
                <w:rStyle w:val="Hipervnculo"/>
                <w:noProof/>
              </w:rPr>
              <w:t>trabajo</w:t>
            </w:r>
            <w:r>
              <w:rPr>
                <w:noProof/>
                <w:webHidden/>
              </w:rPr>
              <w:tab/>
            </w:r>
            <w:r>
              <w:rPr>
                <w:noProof/>
                <w:webHidden/>
              </w:rPr>
              <w:fldChar w:fldCharType="begin"/>
            </w:r>
            <w:r>
              <w:rPr>
                <w:noProof/>
                <w:webHidden/>
              </w:rPr>
              <w:instrText xml:space="preserve"> PAGEREF _Toc233200673 \h </w:instrText>
            </w:r>
            <w:r>
              <w:rPr>
                <w:noProof/>
                <w:webHidden/>
              </w:rPr>
            </w:r>
            <w:r>
              <w:rPr>
                <w:noProof/>
                <w:webHidden/>
              </w:rPr>
              <w:fldChar w:fldCharType="separate"/>
            </w:r>
            <w:r>
              <w:rPr>
                <w:noProof/>
                <w:webHidden/>
              </w:rPr>
              <w:t>37</w:t>
            </w:r>
            <w:r>
              <w:rPr>
                <w:noProof/>
                <w:webHidden/>
              </w:rPr>
              <w:fldChar w:fldCharType="end"/>
            </w:r>
          </w:hyperlink>
        </w:p>
        <w:p w14:paraId="0B28702F" w14:textId="3C6F37E1" w:rsidR="005C4AEB" w:rsidRDefault="005C4AEB">
          <w:pPr>
            <w:pStyle w:val="TDC2"/>
            <w:tabs>
              <w:tab w:val="left" w:pos="960"/>
              <w:tab w:val="right" w:pos="9628"/>
            </w:tabs>
            <w:rPr>
              <w:rFonts w:asciiTheme="minorHAnsi" w:eastAsiaTheme="minorEastAsia" w:hAnsiTheme="minorHAnsi" w:cstheme="minorBidi"/>
              <w:noProof/>
              <w:kern w:val="2"/>
              <w:sz w:val="24"/>
              <w:szCs w:val="24"/>
              <w:lang w:eastAsia="es-ES"/>
              <w14:ligatures w14:val="standardContextual"/>
            </w:rPr>
          </w:pPr>
          <w:hyperlink w:anchor="_Toc233200674" w:history="1">
            <w:r w:rsidRPr="00465616">
              <w:rPr>
                <w:rStyle w:val="Hipervnculo"/>
                <w:noProof/>
              </w:rPr>
              <w:t>2.21.</w:t>
            </w:r>
            <w:r>
              <w:rPr>
                <w:rFonts w:asciiTheme="minorHAnsi" w:eastAsiaTheme="minorEastAsia" w:hAnsiTheme="minorHAnsi" w:cstheme="minorBidi"/>
                <w:noProof/>
                <w:kern w:val="2"/>
                <w:sz w:val="24"/>
                <w:szCs w:val="24"/>
                <w:lang w:eastAsia="es-ES"/>
                <w14:ligatures w14:val="standardContextual"/>
              </w:rPr>
              <w:tab/>
            </w:r>
            <w:r w:rsidRPr="00465616">
              <w:rPr>
                <w:rStyle w:val="Hipervnculo"/>
                <w:noProof/>
              </w:rPr>
              <w:t>Canal de Denuncias</w:t>
            </w:r>
            <w:r>
              <w:rPr>
                <w:noProof/>
                <w:webHidden/>
              </w:rPr>
              <w:tab/>
            </w:r>
            <w:r>
              <w:rPr>
                <w:noProof/>
                <w:webHidden/>
              </w:rPr>
              <w:fldChar w:fldCharType="begin"/>
            </w:r>
            <w:r>
              <w:rPr>
                <w:noProof/>
                <w:webHidden/>
              </w:rPr>
              <w:instrText xml:space="preserve"> PAGEREF _Toc233200674 \h </w:instrText>
            </w:r>
            <w:r>
              <w:rPr>
                <w:noProof/>
                <w:webHidden/>
              </w:rPr>
            </w:r>
            <w:r>
              <w:rPr>
                <w:noProof/>
                <w:webHidden/>
              </w:rPr>
              <w:fldChar w:fldCharType="separate"/>
            </w:r>
            <w:r>
              <w:rPr>
                <w:noProof/>
                <w:webHidden/>
              </w:rPr>
              <w:t>38</w:t>
            </w:r>
            <w:r>
              <w:rPr>
                <w:noProof/>
                <w:webHidden/>
              </w:rPr>
              <w:fldChar w:fldCharType="end"/>
            </w:r>
          </w:hyperlink>
        </w:p>
        <w:p w14:paraId="2D6145A5" w14:textId="29647D63" w:rsidR="003456C5" w:rsidRDefault="003456C5">
          <w:r>
            <w:rPr>
              <w:b/>
              <w:bCs/>
            </w:rPr>
            <w:fldChar w:fldCharType="end"/>
          </w:r>
        </w:p>
      </w:sdtContent>
    </w:sdt>
    <w:p w14:paraId="07B236AC" w14:textId="33B95306" w:rsidR="003456C5" w:rsidRDefault="003456C5">
      <w:pPr>
        <w:widowControl/>
        <w:autoSpaceDE/>
        <w:autoSpaceDN/>
        <w:spacing w:after="160" w:line="259" w:lineRule="auto"/>
      </w:pPr>
      <w:r>
        <w:br w:type="page"/>
      </w:r>
    </w:p>
    <w:p w14:paraId="67B2CBE5" w14:textId="77777777" w:rsidR="003456C5" w:rsidRPr="00B62D62" w:rsidRDefault="003456C5" w:rsidP="00B62D62"/>
    <w:p w14:paraId="5FE5BADD" w14:textId="77777777" w:rsidR="00B62D62" w:rsidRDefault="00B62D62" w:rsidP="00B62D62">
      <w:pPr>
        <w:rPr>
          <w:lang w:eastAsia="es-ES"/>
        </w:rPr>
      </w:pPr>
    </w:p>
    <w:p w14:paraId="69A3A9A6" w14:textId="400C6F02" w:rsidR="00B62D62" w:rsidRDefault="00B62D62" w:rsidP="005C4AEB">
      <w:pPr>
        <w:pStyle w:val="Ttulo2"/>
        <w:numPr>
          <w:ilvl w:val="0"/>
          <w:numId w:val="34"/>
        </w:numPr>
      </w:pPr>
      <w:bookmarkStart w:id="4" w:name="_Toc164683177"/>
      <w:bookmarkStart w:id="5" w:name="_Toc233200652"/>
      <w:r w:rsidRPr="00EE0AD9">
        <w:t>Identificación</w:t>
      </w:r>
      <w:r w:rsidRPr="00EE0AD9">
        <w:rPr>
          <w:spacing w:val="-3"/>
        </w:rPr>
        <w:t xml:space="preserve"> </w:t>
      </w:r>
      <w:r>
        <w:t>d</w:t>
      </w:r>
      <w:r w:rsidRPr="00EE0AD9">
        <w:t>el</w:t>
      </w:r>
      <w:r w:rsidRPr="00EE0AD9">
        <w:rPr>
          <w:spacing w:val="-3"/>
        </w:rPr>
        <w:t xml:space="preserve"> </w:t>
      </w:r>
      <w:r>
        <w:t>r</w:t>
      </w:r>
      <w:r w:rsidRPr="00EE0AD9">
        <w:t>esponsable</w:t>
      </w:r>
      <w:r w:rsidRPr="00EE0AD9">
        <w:rPr>
          <w:spacing w:val="-3"/>
        </w:rPr>
        <w:t xml:space="preserve"> </w:t>
      </w:r>
      <w:r>
        <w:t>d</w:t>
      </w:r>
      <w:r w:rsidRPr="00EE0AD9">
        <w:t>e</w:t>
      </w:r>
      <w:r>
        <w:t>l</w:t>
      </w:r>
      <w:r w:rsidRPr="00EE0AD9">
        <w:rPr>
          <w:spacing w:val="-6"/>
        </w:rPr>
        <w:t xml:space="preserve"> </w:t>
      </w:r>
      <w:r>
        <w:t>t</w:t>
      </w:r>
      <w:r w:rsidRPr="00B62D62">
        <w:t>ratamiento</w:t>
      </w:r>
      <w:bookmarkEnd w:id="4"/>
      <w:bookmarkEnd w:id="5"/>
    </w:p>
    <w:p w14:paraId="46B02942" w14:textId="77777777" w:rsidR="00B62D62" w:rsidRPr="00D02ACF" w:rsidRDefault="00B62D62" w:rsidP="00B62D62"/>
    <w:tbl>
      <w:tblPr>
        <w:tblStyle w:val="TableNormal"/>
        <w:tblW w:w="97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922"/>
        <w:gridCol w:w="6790"/>
      </w:tblGrid>
      <w:tr w:rsidR="00B62D62" w:rsidRPr="00B62D62" w14:paraId="79D82929" w14:textId="77777777" w:rsidTr="00D655C3">
        <w:trPr>
          <w:cnfStyle w:val="100000000000" w:firstRow="1" w:lastRow="0" w:firstColumn="0" w:lastColumn="0" w:oddVBand="0" w:evenVBand="0" w:oddHBand="0"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9712" w:type="dxa"/>
            <w:gridSpan w:val="2"/>
            <w:shd w:val="clear" w:color="auto" w:fill="8496B0" w:themeFill="text2" w:themeFillTint="99"/>
          </w:tcPr>
          <w:p w14:paraId="6F2BAEA7" w14:textId="77777777" w:rsidR="00B62D62" w:rsidRPr="00B62D62" w:rsidRDefault="00B62D62" w:rsidP="00B62D62">
            <w:pPr>
              <w:rPr>
                <w:b w:val="0"/>
                <w:bCs w:val="0"/>
                <w:color w:val="FFFFFF" w:themeColor="background1"/>
              </w:rPr>
            </w:pPr>
            <w:bookmarkStart w:id="6" w:name="_Hlk164669447"/>
            <w:r w:rsidRPr="00B62D62">
              <w:rPr>
                <w:b w:val="0"/>
                <w:bCs w:val="0"/>
                <w:color w:val="FFFFFF" w:themeColor="background1"/>
              </w:rPr>
              <w:t>DATOS</w:t>
            </w:r>
            <w:r w:rsidRPr="00B62D62">
              <w:rPr>
                <w:b w:val="0"/>
                <w:bCs w:val="0"/>
                <w:color w:val="FFFFFF" w:themeColor="background1"/>
                <w:spacing w:val="-4"/>
              </w:rPr>
              <w:t xml:space="preserve"> </w:t>
            </w:r>
            <w:r w:rsidRPr="00B62D62">
              <w:rPr>
                <w:b w:val="0"/>
                <w:bCs w:val="0"/>
                <w:color w:val="FFFFFF" w:themeColor="background1"/>
              </w:rPr>
              <w:t>IDENTIFICATIVOS</w:t>
            </w:r>
            <w:r w:rsidRPr="00B62D62">
              <w:rPr>
                <w:b w:val="0"/>
                <w:bCs w:val="0"/>
                <w:color w:val="FFFFFF" w:themeColor="background1"/>
                <w:spacing w:val="-3"/>
              </w:rPr>
              <w:t xml:space="preserve"> </w:t>
            </w:r>
            <w:r w:rsidRPr="00B62D62">
              <w:rPr>
                <w:b w:val="0"/>
                <w:bCs w:val="0"/>
                <w:color w:val="FFFFFF" w:themeColor="background1"/>
              </w:rPr>
              <w:t>DEL</w:t>
            </w:r>
            <w:r w:rsidRPr="00B62D62">
              <w:rPr>
                <w:b w:val="0"/>
                <w:bCs w:val="0"/>
                <w:color w:val="FFFFFF" w:themeColor="background1"/>
                <w:spacing w:val="-2"/>
              </w:rPr>
              <w:t xml:space="preserve"> </w:t>
            </w:r>
            <w:r w:rsidRPr="00B62D62">
              <w:rPr>
                <w:b w:val="0"/>
                <w:bCs w:val="0"/>
                <w:color w:val="FFFFFF" w:themeColor="background1"/>
              </w:rPr>
              <w:t>RESPONSABLE</w:t>
            </w:r>
            <w:r w:rsidRPr="00B62D62">
              <w:rPr>
                <w:b w:val="0"/>
                <w:bCs w:val="0"/>
                <w:color w:val="FFFFFF" w:themeColor="background1"/>
                <w:spacing w:val="-1"/>
              </w:rPr>
              <w:t xml:space="preserve"> </w:t>
            </w:r>
            <w:r w:rsidRPr="00B62D62">
              <w:rPr>
                <w:b w:val="0"/>
                <w:bCs w:val="0"/>
                <w:color w:val="FFFFFF" w:themeColor="background1"/>
              </w:rPr>
              <w:t>Y</w:t>
            </w:r>
            <w:r w:rsidRPr="00B62D62">
              <w:rPr>
                <w:b w:val="0"/>
                <w:bCs w:val="0"/>
                <w:color w:val="FFFFFF" w:themeColor="background1"/>
                <w:spacing w:val="-2"/>
              </w:rPr>
              <w:t xml:space="preserve"> </w:t>
            </w:r>
            <w:r w:rsidRPr="00B62D62">
              <w:rPr>
                <w:b w:val="0"/>
                <w:bCs w:val="0"/>
                <w:color w:val="FFFFFF" w:themeColor="background1"/>
              </w:rPr>
              <w:t>DELEGADO</w:t>
            </w:r>
            <w:r w:rsidRPr="00B62D62">
              <w:rPr>
                <w:b w:val="0"/>
                <w:bCs w:val="0"/>
                <w:color w:val="FFFFFF" w:themeColor="background1"/>
                <w:spacing w:val="1"/>
              </w:rPr>
              <w:t xml:space="preserve"> </w:t>
            </w:r>
            <w:r w:rsidRPr="00B62D62">
              <w:rPr>
                <w:b w:val="0"/>
                <w:bCs w:val="0"/>
                <w:color w:val="FFFFFF" w:themeColor="background1"/>
              </w:rPr>
              <w:t>DE</w:t>
            </w:r>
            <w:r w:rsidRPr="00B62D62">
              <w:rPr>
                <w:b w:val="0"/>
                <w:bCs w:val="0"/>
                <w:color w:val="FFFFFF" w:themeColor="background1"/>
                <w:spacing w:val="-1"/>
              </w:rPr>
              <w:t xml:space="preserve"> </w:t>
            </w:r>
            <w:r w:rsidRPr="00B62D62">
              <w:rPr>
                <w:b w:val="0"/>
                <w:bCs w:val="0"/>
                <w:color w:val="FFFFFF" w:themeColor="background1"/>
              </w:rPr>
              <w:t>PROTECCIÓN</w:t>
            </w:r>
            <w:r w:rsidRPr="00B62D62">
              <w:rPr>
                <w:b w:val="0"/>
                <w:bCs w:val="0"/>
                <w:color w:val="FFFFFF" w:themeColor="background1"/>
                <w:spacing w:val="-3"/>
              </w:rPr>
              <w:t xml:space="preserve"> </w:t>
            </w:r>
            <w:r w:rsidRPr="00B62D62">
              <w:rPr>
                <w:b w:val="0"/>
                <w:bCs w:val="0"/>
                <w:color w:val="FFFFFF" w:themeColor="background1"/>
              </w:rPr>
              <w:t>DE</w:t>
            </w:r>
            <w:r w:rsidRPr="00B62D62">
              <w:rPr>
                <w:b w:val="0"/>
                <w:bCs w:val="0"/>
                <w:color w:val="FFFFFF" w:themeColor="background1"/>
                <w:spacing w:val="-2"/>
              </w:rPr>
              <w:t xml:space="preserve"> </w:t>
            </w:r>
            <w:r w:rsidRPr="00B62D62">
              <w:rPr>
                <w:b w:val="0"/>
                <w:bCs w:val="0"/>
                <w:color w:val="FFFFFF" w:themeColor="background1"/>
              </w:rPr>
              <w:t>DATOS</w:t>
            </w:r>
          </w:p>
        </w:tc>
      </w:tr>
      <w:tr w:rsidR="00B62D62" w:rsidRPr="00EE0AD9" w14:paraId="2EDCE8F9" w14:textId="77777777" w:rsidTr="00D655C3">
        <w:trPr>
          <w:cnfStyle w:val="000000100000" w:firstRow="0" w:lastRow="0" w:firstColumn="0" w:lastColumn="0" w:oddVBand="0" w:evenVBand="0" w:oddHBand="1" w:evenHBand="0" w:firstRowFirstColumn="0" w:firstRowLastColumn="0" w:lastRowFirstColumn="0" w:lastRowLastColumn="0"/>
          <w:cantSplit/>
          <w:trHeight w:val="678"/>
        </w:trPr>
        <w:tc>
          <w:tcPr>
            <w:cnfStyle w:val="001000000000" w:firstRow="0" w:lastRow="0" w:firstColumn="1" w:lastColumn="0" w:oddVBand="0" w:evenVBand="0" w:oddHBand="0" w:evenHBand="0" w:firstRowFirstColumn="0" w:firstRowLastColumn="0" w:lastRowFirstColumn="0" w:lastRowLastColumn="0"/>
            <w:tcW w:w="2922" w:type="dxa"/>
            <w:tcBorders>
              <w:top w:val="single" w:sz="4" w:space="0" w:color="FFFFFF" w:themeColor="background1"/>
            </w:tcBorders>
            <w:shd w:val="clear" w:color="auto" w:fill="8496B0" w:themeFill="text2" w:themeFillTint="99"/>
          </w:tcPr>
          <w:p w14:paraId="74B00AB2" w14:textId="77777777" w:rsidR="00B62D62" w:rsidRPr="00B62D62" w:rsidRDefault="00B62D62" w:rsidP="00B62D62">
            <w:pPr>
              <w:rPr>
                <w:b/>
                <w:bCs w:val="0"/>
                <w:color w:val="FFFFFF" w:themeColor="background1"/>
              </w:rPr>
            </w:pPr>
            <w:r w:rsidRPr="00B62D62">
              <w:rPr>
                <w:b/>
                <w:bCs w:val="0"/>
                <w:color w:val="FFFFFF" w:themeColor="background1"/>
                <w:w w:val="95"/>
              </w:rPr>
              <w:t>RESPONSABLE</w:t>
            </w:r>
            <w:r w:rsidRPr="00B62D62">
              <w:rPr>
                <w:b/>
                <w:bCs w:val="0"/>
                <w:color w:val="FFFFFF" w:themeColor="background1"/>
                <w:spacing w:val="1"/>
                <w:w w:val="95"/>
              </w:rPr>
              <w:t xml:space="preserve"> </w:t>
            </w:r>
            <w:r w:rsidRPr="00B62D62">
              <w:rPr>
                <w:b/>
                <w:bCs w:val="0"/>
                <w:color w:val="FFFFFF" w:themeColor="background1"/>
              </w:rPr>
              <w:t>DEL</w:t>
            </w:r>
            <w:r w:rsidRPr="00B62D62">
              <w:rPr>
                <w:b/>
                <w:bCs w:val="0"/>
                <w:color w:val="FFFFFF" w:themeColor="background1"/>
                <w:spacing w:val="1"/>
              </w:rPr>
              <w:t xml:space="preserve"> </w:t>
            </w:r>
            <w:r w:rsidRPr="00B62D62">
              <w:rPr>
                <w:b/>
                <w:bCs w:val="0"/>
                <w:color w:val="FFFFFF" w:themeColor="background1"/>
              </w:rPr>
              <w:t>TRATAMIENTO</w:t>
            </w:r>
          </w:p>
        </w:tc>
        <w:tc>
          <w:tcPr>
            <w:cnfStyle w:val="000100000000" w:firstRow="0" w:lastRow="0" w:firstColumn="0" w:lastColumn="1" w:oddVBand="0" w:evenVBand="0" w:oddHBand="0" w:evenHBand="0" w:firstRowFirstColumn="0" w:firstRowLastColumn="0" w:lastRowFirstColumn="0" w:lastRowLastColumn="0"/>
            <w:tcW w:w="6790" w:type="dxa"/>
          </w:tcPr>
          <w:p w14:paraId="209731CC" w14:textId="77777777" w:rsidR="00B62D62" w:rsidRPr="00126F63" w:rsidRDefault="00B62D62" w:rsidP="00B62D62">
            <w:r w:rsidRPr="00126F63">
              <w:rPr>
                <w:u w:val="thick"/>
              </w:rPr>
              <w:t>Gerencia</w:t>
            </w:r>
            <w:r w:rsidRPr="00126F63">
              <w:rPr>
                <w:spacing w:val="-1"/>
                <w:u w:val="thick"/>
              </w:rPr>
              <w:t xml:space="preserve"> </w:t>
            </w:r>
            <w:r w:rsidRPr="00126F63">
              <w:rPr>
                <w:u w:val="thick"/>
              </w:rPr>
              <w:t>Municipal</w:t>
            </w:r>
            <w:r w:rsidRPr="00126F63">
              <w:rPr>
                <w:spacing w:val="-1"/>
                <w:u w:val="thick"/>
              </w:rPr>
              <w:t xml:space="preserve"> </w:t>
            </w:r>
            <w:r w:rsidRPr="00126F63">
              <w:rPr>
                <w:u w:val="thick"/>
              </w:rPr>
              <w:t>de</w:t>
            </w:r>
            <w:r w:rsidRPr="00126F63">
              <w:rPr>
                <w:spacing w:val="-2"/>
                <w:u w:val="thick"/>
              </w:rPr>
              <w:t xml:space="preserve"> </w:t>
            </w:r>
            <w:r w:rsidRPr="00126F63">
              <w:rPr>
                <w:u w:val="thick"/>
              </w:rPr>
              <w:t>Urbanismo</w:t>
            </w:r>
            <w:r w:rsidRPr="00126F63">
              <w:rPr>
                <w:spacing w:val="-2"/>
                <w:u w:val="thick"/>
              </w:rPr>
              <w:t xml:space="preserve"> </w:t>
            </w:r>
            <w:r w:rsidRPr="00126F63">
              <w:rPr>
                <w:u w:val="thick"/>
              </w:rPr>
              <w:t>de</w:t>
            </w:r>
            <w:r w:rsidRPr="00126F63">
              <w:rPr>
                <w:spacing w:val="-3"/>
                <w:u w:val="thick"/>
              </w:rPr>
              <w:t xml:space="preserve"> </w:t>
            </w:r>
            <w:r w:rsidRPr="00126F63">
              <w:rPr>
                <w:u w:val="thick"/>
              </w:rPr>
              <w:t>Santa</w:t>
            </w:r>
            <w:r w:rsidRPr="00126F63">
              <w:rPr>
                <w:spacing w:val="-2"/>
                <w:u w:val="thick"/>
              </w:rPr>
              <w:t xml:space="preserve"> </w:t>
            </w:r>
            <w:r w:rsidRPr="00126F63">
              <w:rPr>
                <w:u w:val="thick"/>
              </w:rPr>
              <w:t>Cruz de</w:t>
            </w:r>
            <w:r w:rsidRPr="00126F63">
              <w:rPr>
                <w:spacing w:val="-3"/>
                <w:u w:val="thick"/>
              </w:rPr>
              <w:t xml:space="preserve"> </w:t>
            </w:r>
            <w:r w:rsidRPr="00126F63">
              <w:rPr>
                <w:u w:val="thick"/>
              </w:rPr>
              <w:t>Tenerife</w:t>
            </w:r>
          </w:p>
          <w:p w14:paraId="635E1E92" w14:textId="77777777" w:rsidR="00B62D62" w:rsidRPr="00126F63" w:rsidRDefault="00B62D62" w:rsidP="00B62D62"/>
          <w:p w14:paraId="2CC7C179" w14:textId="77777777" w:rsidR="00B62D62" w:rsidRPr="00126F63" w:rsidRDefault="00B62D62" w:rsidP="00B62D62">
            <w:r w:rsidRPr="00126F63">
              <w:t>CIF:</w:t>
            </w:r>
            <w:r w:rsidRPr="00126F63">
              <w:rPr>
                <w:spacing w:val="-5"/>
              </w:rPr>
              <w:t xml:space="preserve"> </w:t>
            </w:r>
            <w:r w:rsidRPr="00126F63">
              <w:t>P-8803804G</w:t>
            </w:r>
          </w:p>
          <w:p w14:paraId="06561128" w14:textId="77777777" w:rsidR="00B62D62" w:rsidRPr="00126F63" w:rsidRDefault="00B62D62" w:rsidP="00B62D62">
            <w:r w:rsidRPr="00126F63">
              <w:t>Teléfono:</w:t>
            </w:r>
            <w:r w:rsidRPr="00126F63">
              <w:rPr>
                <w:spacing w:val="-1"/>
              </w:rPr>
              <w:t xml:space="preserve"> </w:t>
            </w:r>
            <w:r w:rsidRPr="00126F63">
              <w:t>922</w:t>
            </w:r>
            <w:r w:rsidRPr="00126F63">
              <w:rPr>
                <w:spacing w:val="-3"/>
              </w:rPr>
              <w:t xml:space="preserve"> </w:t>
            </w:r>
            <w:r w:rsidRPr="00126F63">
              <w:t>013</w:t>
            </w:r>
            <w:r w:rsidRPr="00126F63">
              <w:rPr>
                <w:spacing w:val="-2"/>
              </w:rPr>
              <w:t xml:space="preserve"> </w:t>
            </w:r>
            <w:r w:rsidRPr="00126F63">
              <w:t>101</w:t>
            </w:r>
          </w:p>
        </w:tc>
      </w:tr>
      <w:tr w:rsidR="00B62D62" w:rsidRPr="00EE0AD9" w14:paraId="6C02D1C1" w14:textId="77777777" w:rsidTr="00D655C3">
        <w:trPr>
          <w:cantSplit/>
          <w:trHeight w:val="556"/>
        </w:trPr>
        <w:tc>
          <w:tcPr>
            <w:cnfStyle w:val="001000000000" w:firstRow="0" w:lastRow="0" w:firstColumn="1" w:lastColumn="0" w:oddVBand="0" w:evenVBand="0" w:oddHBand="0" w:evenHBand="0" w:firstRowFirstColumn="0" w:firstRowLastColumn="0" w:lastRowFirstColumn="0" w:lastRowLastColumn="0"/>
            <w:tcW w:w="2922" w:type="dxa"/>
            <w:shd w:val="clear" w:color="auto" w:fill="8496B0" w:themeFill="text2" w:themeFillTint="99"/>
          </w:tcPr>
          <w:p w14:paraId="6BE27032" w14:textId="77777777" w:rsidR="00B62D62" w:rsidRPr="00B62D62" w:rsidRDefault="00B62D62" w:rsidP="00B62D62">
            <w:pPr>
              <w:rPr>
                <w:b/>
                <w:bCs w:val="0"/>
                <w:color w:val="FFFFFF" w:themeColor="background1"/>
              </w:rPr>
            </w:pPr>
            <w:r w:rsidRPr="00B62D62">
              <w:rPr>
                <w:b/>
                <w:bCs w:val="0"/>
                <w:color w:val="FFFFFF" w:themeColor="background1"/>
              </w:rPr>
              <w:t>DELEGADO</w:t>
            </w:r>
            <w:r w:rsidRPr="00B62D62">
              <w:rPr>
                <w:b/>
                <w:bCs w:val="0"/>
                <w:color w:val="FFFFFF" w:themeColor="background1"/>
                <w:spacing w:val="1"/>
              </w:rPr>
              <w:t xml:space="preserve"> </w:t>
            </w:r>
            <w:r w:rsidRPr="00B62D62">
              <w:rPr>
                <w:b/>
                <w:bCs w:val="0"/>
                <w:color w:val="FFFFFF" w:themeColor="background1"/>
              </w:rPr>
              <w:t>DE</w:t>
            </w:r>
            <w:r w:rsidRPr="00B62D62">
              <w:rPr>
                <w:b/>
                <w:bCs w:val="0"/>
                <w:color w:val="FFFFFF" w:themeColor="background1"/>
                <w:spacing w:val="1"/>
              </w:rPr>
              <w:t xml:space="preserve"> </w:t>
            </w:r>
            <w:r w:rsidRPr="00B62D62">
              <w:rPr>
                <w:b/>
                <w:bCs w:val="0"/>
                <w:color w:val="FFFFFF" w:themeColor="background1"/>
              </w:rPr>
              <w:t>PROTECCIÓN DE</w:t>
            </w:r>
            <w:r w:rsidRPr="00B62D62">
              <w:rPr>
                <w:b/>
                <w:bCs w:val="0"/>
                <w:color w:val="FFFFFF" w:themeColor="background1"/>
                <w:spacing w:val="-54"/>
              </w:rPr>
              <w:t xml:space="preserve"> </w:t>
            </w:r>
            <w:r w:rsidRPr="00B62D62">
              <w:rPr>
                <w:b/>
                <w:bCs w:val="0"/>
                <w:color w:val="FFFFFF" w:themeColor="background1"/>
              </w:rPr>
              <w:t>DATOS</w:t>
            </w:r>
          </w:p>
        </w:tc>
        <w:tc>
          <w:tcPr>
            <w:cnfStyle w:val="000100000000" w:firstRow="0" w:lastRow="0" w:firstColumn="0" w:lastColumn="1" w:oddVBand="0" w:evenVBand="0" w:oddHBand="0" w:evenHBand="0" w:firstRowFirstColumn="0" w:firstRowLastColumn="0" w:lastRowFirstColumn="0" w:lastRowLastColumn="0"/>
            <w:tcW w:w="6790" w:type="dxa"/>
          </w:tcPr>
          <w:p w14:paraId="68F722E6" w14:textId="77777777" w:rsidR="00B62D62" w:rsidRPr="00126F63" w:rsidRDefault="00B62D62" w:rsidP="00B62D62">
            <w:hyperlink r:id="rId8">
              <w:r w:rsidRPr="00126F63">
                <w:rPr>
                  <w:color w:val="2E5395"/>
                </w:rPr>
                <w:t>dpd@urbanismosantacruz.es</w:t>
              </w:r>
            </w:hyperlink>
          </w:p>
        </w:tc>
      </w:tr>
      <w:tr w:rsidR="00B62D62" w:rsidRPr="00EE0AD9" w14:paraId="2106A422" w14:textId="77777777" w:rsidTr="00D655C3">
        <w:trPr>
          <w:cnfStyle w:val="010000000000" w:firstRow="0" w:lastRow="1" w:firstColumn="0" w:lastColumn="0" w:oddVBand="0" w:evenVBand="0" w:oddHBand="0" w:evenHBand="0" w:firstRowFirstColumn="0" w:firstRowLastColumn="0" w:lastRowFirstColumn="0" w:lastRowLastColumn="0"/>
          <w:cantSplit/>
          <w:trHeight w:val="556"/>
        </w:trPr>
        <w:tc>
          <w:tcPr>
            <w:cnfStyle w:val="001000000000" w:firstRow="0" w:lastRow="0" w:firstColumn="1" w:lastColumn="0" w:oddVBand="0" w:evenVBand="0" w:oddHBand="0" w:evenHBand="0" w:firstRowFirstColumn="0" w:firstRowLastColumn="0" w:lastRowFirstColumn="0" w:lastRowLastColumn="0"/>
            <w:tcW w:w="2922" w:type="dxa"/>
            <w:shd w:val="clear" w:color="auto" w:fill="8496B0" w:themeFill="text2" w:themeFillTint="99"/>
          </w:tcPr>
          <w:p w14:paraId="4335D126" w14:textId="77777777" w:rsidR="00B62D62" w:rsidRPr="00B62D62" w:rsidRDefault="00B62D62" w:rsidP="00B62D62">
            <w:pPr>
              <w:rPr>
                <w:b/>
                <w:bCs w:val="0"/>
                <w:color w:val="FFFFFF" w:themeColor="background1"/>
              </w:rPr>
            </w:pPr>
            <w:r w:rsidRPr="00B62D62">
              <w:rPr>
                <w:b/>
                <w:bCs w:val="0"/>
                <w:color w:val="FFFFFF" w:themeColor="background1"/>
              </w:rPr>
              <w:t>DIRECCIÓN</w:t>
            </w:r>
          </w:p>
        </w:tc>
        <w:tc>
          <w:tcPr>
            <w:cnfStyle w:val="000100000000" w:firstRow="0" w:lastRow="0" w:firstColumn="0" w:lastColumn="1" w:oddVBand="0" w:evenVBand="0" w:oddHBand="0" w:evenHBand="0" w:firstRowFirstColumn="0" w:firstRowLastColumn="0" w:lastRowFirstColumn="0" w:lastRowLastColumn="0"/>
            <w:tcW w:w="6790" w:type="dxa"/>
          </w:tcPr>
          <w:p w14:paraId="02A57859" w14:textId="2A032783" w:rsidR="00B62D62" w:rsidRPr="00126F63" w:rsidRDefault="00B62D62" w:rsidP="00B62D62">
            <w:r w:rsidRPr="00126F63">
              <w:t>Avda.</w:t>
            </w:r>
            <w:r w:rsidRPr="00126F63">
              <w:rPr>
                <w:spacing w:val="-1"/>
              </w:rPr>
              <w:t xml:space="preserve"> </w:t>
            </w:r>
            <w:r w:rsidRPr="00126F63">
              <w:t>Tres</w:t>
            </w:r>
            <w:r w:rsidRPr="00126F63">
              <w:rPr>
                <w:spacing w:val="-2"/>
              </w:rPr>
              <w:t xml:space="preserve"> </w:t>
            </w:r>
            <w:r w:rsidRPr="00126F63">
              <w:t>de Mayo,40,</w:t>
            </w:r>
            <w:r w:rsidRPr="00126F63">
              <w:rPr>
                <w:spacing w:val="-1"/>
              </w:rPr>
              <w:t xml:space="preserve"> </w:t>
            </w:r>
            <w:r w:rsidRPr="00126F63">
              <w:t>Planta</w:t>
            </w:r>
            <w:r w:rsidRPr="00126F63">
              <w:rPr>
                <w:spacing w:val="-3"/>
              </w:rPr>
              <w:t xml:space="preserve"> </w:t>
            </w:r>
            <w:proofErr w:type="gramStart"/>
            <w:r w:rsidRPr="00126F63">
              <w:t>E</w:t>
            </w:r>
            <w:r w:rsidRPr="00126F63">
              <w:rPr>
                <w:spacing w:val="-1"/>
              </w:rPr>
              <w:t xml:space="preserve"> </w:t>
            </w:r>
            <w:r w:rsidRPr="00126F63">
              <w:t>,</w:t>
            </w:r>
            <w:proofErr w:type="gramEnd"/>
            <w:r w:rsidRPr="00126F63">
              <w:rPr>
                <w:spacing w:val="-1"/>
              </w:rPr>
              <w:t xml:space="preserve"> </w:t>
            </w:r>
            <w:r w:rsidRPr="00126F63">
              <w:t>Santa</w:t>
            </w:r>
            <w:r w:rsidRPr="00126F63">
              <w:rPr>
                <w:spacing w:val="-3"/>
              </w:rPr>
              <w:t xml:space="preserve"> </w:t>
            </w:r>
            <w:r w:rsidRPr="00126F63">
              <w:t>Cruz</w:t>
            </w:r>
            <w:r w:rsidRPr="00126F63">
              <w:rPr>
                <w:spacing w:val="-1"/>
              </w:rPr>
              <w:t xml:space="preserve"> </w:t>
            </w:r>
            <w:r w:rsidRPr="00126F63">
              <w:t>de</w:t>
            </w:r>
            <w:r w:rsidRPr="00126F63">
              <w:rPr>
                <w:spacing w:val="-2"/>
              </w:rPr>
              <w:t xml:space="preserve"> </w:t>
            </w:r>
            <w:r w:rsidRPr="00126F63">
              <w:t>Tenerife</w:t>
            </w:r>
            <w:r w:rsidRPr="00126F63">
              <w:rPr>
                <w:spacing w:val="-1"/>
              </w:rPr>
              <w:t xml:space="preserve"> </w:t>
            </w:r>
            <w:r w:rsidRPr="00126F63">
              <w:t>(38005),</w:t>
            </w:r>
            <w:r w:rsidRPr="00126F63">
              <w:rPr>
                <w:spacing w:val="-1"/>
              </w:rPr>
              <w:t xml:space="preserve"> </w:t>
            </w:r>
            <w:r w:rsidRPr="00126F63">
              <w:t>ES</w:t>
            </w:r>
          </w:p>
        </w:tc>
      </w:tr>
      <w:bookmarkEnd w:id="6"/>
    </w:tbl>
    <w:p w14:paraId="16D36FDE" w14:textId="77777777" w:rsidR="00B62D62" w:rsidRPr="00EE0AD9" w:rsidRDefault="00B62D62" w:rsidP="00B62D62">
      <w:pPr>
        <w:rPr>
          <w:rFonts w:ascii="Arial" w:hAnsi="Arial" w:cs="Arial"/>
        </w:rPr>
      </w:pPr>
    </w:p>
    <w:p w14:paraId="48775504" w14:textId="77777777" w:rsidR="00B62D62" w:rsidRDefault="00B62D62" w:rsidP="00B62D62">
      <w:pPr>
        <w:jc w:val="both"/>
        <w:rPr>
          <w:rFonts w:ascii="Arial" w:hAnsi="Arial" w:cs="Arial"/>
        </w:rPr>
      </w:pPr>
      <w:bookmarkStart w:id="7" w:name="_Hlk164669879"/>
      <w:r w:rsidRPr="00EE0AD9">
        <w:rPr>
          <w:rFonts w:ascii="Arial" w:hAnsi="Arial" w:cs="Arial"/>
        </w:rPr>
        <w:t>En el presente documento se inventarían las actividades de tratamiento que realiza la</w:t>
      </w:r>
      <w:r w:rsidRPr="00EE0AD9">
        <w:rPr>
          <w:rFonts w:ascii="Arial" w:hAnsi="Arial" w:cs="Arial"/>
          <w:spacing w:val="1"/>
        </w:rPr>
        <w:t xml:space="preserve"> </w:t>
      </w:r>
      <w:r w:rsidRPr="00EE0AD9">
        <w:rPr>
          <w:rFonts w:ascii="Arial" w:hAnsi="Arial" w:cs="Arial"/>
        </w:rPr>
        <w:t>organización,</w:t>
      </w:r>
      <w:r w:rsidRPr="00EE0AD9">
        <w:rPr>
          <w:rFonts w:ascii="Arial" w:hAnsi="Arial" w:cs="Arial"/>
          <w:spacing w:val="-3"/>
        </w:rPr>
        <w:t xml:space="preserve"> </w:t>
      </w:r>
      <w:r w:rsidRPr="00EE0AD9">
        <w:rPr>
          <w:rFonts w:ascii="Arial" w:hAnsi="Arial" w:cs="Arial"/>
        </w:rPr>
        <w:t>conforme</w:t>
      </w:r>
      <w:r w:rsidRPr="00EE0AD9">
        <w:rPr>
          <w:rFonts w:ascii="Arial" w:hAnsi="Arial" w:cs="Arial"/>
          <w:spacing w:val="-2"/>
        </w:rPr>
        <w:t xml:space="preserve"> </w:t>
      </w:r>
      <w:r w:rsidRPr="00EE0AD9">
        <w:rPr>
          <w:rFonts w:ascii="Arial" w:hAnsi="Arial" w:cs="Arial"/>
        </w:rPr>
        <w:t>a</w:t>
      </w:r>
      <w:r w:rsidRPr="00EE0AD9">
        <w:rPr>
          <w:rFonts w:ascii="Arial" w:hAnsi="Arial" w:cs="Arial"/>
          <w:spacing w:val="-2"/>
        </w:rPr>
        <w:t xml:space="preserve"> </w:t>
      </w:r>
      <w:r w:rsidRPr="00EE0AD9">
        <w:rPr>
          <w:rFonts w:ascii="Arial" w:hAnsi="Arial" w:cs="Arial"/>
        </w:rPr>
        <w:t>lo</w:t>
      </w:r>
      <w:r w:rsidRPr="00EE0AD9">
        <w:rPr>
          <w:rFonts w:ascii="Arial" w:hAnsi="Arial" w:cs="Arial"/>
          <w:spacing w:val="-3"/>
        </w:rPr>
        <w:t xml:space="preserve"> </w:t>
      </w:r>
      <w:r w:rsidRPr="00EE0AD9">
        <w:rPr>
          <w:rFonts w:ascii="Arial" w:hAnsi="Arial" w:cs="Arial"/>
        </w:rPr>
        <w:t>dispuesto</w:t>
      </w:r>
      <w:r w:rsidRPr="00EE0AD9">
        <w:rPr>
          <w:rFonts w:ascii="Arial" w:hAnsi="Arial" w:cs="Arial"/>
          <w:spacing w:val="-2"/>
        </w:rPr>
        <w:t xml:space="preserve"> </w:t>
      </w:r>
      <w:r w:rsidRPr="00EE0AD9">
        <w:rPr>
          <w:rFonts w:ascii="Arial" w:hAnsi="Arial" w:cs="Arial"/>
        </w:rPr>
        <w:t>en</w:t>
      </w:r>
      <w:r w:rsidRPr="00EE0AD9">
        <w:rPr>
          <w:rFonts w:ascii="Arial" w:hAnsi="Arial" w:cs="Arial"/>
          <w:spacing w:val="-1"/>
        </w:rPr>
        <w:t xml:space="preserve"> </w:t>
      </w:r>
      <w:r w:rsidRPr="00EE0AD9">
        <w:rPr>
          <w:rFonts w:ascii="Arial" w:hAnsi="Arial" w:cs="Arial"/>
        </w:rPr>
        <w:t>el</w:t>
      </w:r>
      <w:r w:rsidRPr="00EE0AD9">
        <w:rPr>
          <w:rFonts w:ascii="Arial" w:hAnsi="Arial" w:cs="Arial"/>
          <w:spacing w:val="-2"/>
        </w:rPr>
        <w:t xml:space="preserve"> </w:t>
      </w:r>
      <w:r w:rsidRPr="00EE0AD9">
        <w:rPr>
          <w:rFonts w:ascii="Arial" w:hAnsi="Arial" w:cs="Arial"/>
        </w:rPr>
        <w:t>artículo</w:t>
      </w:r>
      <w:r w:rsidRPr="00EE0AD9">
        <w:rPr>
          <w:rFonts w:ascii="Arial" w:hAnsi="Arial" w:cs="Arial"/>
          <w:spacing w:val="-3"/>
        </w:rPr>
        <w:t xml:space="preserve"> </w:t>
      </w:r>
      <w:r w:rsidRPr="00EE0AD9">
        <w:rPr>
          <w:rFonts w:ascii="Arial" w:hAnsi="Arial" w:cs="Arial"/>
        </w:rPr>
        <w:t>30</w:t>
      </w:r>
      <w:r w:rsidRPr="00EE0AD9">
        <w:rPr>
          <w:rFonts w:ascii="Arial" w:hAnsi="Arial" w:cs="Arial"/>
          <w:spacing w:val="-3"/>
        </w:rPr>
        <w:t xml:space="preserve"> </w:t>
      </w:r>
      <w:r w:rsidRPr="00EE0AD9">
        <w:rPr>
          <w:rFonts w:ascii="Arial" w:hAnsi="Arial" w:cs="Arial"/>
        </w:rPr>
        <w:t>RGPD, señalando,</w:t>
      </w:r>
      <w:r w:rsidRPr="00EE0AD9">
        <w:rPr>
          <w:rFonts w:ascii="Arial" w:hAnsi="Arial" w:cs="Arial"/>
          <w:spacing w:val="-1"/>
        </w:rPr>
        <w:t xml:space="preserve"> </w:t>
      </w:r>
      <w:r w:rsidRPr="00EE0AD9">
        <w:rPr>
          <w:rFonts w:ascii="Arial" w:hAnsi="Arial" w:cs="Arial"/>
        </w:rPr>
        <w:t>en</w:t>
      </w:r>
      <w:r w:rsidRPr="00EE0AD9">
        <w:rPr>
          <w:rFonts w:ascii="Arial" w:hAnsi="Arial" w:cs="Arial"/>
          <w:spacing w:val="-3"/>
        </w:rPr>
        <w:t xml:space="preserve"> </w:t>
      </w:r>
      <w:r w:rsidRPr="00EE0AD9">
        <w:rPr>
          <w:rFonts w:ascii="Arial" w:hAnsi="Arial" w:cs="Arial"/>
        </w:rPr>
        <w:t>su</w:t>
      </w:r>
      <w:r w:rsidRPr="00EE0AD9">
        <w:rPr>
          <w:rFonts w:ascii="Arial" w:hAnsi="Arial" w:cs="Arial"/>
          <w:spacing w:val="1"/>
        </w:rPr>
        <w:t xml:space="preserve"> </w:t>
      </w:r>
      <w:r w:rsidRPr="00EE0AD9">
        <w:rPr>
          <w:rFonts w:ascii="Arial" w:hAnsi="Arial" w:cs="Arial"/>
        </w:rPr>
        <w:t>caso,</w:t>
      </w:r>
      <w:r w:rsidRPr="00EE0AD9">
        <w:rPr>
          <w:rFonts w:ascii="Arial" w:hAnsi="Arial" w:cs="Arial"/>
          <w:spacing w:val="-3"/>
        </w:rPr>
        <w:t xml:space="preserve"> </w:t>
      </w:r>
      <w:r w:rsidRPr="00EE0AD9">
        <w:rPr>
          <w:rFonts w:ascii="Arial" w:hAnsi="Arial" w:cs="Arial"/>
        </w:rPr>
        <w:t>aquellos</w:t>
      </w:r>
      <w:r w:rsidRPr="00EE0AD9">
        <w:rPr>
          <w:rFonts w:ascii="Arial" w:hAnsi="Arial" w:cs="Arial"/>
          <w:spacing w:val="-52"/>
        </w:rPr>
        <w:t xml:space="preserve"> </w:t>
      </w:r>
      <w:r w:rsidRPr="00EE0AD9">
        <w:rPr>
          <w:rFonts w:ascii="Arial" w:hAnsi="Arial" w:cs="Arial"/>
        </w:rPr>
        <w:t>sobre</w:t>
      </w:r>
      <w:r w:rsidRPr="00EE0AD9">
        <w:rPr>
          <w:rFonts w:ascii="Arial" w:hAnsi="Arial" w:cs="Arial"/>
          <w:spacing w:val="-2"/>
        </w:rPr>
        <w:t xml:space="preserve"> </w:t>
      </w:r>
      <w:r w:rsidRPr="00EE0AD9">
        <w:rPr>
          <w:rFonts w:ascii="Arial" w:hAnsi="Arial" w:cs="Arial"/>
        </w:rPr>
        <w:t>los</w:t>
      </w:r>
      <w:r w:rsidRPr="00EE0AD9">
        <w:rPr>
          <w:rFonts w:ascii="Arial" w:hAnsi="Arial" w:cs="Arial"/>
          <w:spacing w:val="2"/>
        </w:rPr>
        <w:t xml:space="preserve"> </w:t>
      </w:r>
      <w:r w:rsidRPr="00EE0AD9">
        <w:rPr>
          <w:rFonts w:ascii="Arial" w:hAnsi="Arial" w:cs="Arial"/>
        </w:rPr>
        <w:t>que</w:t>
      </w:r>
      <w:r w:rsidRPr="00EE0AD9">
        <w:rPr>
          <w:rFonts w:ascii="Arial" w:hAnsi="Arial" w:cs="Arial"/>
          <w:spacing w:val="1"/>
        </w:rPr>
        <w:t xml:space="preserve"> </w:t>
      </w:r>
      <w:r w:rsidRPr="00EE0AD9">
        <w:rPr>
          <w:rFonts w:ascii="Arial" w:hAnsi="Arial" w:cs="Arial"/>
        </w:rPr>
        <w:t>será</w:t>
      </w:r>
      <w:r w:rsidRPr="00EE0AD9">
        <w:rPr>
          <w:rFonts w:ascii="Arial" w:hAnsi="Arial" w:cs="Arial"/>
          <w:spacing w:val="-1"/>
        </w:rPr>
        <w:t xml:space="preserve"> </w:t>
      </w:r>
      <w:r w:rsidRPr="00EE0AD9">
        <w:rPr>
          <w:rFonts w:ascii="Arial" w:hAnsi="Arial" w:cs="Arial"/>
        </w:rPr>
        <w:t>necesario</w:t>
      </w:r>
      <w:r w:rsidRPr="00EE0AD9">
        <w:rPr>
          <w:rFonts w:ascii="Arial" w:hAnsi="Arial" w:cs="Arial"/>
          <w:spacing w:val="-1"/>
        </w:rPr>
        <w:t xml:space="preserve"> </w:t>
      </w:r>
      <w:r w:rsidRPr="00EE0AD9">
        <w:rPr>
          <w:rFonts w:ascii="Arial" w:hAnsi="Arial" w:cs="Arial"/>
        </w:rPr>
        <w:t>realizar</w:t>
      </w:r>
      <w:r w:rsidRPr="00EE0AD9">
        <w:rPr>
          <w:rFonts w:ascii="Arial" w:hAnsi="Arial" w:cs="Arial"/>
          <w:spacing w:val="-1"/>
        </w:rPr>
        <w:t xml:space="preserve"> </w:t>
      </w:r>
      <w:r w:rsidRPr="00EE0AD9">
        <w:rPr>
          <w:rFonts w:ascii="Arial" w:hAnsi="Arial" w:cs="Arial"/>
        </w:rPr>
        <w:t>una</w:t>
      </w:r>
      <w:r w:rsidRPr="00EE0AD9">
        <w:rPr>
          <w:rFonts w:ascii="Arial" w:hAnsi="Arial" w:cs="Arial"/>
          <w:spacing w:val="1"/>
        </w:rPr>
        <w:t xml:space="preserve"> </w:t>
      </w:r>
      <w:r w:rsidRPr="00EE0AD9">
        <w:rPr>
          <w:rFonts w:ascii="Arial" w:hAnsi="Arial" w:cs="Arial"/>
        </w:rPr>
        <w:t>EIPD.</w:t>
      </w:r>
    </w:p>
    <w:p w14:paraId="0E380F01" w14:textId="77777777" w:rsidR="00B62D62" w:rsidRDefault="00B62D62" w:rsidP="00B62D62">
      <w:pPr>
        <w:jc w:val="both"/>
        <w:rPr>
          <w:rFonts w:ascii="Arial" w:hAnsi="Arial" w:cs="Arial"/>
        </w:rPr>
      </w:pPr>
    </w:p>
    <w:p w14:paraId="7056296F" w14:textId="77777777" w:rsidR="00B62D62" w:rsidRDefault="00B62D62" w:rsidP="005C4AEB">
      <w:pPr>
        <w:pStyle w:val="Ttulo2"/>
        <w:numPr>
          <w:ilvl w:val="0"/>
          <w:numId w:val="34"/>
        </w:numPr>
      </w:pPr>
      <w:bookmarkStart w:id="8" w:name="_Toc164683178"/>
      <w:bookmarkStart w:id="9" w:name="_Toc233200653"/>
      <w:r w:rsidRPr="00126F63">
        <w:t>Archivo Gerencia Urbanismo</w:t>
      </w:r>
      <w:bookmarkEnd w:id="8"/>
      <w:bookmarkEnd w:id="9"/>
    </w:p>
    <w:p w14:paraId="1D594E46" w14:textId="77777777" w:rsidR="00B62D62" w:rsidRPr="00B62D62" w:rsidRDefault="00B62D62" w:rsidP="00B62D62"/>
    <w:tbl>
      <w:tblPr>
        <w:tblStyle w:val="Estilo1"/>
        <w:tblW w:w="9639" w:type="dxa"/>
        <w:tblLayout w:type="fixed"/>
        <w:tblCellMar>
          <w:top w:w="57" w:type="dxa"/>
          <w:left w:w="57" w:type="dxa"/>
          <w:bottom w:w="57" w:type="dxa"/>
          <w:right w:w="57" w:type="dxa"/>
        </w:tblCellMar>
        <w:tblLook w:val="04A0" w:firstRow="1" w:lastRow="0" w:firstColumn="1" w:lastColumn="0" w:noHBand="0" w:noVBand="1"/>
      </w:tblPr>
      <w:tblGrid>
        <w:gridCol w:w="9639"/>
      </w:tblGrid>
      <w:tr w:rsidR="00B62D62" w:rsidRPr="00BF028C" w14:paraId="0B545C69"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10B50382" w14:textId="77777777" w:rsidR="00B62D62" w:rsidRPr="00BF028C" w:rsidRDefault="00B62D62" w:rsidP="00D655C3">
            <w:pPr>
              <w:jc w:val="both"/>
              <w:rPr>
                <w:color w:val="auto"/>
              </w:rPr>
            </w:pPr>
            <w:bookmarkStart w:id="10" w:name="_Hlk164669974"/>
            <w:r w:rsidRPr="00BF028C">
              <w:rPr>
                <w:color w:val="auto"/>
              </w:rPr>
              <w:t>Finalidad</w:t>
            </w:r>
            <w:r w:rsidRPr="00BF028C">
              <w:rPr>
                <w:color w:val="auto"/>
                <w:spacing w:val="-3"/>
              </w:rPr>
              <w:t xml:space="preserve"> </w:t>
            </w:r>
            <w:r w:rsidRPr="00BF028C">
              <w:rPr>
                <w:color w:val="auto"/>
              </w:rPr>
              <w:t>del Tratamiento</w:t>
            </w:r>
          </w:p>
        </w:tc>
      </w:tr>
      <w:tr w:rsidR="00B62D62" w:rsidRPr="00EE0AD9" w14:paraId="7D188012" w14:textId="77777777" w:rsidTr="00BF028C">
        <w:tc>
          <w:tcPr>
            <w:tcW w:w="9639" w:type="dxa"/>
          </w:tcPr>
          <w:p w14:paraId="3E69D4E1" w14:textId="77777777" w:rsidR="00B62D62" w:rsidRPr="00EE0AD9" w:rsidRDefault="00B62D62" w:rsidP="00D655C3">
            <w:pPr>
              <w:jc w:val="both"/>
            </w:pPr>
            <w:r w:rsidRPr="00EE0AD9">
              <w:t>Gestión</w:t>
            </w:r>
            <w:r w:rsidRPr="00EE0AD9">
              <w:rPr>
                <w:spacing w:val="-10"/>
              </w:rPr>
              <w:t xml:space="preserve"> </w:t>
            </w:r>
            <w:r w:rsidRPr="00EE0AD9">
              <w:t>de</w:t>
            </w:r>
            <w:r w:rsidRPr="00EE0AD9">
              <w:rPr>
                <w:spacing w:val="-9"/>
              </w:rPr>
              <w:t xml:space="preserve"> </w:t>
            </w:r>
            <w:r w:rsidRPr="00EE0AD9">
              <w:t>las</w:t>
            </w:r>
            <w:r w:rsidRPr="00EE0AD9">
              <w:rPr>
                <w:spacing w:val="-9"/>
              </w:rPr>
              <w:t xml:space="preserve"> </w:t>
            </w:r>
            <w:r w:rsidRPr="00EE0AD9">
              <w:t>solicitudes</w:t>
            </w:r>
            <w:r w:rsidRPr="00EE0AD9">
              <w:rPr>
                <w:spacing w:val="-7"/>
              </w:rPr>
              <w:t xml:space="preserve"> </w:t>
            </w:r>
            <w:r w:rsidRPr="00EE0AD9">
              <w:t>de</w:t>
            </w:r>
            <w:r w:rsidRPr="00EE0AD9">
              <w:rPr>
                <w:spacing w:val="-10"/>
              </w:rPr>
              <w:t xml:space="preserve"> </w:t>
            </w:r>
            <w:r w:rsidRPr="00EE0AD9">
              <w:t>consulta</w:t>
            </w:r>
            <w:r w:rsidRPr="00EE0AD9">
              <w:rPr>
                <w:spacing w:val="-8"/>
              </w:rPr>
              <w:t xml:space="preserve"> </w:t>
            </w:r>
            <w:r w:rsidRPr="00EE0AD9">
              <w:t>del</w:t>
            </w:r>
            <w:r w:rsidRPr="00EE0AD9">
              <w:rPr>
                <w:spacing w:val="-9"/>
              </w:rPr>
              <w:t xml:space="preserve"> </w:t>
            </w:r>
            <w:r w:rsidRPr="00EE0AD9">
              <w:t>Archivo</w:t>
            </w:r>
            <w:r w:rsidRPr="00EE0AD9">
              <w:rPr>
                <w:spacing w:val="-8"/>
              </w:rPr>
              <w:t xml:space="preserve"> </w:t>
            </w:r>
            <w:r w:rsidRPr="00EE0AD9">
              <w:t>de</w:t>
            </w:r>
            <w:r w:rsidRPr="00EE0AD9">
              <w:rPr>
                <w:spacing w:val="-9"/>
              </w:rPr>
              <w:t xml:space="preserve"> </w:t>
            </w:r>
            <w:r w:rsidRPr="00EE0AD9">
              <w:t>la</w:t>
            </w:r>
            <w:r w:rsidRPr="00EE0AD9">
              <w:rPr>
                <w:spacing w:val="-8"/>
              </w:rPr>
              <w:t xml:space="preserve"> </w:t>
            </w:r>
            <w:r w:rsidRPr="00EE0AD9">
              <w:t>Gerencia</w:t>
            </w:r>
            <w:r w:rsidRPr="00EE0AD9">
              <w:rPr>
                <w:spacing w:val="-10"/>
              </w:rPr>
              <w:t xml:space="preserve"> </w:t>
            </w:r>
            <w:r w:rsidRPr="00EE0AD9">
              <w:t>Urbanismo,</w:t>
            </w:r>
            <w:r w:rsidRPr="00EE0AD9">
              <w:rPr>
                <w:spacing w:val="-8"/>
              </w:rPr>
              <w:t xml:space="preserve"> </w:t>
            </w:r>
            <w:r w:rsidRPr="00EE0AD9">
              <w:t>para</w:t>
            </w:r>
            <w:r w:rsidRPr="00EE0AD9">
              <w:rPr>
                <w:spacing w:val="-7"/>
              </w:rPr>
              <w:t xml:space="preserve"> </w:t>
            </w:r>
            <w:r w:rsidRPr="00EE0AD9">
              <w:t>la</w:t>
            </w:r>
            <w:r w:rsidRPr="00EE0AD9">
              <w:rPr>
                <w:spacing w:val="-8"/>
              </w:rPr>
              <w:t xml:space="preserve"> </w:t>
            </w:r>
            <w:r w:rsidRPr="00EE0AD9">
              <w:t>investigación</w:t>
            </w:r>
            <w:r w:rsidRPr="00EE0AD9">
              <w:rPr>
                <w:spacing w:val="-9"/>
              </w:rPr>
              <w:t xml:space="preserve"> </w:t>
            </w:r>
            <w:r w:rsidRPr="00EE0AD9">
              <w:t>histórica</w:t>
            </w:r>
            <w:r w:rsidRPr="00EE0AD9">
              <w:rPr>
                <w:spacing w:val="-53"/>
              </w:rPr>
              <w:t xml:space="preserve"> </w:t>
            </w:r>
            <w:r w:rsidRPr="00EE0AD9">
              <w:t>o</w:t>
            </w:r>
            <w:r w:rsidRPr="00EE0AD9">
              <w:rPr>
                <w:spacing w:val="-3"/>
              </w:rPr>
              <w:t xml:space="preserve"> </w:t>
            </w:r>
            <w:r w:rsidRPr="00EE0AD9">
              <w:t>científica,</w:t>
            </w:r>
            <w:r w:rsidRPr="00EE0AD9">
              <w:rPr>
                <w:spacing w:val="-3"/>
              </w:rPr>
              <w:t xml:space="preserve"> </w:t>
            </w:r>
            <w:r w:rsidRPr="00EE0AD9">
              <w:t>la</w:t>
            </w:r>
            <w:r w:rsidRPr="00EE0AD9">
              <w:rPr>
                <w:spacing w:val="-3"/>
              </w:rPr>
              <w:t xml:space="preserve"> </w:t>
            </w:r>
            <w:r w:rsidRPr="00EE0AD9">
              <w:t>información,</w:t>
            </w:r>
            <w:r w:rsidRPr="00EE0AD9">
              <w:rPr>
                <w:spacing w:val="-1"/>
              </w:rPr>
              <w:t xml:space="preserve"> </w:t>
            </w:r>
            <w:r w:rsidRPr="00EE0AD9">
              <w:t>el</w:t>
            </w:r>
            <w:r w:rsidRPr="00EE0AD9">
              <w:rPr>
                <w:spacing w:val="-3"/>
              </w:rPr>
              <w:t xml:space="preserve"> </w:t>
            </w:r>
            <w:r w:rsidRPr="00EE0AD9">
              <w:t>estudio</w:t>
            </w:r>
            <w:r w:rsidRPr="00EE0AD9">
              <w:rPr>
                <w:spacing w:val="-3"/>
              </w:rPr>
              <w:t xml:space="preserve"> </w:t>
            </w:r>
            <w:r w:rsidRPr="00EE0AD9">
              <w:t>y</w:t>
            </w:r>
            <w:r w:rsidRPr="00EE0AD9">
              <w:rPr>
                <w:spacing w:val="-2"/>
              </w:rPr>
              <w:t xml:space="preserve"> </w:t>
            </w:r>
            <w:r w:rsidRPr="00EE0AD9">
              <w:t>la</w:t>
            </w:r>
            <w:r w:rsidRPr="00EE0AD9">
              <w:rPr>
                <w:spacing w:val="-3"/>
              </w:rPr>
              <w:t xml:space="preserve"> </w:t>
            </w:r>
            <w:r w:rsidRPr="00EE0AD9">
              <w:t>resolución</w:t>
            </w:r>
            <w:r w:rsidRPr="00EE0AD9">
              <w:rPr>
                <w:spacing w:val="-2"/>
              </w:rPr>
              <w:t xml:space="preserve"> </w:t>
            </w:r>
            <w:r w:rsidRPr="00EE0AD9">
              <w:t>de</w:t>
            </w:r>
            <w:r w:rsidRPr="00EE0AD9">
              <w:rPr>
                <w:spacing w:val="-3"/>
              </w:rPr>
              <w:t xml:space="preserve"> </w:t>
            </w:r>
            <w:r w:rsidRPr="00EE0AD9">
              <w:t>asuntos</w:t>
            </w:r>
            <w:r w:rsidRPr="00EE0AD9">
              <w:rPr>
                <w:spacing w:val="-2"/>
              </w:rPr>
              <w:t xml:space="preserve"> </w:t>
            </w:r>
            <w:r w:rsidRPr="00EE0AD9">
              <w:t>administrativos,</w:t>
            </w:r>
            <w:r w:rsidRPr="00EE0AD9">
              <w:rPr>
                <w:spacing w:val="-1"/>
              </w:rPr>
              <w:t xml:space="preserve"> </w:t>
            </w:r>
            <w:r w:rsidRPr="00EE0AD9">
              <w:t>así</w:t>
            </w:r>
            <w:r w:rsidRPr="00EE0AD9">
              <w:rPr>
                <w:spacing w:val="-2"/>
              </w:rPr>
              <w:t xml:space="preserve"> </w:t>
            </w:r>
            <w:r w:rsidRPr="00EE0AD9">
              <w:t>como</w:t>
            </w:r>
            <w:r w:rsidRPr="00EE0AD9">
              <w:rPr>
                <w:spacing w:val="-1"/>
              </w:rPr>
              <w:t xml:space="preserve"> </w:t>
            </w:r>
            <w:r w:rsidRPr="00EE0AD9">
              <w:t>para</w:t>
            </w:r>
            <w:r w:rsidRPr="00EE0AD9">
              <w:rPr>
                <w:spacing w:val="-3"/>
              </w:rPr>
              <w:t xml:space="preserve"> </w:t>
            </w:r>
            <w:r w:rsidRPr="00EE0AD9">
              <w:t>su</w:t>
            </w:r>
            <w:r w:rsidRPr="00EE0AD9">
              <w:rPr>
                <w:spacing w:val="-1"/>
              </w:rPr>
              <w:t xml:space="preserve"> </w:t>
            </w:r>
            <w:r w:rsidRPr="00EE0AD9">
              <w:t>uso</w:t>
            </w:r>
            <w:r w:rsidRPr="00EE0AD9">
              <w:rPr>
                <w:spacing w:val="-1"/>
              </w:rPr>
              <w:t xml:space="preserve"> </w:t>
            </w:r>
            <w:r w:rsidRPr="00EE0AD9">
              <w:t>por</w:t>
            </w:r>
            <w:r w:rsidRPr="00EE0AD9">
              <w:rPr>
                <w:spacing w:val="-53"/>
              </w:rPr>
              <w:t xml:space="preserve"> </w:t>
            </w:r>
            <w:r w:rsidRPr="00EE0AD9">
              <w:t>los</w:t>
            </w:r>
            <w:r w:rsidRPr="00EE0AD9">
              <w:rPr>
                <w:spacing w:val="-1"/>
              </w:rPr>
              <w:t xml:space="preserve"> </w:t>
            </w:r>
            <w:r w:rsidRPr="00EE0AD9">
              <w:t>propios servicios municipales</w:t>
            </w:r>
            <w:r w:rsidRPr="00EE0AD9">
              <w:rPr>
                <w:spacing w:val="-1"/>
              </w:rPr>
              <w:t xml:space="preserve"> </w:t>
            </w:r>
            <w:r w:rsidRPr="00EE0AD9">
              <w:t>en</w:t>
            </w:r>
            <w:r w:rsidRPr="00EE0AD9">
              <w:rPr>
                <w:spacing w:val="4"/>
              </w:rPr>
              <w:t xml:space="preserve"> </w:t>
            </w:r>
            <w:r w:rsidRPr="00EE0AD9">
              <w:t>el desarrollo de</w:t>
            </w:r>
            <w:r w:rsidRPr="00EE0AD9">
              <w:rPr>
                <w:spacing w:val="-1"/>
              </w:rPr>
              <w:t xml:space="preserve"> </w:t>
            </w:r>
            <w:r w:rsidRPr="00EE0AD9">
              <w:t>sus funciones.</w:t>
            </w:r>
          </w:p>
        </w:tc>
      </w:tr>
      <w:tr w:rsidR="00B62D62" w:rsidRPr="00BF028C" w14:paraId="110B8B89"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2FF6258E" w14:textId="77777777" w:rsidR="00B62D62" w:rsidRPr="00BF028C" w:rsidRDefault="00B62D62" w:rsidP="00D655C3">
            <w:pPr>
              <w:jc w:val="both"/>
              <w:rPr>
                <w:color w:val="auto"/>
              </w:rPr>
            </w:pPr>
            <w:r w:rsidRPr="00BF028C">
              <w:rPr>
                <w:color w:val="auto"/>
              </w:rPr>
              <w:t>Plazo</w:t>
            </w:r>
            <w:r w:rsidRPr="00BF028C">
              <w:rPr>
                <w:color w:val="auto"/>
                <w:spacing w:val="-3"/>
              </w:rPr>
              <w:t xml:space="preserve"> </w:t>
            </w:r>
            <w:r w:rsidRPr="00BF028C">
              <w:rPr>
                <w:color w:val="auto"/>
              </w:rPr>
              <w:t>de</w:t>
            </w:r>
            <w:r w:rsidRPr="00BF028C">
              <w:rPr>
                <w:color w:val="auto"/>
                <w:spacing w:val="-3"/>
              </w:rPr>
              <w:t xml:space="preserve"> </w:t>
            </w:r>
            <w:r w:rsidRPr="00BF028C">
              <w:rPr>
                <w:color w:val="auto"/>
              </w:rPr>
              <w:t>Conservación</w:t>
            </w:r>
          </w:p>
        </w:tc>
      </w:tr>
      <w:tr w:rsidR="00B62D62" w:rsidRPr="00EE0AD9" w14:paraId="0209EF85" w14:textId="77777777" w:rsidTr="00BF028C">
        <w:tc>
          <w:tcPr>
            <w:tcW w:w="9639" w:type="dxa"/>
          </w:tcPr>
          <w:p w14:paraId="02F4BD2C" w14:textId="77777777" w:rsidR="00B62D62" w:rsidRPr="00EE0AD9" w:rsidRDefault="00B62D62" w:rsidP="00D655C3">
            <w:pPr>
              <w:jc w:val="both"/>
            </w:pPr>
            <w:r w:rsidRPr="00EE0AD9">
              <w:t>Los datos se conservarán durante el tiempo necesario para cumplir con la finalidad para la que se recabaron y para determinar las posibles responsabilidades que se pudieran derivar de dicha finalidad y del tratamiento de los datos. Será de aplicación lo dispuesto en la normativa</w:t>
            </w:r>
            <w:r w:rsidRPr="00EE0AD9">
              <w:rPr>
                <w:spacing w:val="-8"/>
              </w:rPr>
              <w:t xml:space="preserve"> </w:t>
            </w:r>
            <w:r w:rsidRPr="00EE0AD9">
              <w:t>de</w:t>
            </w:r>
            <w:r w:rsidRPr="00EE0AD9">
              <w:rPr>
                <w:spacing w:val="-7"/>
              </w:rPr>
              <w:t xml:space="preserve"> </w:t>
            </w:r>
            <w:r w:rsidRPr="00EE0AD9">
              <w:t>archivos</w:t>
            </w:r>
            <w:r w:rsidRPr="00EE0AD9">
              <w:rPr>
                <w:spacing w:val="-7"/>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1"/>
              </w:rPr>
              <w:t xml:space="preserve"> </w:t>
            </w:r>
            <w:r w:rsidRPr="00EE0AD9">
              <w:t>fines</w:t>
            </w:r>
            <w:r w:rsidRPr="00EE0AD9">
              <w:rPr>
                <w:spacing w:val="-1"/>
              </w:rPr>
              <w:t xml:space="preserve"> </w:t>
            </w:r>
            <w:r w:rsidRPr="00EE0AD9">
              <w:t>estadísticos.</w:t>
            </w:r>
          </w:p>
        </w:tc>
      </w:tr>
      <w:tr w:rsidR="00B62D62" w:rsidRPr="00BF028C" w14:paraId="0D0365BD"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52366D13" w14:textId="77777777" w:rsidR="00B62D62" w:rsidRPr="00BF028C" w:rsidRDefault="00B62D62" w:rsidP="00D655C3">
            <w:pPr>
              <w:jc w:val="both"/>
              <w:rPr>
                <w:color w:val="auto"/>
              </w:rPr>
            </w:pPr>
            <w:r w:rsidRPr="00BF028C">
              <w:rPr>
                <w:color w:val="auto"/>
              </w:rPr>
              <w:t>Detalles</w:t>
            </w:r>
            <w:r w:rsidRPr="00BF028C">
              <w:rPr>
                <w:color w:val="auto"/>
                <w:spacing w:val="-4"/>
              </w:rPr>
              <w:t xml:space="preserve"> </w:t>
            </w:r>
            <w:r w:rsidRPr="00BF028C">
              <w:rPr>
                <w:color w:val="auto"/>
              </w:rPr>
              <w:t>sobre</w:t>
            </w:r>
            <w:r w:rsidRPr="00BF028C">
              <w:rPr>
                <w:color w:val="auto"/>
                <w:spacing w:val="-3"/>
              </w:rPr>
              <w:t xml:space="preserve"> </w:t>
            </w:r>
            <w:r w:rsidRPr="00BF028C">
              <w:rPr>
                <w:color w:val="auto"/>
              </w:rPr>
              <w:t>la</w:t>
            </w:r>
            <w:r w:rsidRPr="00BF028C">
              <w:rPr>
                <w:color w:val="auto"/>
                <w:spacing w:val="-1"/>
              </w:rPr>
              <w:t xml:space="preserve"> </w:t>
            </w:r>
            <w:r w:rsidRPr="00BF028C">
              <w:rPr>
                <w:color w:val="auto"/>
              </w:rPr>
              <w:t>Licitud</w:t>
            </w:r>
            <w:r w:rsidRPr="00BF028C">
              <w:rPr>
                <w:color w:val="auto"/>
                <w:spacing w:val="-1"/>
              </w:rPr>
              <w:t xml:space="preserve"> </w:t>
            </w:r>
            <w:r w:rsidRPr="00BF028C">
              <w:rPr>
                <w:color w:val="auto"/>
              </w:rPr>
              <w:t>del</w:t>
            </w:r>
            <w:r w:rsidRPr="00BF028C">
              <w:rPr>
                <w:color w:val="auto"/>
                <w:spacing w:val="-3"/>
              </w:rPr>
              <w:t xml:space="preserve"> </w:t>
            </w:r>
            <w:r w:rsidRPr="00BF028C">
              <w:rPr>
                <w:color w:val="auto"/>
              </w:rPr>
              <w:t>Tratamiento</w:t>
            </w:r>
          </w:p>
        </w:tc>
      </w:tr>
      <w:tr w:rsidR="00B62D62" w:rsidRPr="00EE0AD9" w14:paraId="7B92E3CD" w14:textId="77777777" w:rsidTr="00BF028C">
        <w:tc>
          <w:tcPr>
            <w:tcW w:w="9639" w:type="dxa"/>
          </w:tcPr>
          <w:p w14:paraId="5662CED0" w14:textId="77777777" w:rsidR="00B62D62" w:rsidRPr="00EE0AD9" w:rsidRDefault="00B62D62" w:rsidP="00D655C3">
            <w:pPr>
              <w:jc w:val="both"/>
            </w:pPr>
            <w:r w:rsidRPr="00EE0AD9">
              <w:t>Artículo 6.1.c) RGPD el tratamiento es necesario para el cumplimiento de una obligación legal aplicable al</w:t>
            </w:r>
            <w:r w:rsidRPr="00EE0AD9">
              <w:rPr>
                <w:spacing w:val="-53"/>
              </w:rPr>
              <w:t xml:space="preserve"> </w:t>
            </w:r>
            <w:r w:rsidRPr="00EE0AD9">
              <w:t>responsable del</w:t>
            </w:r>
            <w:r w:rsidRPr="00EE0AD9">
              <w:rPr>
                <w:spacing w:val="1"/>
              </w:rPr>
              <w:t xml:space="preserve"> </w:t>
            </w:r>
            <w:r w:rsidRPr="00EE0AD9">
              <w:t>tratamiento</w:t>
            </w:r>
            <w:r>
              <w:t xml:space="preserve">: </w:t>
            </w:r>
            <w:r w:rsidRPr="006A4B7A">
              <w:t>Ley 39/2015, de 1 de octubre, del Procedimiento Administrativo Común de las Administraciones Públicas y Ley 40/2015, de 1 de octubre, de Régimen Jurídico del Sector Público.</w:t>
            </w:r>
          </w:p>
          <w:p w14:paraId="27A4E286" w14:textId="77777777" w:rsidR="00B62D62" w:rsidRPr="00EE0AD9" w:rsidRDefault="00B62D62" w:rsidP="00D655C3">
            <w:pPr>
              <w:jc w:val="both"/>
            </w:pPr>
            <w:r w:rsidRPr="00EE0AD9">
              <w:t>Artículo</w:t>
            </w:r>
            <w:r w:rsidRPr="00EE0AD9">
              <w:rPr>
                <w:spacing w:val="1"/>
              </w:rPr>
              <w:t xml:space="preserve"> </w:t>
            </w:r>
            <w:r w:rsidRPr="00EE0AD9">
              <w:t>6.1.e)</w:t>
            </w:r>
            <w:r w:rsidRPr="00EE0AD9">
              <w:rPr>
                <w:spacing w:val="2"/>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7"/>
              </w:rPr>
              <w:t xml:space="preserve"> </w:t>
            </w:r>
            <w:r w:rsidRPr="00EE0AD9">
              <w:t>necesario</w:t>
            </w:r>
            <w:r w:rsidRPr="00EE0AD9">
              <w:rPr>
                <w:spacing w:val="1"/>
              </w:rPr>
              <w:t xml:space="preserve"> </w:t>
            </w:r>
            <w:r w:rsidRPr="00EE0AD9">
              <w:t>para</w:t>
            </w:r>
            <w:r w:rsidRPr="00EE0AD9">
              <w:rPr>
                <w:spacing w:val="5"/>
              </w:rPr>
              <w:t xml:space="preserve"> </w:t>
            </w:r>
            <w:r w:rsidRPr="00EE0AD9">
              <w:t>el cumplimiento</w:t>
            </w:r>
            <w:r w:rsidRPr="00EE0AD9">
              <w:rPr>
                <w:spacing w:val="1"/>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1"/>
              </w:rPr>
              <w:t xml:space="preserve"> </w:t>
            </w:r>
            <w:r w:rsidRPr="00EE0AD9">
              <w:t>realizada</w:t>
            </w:r>
            <w:r w:rsidRPr="00EE0AD9">
              <w:rPr>
                <w:spacing w:val="4"/>
              </w:rPr>
              <w:t xml:space="preserve"> </w:t>
            </w:r>
            <w:r w:rsidRPr="00EE0AD9">
              <w:t>en</w:t>
            </w:r>
            <w:r w:rsidRPr="00EE0AD9">
              <w:rPr>
                <w:spacing w:val="3"/>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w:t>
            </w:r>
            <w:r w:rsidRPr="00EE0AD9">
              <w:rPr>
                <w:spacing w:val="1"/>
              </w:rPr>
              <w:t xml:space="preserve"> </w:t>
            </w:r>
            <w:r w:rsidRPr="00EE0AD9">
              <w:t>poderes</w:t>
            </w:r>
            <w:r w:rsidRPr="00EE0AD9">
              <w:rPr>
                <w:spacing w:val="-1"/>
              </w:rPr>
              <w:t xml:space="preserve"> </w:t>
            </w:r>
            <w:r w:rsidRPr="00EE0AD9">
              <w:t>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B62D62" w:rsidRPr="00BF028C" w14:paraId="4B04BFE0"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4D3A275C" w14:textId="77777777" w:rsidR="00B62D62" w:rsidRPr="00BF028C" w:rsidRDefault="00B62D62" w:rsidP="00D655C3">
            <w:pPr>
              <w:jc w:val="both"/>
              <w:rPr>
                <w:color w:val="auto"/>
              </w:rPr>
            </w:pPr>
            <w:r w:rsidRPr="00BF028C">
              <w:rPr>
                <w:color w:val="auto"/>
              </w:rPr>
              <w:t>Categorías</w:t>
            </w:r>
            <w:r w:rsidRPr="00BF028C">
              <w:rPr>
                <w:color w:val="auto"/>
                <w:spacing w:val="-4"/>
              </w:rPr>
              <w:t xml:space="preserve"> </w:t>
            </w:r>
            <w:r w:rsidRPr="00BF028C">
              <w:rPr>
                <w:color w:val="auto"/>
              </w:rPr>
              <w:t>de</w:t>
            </w:r>
            <w:r w:rsidRPr="00BF028C">
              <w:rPr>
                <w:color w:val="auto"/>
                <w:spacing w:val="-3"/>
              </w:rPr>
              <w:t xml:space="preserve"> </w:t>
            </w:r>
            <w:r w:rsidRPr="00BF028C">
              <w:rPr>
                <w:color w:val="auto"/>
              </w:rPr>
              <w:t>Datos</w:t>
            </w:r>
            <w:r w:rsidRPr="00BF028C">
              <w:rPr>
                <w:color w:val="auto"/>
                <w:spacing w:val="-1"/>
              </w:rPr>
              <w:t xml:space="preserve"> </w:t>
            </w:r>
            <w:r w:rsidRPr="00BF028C">
              <w:rPr>
                <w:color w:val="auto"/>
              </w:rPr>
              <w:t>Personales</w:t>
            </w:r>
          </w:p>
        </w:tc>
      </w:tr>
      <w:tr w:rsidR="00B62D62" w:rsidRPr="00EE0AD9" w14:paraId="17B3BB07" w14:textId="77777777" w:rsidTr="00BF028C">
        <w:tc>
          <w:tcPr>
            <w:tcW w:w="9639" w:type="dxa"/>
          </w:tcPr>
          <w:p w14:paraId="6F6E31BB" w14:textId="77777777" w:rsidR="00BF028C" w:rsidRDefault="00B62D62" w:rsidP="00D655C3">
            <w:pPr>
              <w:jc w:val="both"/>
              <w:rPr>
                <w:spacing w:val="1"/>
              </w:rPr>
            </w:pPr>
            <w:r w:rsidRPr="00EE0AD9">
              <w:t>Datos de Carácter Identificativo</w:t>
            </w:r>
          </w:p>
          <w:p w14:paraId="2B36614F" w14:textId="77777777" w:rsidR="00BF028C" w:rsidRPr="00BF028C" w:rsidRDefault="00B62D62" w:rsidP="00D655C3">
            <w:pPr>
              <w:jc w:val="both"/>
              <w:rPr>
                <w:b/>
                <w:bCs/>
                <w:spacing w:val="-2"/>
              </w:rPr>
            </w:pPr>
            <w:r w:rsidRPr="00BF028C">
              <w:rPr>
                <w:b/>
                <w:bCs/>
              </w:rPr>
              <w:t>Carácter</w:t>
            </w:r>
            <w:r w:rsidRPr="00BF028C">
              <w:rPr>
                <w:b/>
                <w:bCs/>
                <w:spacing w:val="-4"/>
              </w:rPr>
              <w:t xml:space="preserve"> </w:t>
            </w:r>
            <w:r w:rsidRPr="00BF028C">
              <w:rPr>
                <w:b/>
                <w:bCs/>
              </w:rPr>
              <w:t>identificativo:</w:t>
            </w:r>
          </w:p>
          <w:p w14:paraId="401FEEFF" w14:textId="4A8D8C24" w:rsidR="00B62D62" w:rsidRPr="00EE0AD9" w:rsidRDefault="00B62D62" w:rsidP="00B14AAB">
            <w:pPr>
              <w:jc w:val="both"/>
            </w:pPr>
            <w:r w:rsidRPr="00EE0AD9">
              <w:t>Nombre</w:t>
            </w:r>
            <w:r w:rsidRPr="00B14AAB">
              <w:rPr>
                <w:spacing w:val="-3"/>
              </w:rPr>
              <w:t xml:space="preserve"> </w:t>
            </w:r>
            <w:r w:rsidRPr="00EE0AD9">
              <w:t>y</w:t>
            </w:r>
            <w:r w:rsidRPr="00B14AAB">
              <w:rPr>
                <w:spacing w:val="-3"/>
              </w:rPr>
              <w:t xml:space="preserve"> </w:t>
            </w:r>
            <w:proofErr w:type="gramStart"/>
            <w:r w:rsidRPr="00EE0AD9">
              <w:t>Apellidos</w:t>
            </w:r>
            <w:r w:rsidRPr="00B14AAB">
              <w:rPr>
                <w:spacing w:val="-52"/>
              </w:rPr>
              <w:t xml:space="preserve"> </w:t>
            </w:r>
            <w:r w:rsidR="00B14AAB">
              <w:rPr>
                <w:spacing w:val="-52"/>
              </w:rPr>
              <w:t>,</w:t>
            </w:r>
            <w:proofErr w:type="gramEnd"/>
            <w:r w:rsidR="00B14AAB">
              <w:rPr>
                <w:spacing w:val="-52"/>
              </w:rPr>
              <w:t xml:space="preserve"> </w:t>
            </w:r>
            <w:r w:rsidRPr="00EE0AD9">
              <w:t>Dirección (postal o electrónica);</w:t>
            </w:r>
            <w:r w:rsidRPr="00B14AAB">
              <w:rPr>
                <w:spacing w:val="1"/>
              </w:rPr>
              <w:t xml:space="preserve"> </w:t>
            </w:r>
            <w:r w:rsidRPr="00EE0AD9">
              <w:t>DNI/NIF/NIE/Pasaporte</w:t>
            </w:r>
            <w:r w:rsidR="00B14AAB">
              <w:t xml:space="preserve">, </w:t>
            </w:r>
            <w:r w:rsidRPr="00EE0AD9">
              <w:t>Firma</w:t>
            </w:r>
            <w:r w:rsidR="00B14AAB">
              <w:t xml:space="preserve">, </w:t>
            </w:r>
            <w:r w:rsidRPr="00B14AAB">
              <w:rPr>
                <w:spacing w:val="-1"/>
              </w:rPr>
              <w:t xml:space="preserve">Firma </w:t>
            </w:r>
            <w:r w:rsidRPr="00EE0AD9">
              <w:t>electrónica</w:t>
            </w:r>
            <w:r w:rsidR="00B14AAB">
              <w:t xml:space="preserve">, </w:t>
            </w:r>
            <w:r w:rsidRPr="00EE0AD9">
              <w:t>Huella digital</w:t>
            </w:r>
            <w:r w:rsidR="00B14AAB">
              <w:t xml:space="preserve">, </w:t>
            </w:r>
            <w:r w:rsidRPr="00EE0AD9">
              <w:t>Imagen</w:t>
            </w:r>
            <w:r w:rsidR="00B14AAB">
              <w:t xml:space="preserve">, </w:t>
            </w:r>
            <w:r w:rsidRPr="00B14AAB">
              <w:rPr>
                <w:spacing w:val="-1"/>
              </w:rPr>
              <w:t xml:space="preserve">Marca </w:t>
            </w:r>
            <w:proofErr w:type="gramStart"/>
            <w:r w:rsidRPr="00EE0AD9">
              <w:t>Física</w:t>
            </w:r>
            <w:r w:rsidRPr="00B14AAB">
              <w:rPr>
                <w:spacing w:val="-53"/>
              </w:rPr>
              <w:t xml:space="preserve"> </w:t>
            </w:r>
            <w:r w:rsidR="00B14AAB">
              <w:t>,</w:t>
            </w:r>
            <w:proofErr w:type="gramEnd"/>
            <w:r w:rsidR="00B14AAB">
              <w:t xml:space="preserve"> </w:t>
            </w:r>
            <w:proofErr w:type="spellStart"/>
            <w:r w:rsidRPr="00EE0AD9">
              <w:t>Nº</w:t>
            </w:r>
            <w:proofErr w:type="spellEnd"/>
            <w:r w:rsidRPr="00B14AAB">
              <w:rPr>
                <w:spacing w:val="-2"/>
              </w:rPr>
              <w:t xml:space="preserve"> </w:t>
            </w:r>
            <w:r w:rsidRPr="00EE0AD9">
              <w:t>S.S.</w:t>
            </w:r>
            <w:r w:rsidR="00B14AAB">
              <w:t xml:space="preserve">, </w:t>
            </w:r>
            <w:r w:rsidRPr="00EE0AD9">
              <w:t>Tarjeta Sanitaria</w:t>
            </w:r>
            <w:r w:rsidRPr="00B14AAB">
              <w:rPr>
                <w:spacing w:val="1"/>
              </w:rPr>
              <w:t xml:space="preserve"> </w:t>
            </w:r>
            <w:r w:rsidRPr="00EE0AD9">
              <w:t>Teléfono</w:t>
            </w:r>
            <w:r w:rsidRPr="00B14AAB">
              <w:rPr>
                <w:spacing w:val="-7"/>
              </w:rPr>
              <w:t xml:space="preserve"> </w:t>
            </w:r>
            <w:r w:rsidRPr="00EE0AD9">
              <w:t>(fijo</w:t>
            </w:r>
            <w:r w:rsidRPr="00B14AAB">
              <w:rPr>
                <w:spacing w:val="-7"/>
              </w:rPr>
              <w:t xml:space="preserve"> </w:t>
            </w:r>
            <w:r w:rsidRPr="00EE0AD9">
              <w:t>o</w:t>
            </w:r>
            <w:r w:rsidRPr="00B14AAB">
              <w:rPr>
                <w:spacing w:val="-5"/>
              </w:rPr>
              <w:t xml:space="preserve"> </w:t>
            </w:r>
            <w:r w:rsidRPr="00EE0AD9">
              <w:t>móvil)</w:t>
            </w:r>
          </w:p>
          <w:p w14:paraId="24207F23" w14:textId="77777777" w:rsidR="00B62D62" w:rsidRPr="00BF028C" w:rsidRDefault="00B62D62" w:rsidP="00D655C3">
            <w:pPr>
              <w:jc w:val="both"/>
              <w:rPr>
                <w:b/>
                <w:bCs/>
              </w:rPr>
            </w:pPr>
            <w:r w:rsidRPr="00BF028C">
              <w:rPr>
                <w:b/>
                <w:bCs/>
              </w:rPr>
              <w:t>Otros</w:t>
            </w:r>
            <w:r w:rsidRPr="00BF028C">
              <w:rPr>
                <w:b/>
                <w:bCs/>
                <w:spacing w:val="-4"/>
              </w:rPr>
              <w:t xml:space="preserve"> </w:t>
            </w:r>
            <w:r w:rsidRPr="00BF028C">
              <w:rPr>
                <w:b/>
                <w:bCs/>
              </w:rPr>
              <w:t>Datos</w:t>
            </w:r>
            <w:r w:rsidRPr="00BF028C">
              <w:rPr>
                <w:b/>
                <w:bCs/>
                <w:spacing w:val="-3"/>
              </w:rPr>
              <w:t xml:space="preserve"> </w:t>
            </w:r>
            <w:r w:rsidRPr="00BF028C">
              <w:rPr>
                <w:b/>
                <w:bCs/>
              </w:rPr>
              <w:t>de</w:t>
            </w:r>
            <w:r w:rsidRPr="00BF028C">
              <w:rPr>
                <w:b/>
                <w:bCs/>
                <w:spacing w:val="-2"/>
              </w:rPr>
              <w:t xml:space="preserve"> </w:t>
            </w:r>
            <w:r w:rsidRPr="00BF028C">
              <w:rPr>
                <w:b/>
                <w:bCs/>
              </w:rPr>
              <w:t>Carácter</w:t>
            </w:r>
            <w:r w:rsidRPr="00BF028C">
              <w:rPr>
                <w:b/>
                <w:bCs/>
                <w:spacing w:val="-2"/>
              </w:rPr>
              <w:t xml:space="preserve"> </w:t>
            </w:r>
            <w:r w:rsidRPr="00BF028C">
              <w:rPr>
                <w:b/>
                <w:bCs/>
              </w:rPr>
              <w:t>Personal</w:t>
            </w:r>
          </w:p>
          <w:p w14:paraId="326BE84C" w14:textId="77777777" w:rsidR="00BF028C" w:rsidRPr="00B14AAB" w:rsidRDefault="00B62D62" w:rsidP="00B14AAB">
            <w:pPr>
              <w:jc w:val="both"/>
              <w:rPr>
                <w:spacing w:val="29"/>
              </w:rPr>
            </w:pPr>
            <w:r w:rsidRPr="00EE0AD9">
              <w:t>Características</w:t>
            </w:r>
            <w:r w:rsidRPr="00B14AAB">
              <w:rPr>
                <w:spacing w:val="26"/>
              </w:rPr>
              <w:t xml:space="preserve"> </w:t>
            </w:r>
            <w:r w:rsidRPr="00EE0AD9">
              <w:t>personales</w:t>
            </w:r>
            <w:r w:rsidR="00BF028C" w:rsidRPr="00B14AAB">
              <w:rPr>
                <w:spacing w:val="29"/>
              </w:rPr>
              <w:t>:</w:t>
            </w:r>
          </w:p>
          <w:p w14:paraId="139B118E" w14:textId="28626861" w:rsidR="00BF028C" w:rsidRDefault="00B62D62" w:rsidP="00B14AAB">
            <w:pPr>
              <w:jc w:val="both"/>
            </w:pPr>
            <w:r w:rsidRPr="00EE0AD9">
              <w:t>Datos</w:t>
            </w:r>
            <w:r w:rsidRPr="00B14AAB">
              <w:rPr>
                <w:spacing w:val="26"/>
              </w:rPr>
              <w:t xml:space="preserve"> </w:t>
            </w:r>
            <w:r w:rsidRPr="00EE0AD9">
              <w:t>de</w:t>
            </w:r>
            <w:r w:rsidRPr="00B14AAB">
              <w:rPr>
                <w:spacing w:val="28"/>
              </w:rPr>
              <w:t xml:space="preserve"> </w:t>
            </w:r>
            <w:r w:rsidRPr="00EE0AD9">
              <w:t>estado</w:t>
            </w:r>
            <w:r w:rsidRPr="00B14AAB">
              <w:rPr>
                <w:spacing w:val="25"/>
              </w:rPr>
              <w:t xml:space="preserve"> </w:t>
            </w:r>
            <w:r w:rsidRPr="00EE0AD9">
              <w:t>civil</w:t>
            </w:r>
            <w:r w:rsidR="00B14AAB">
              <w:t xml:space="preserve">, </w:t>
            </w:r>
            <w:r w:rsidRPr="00EE0AD9">
              <w:t>Edad</w:t>
            </w:r>
            <w:r w:rsidR="00B14AAB">
              <w:t xml:space="preserve">, </w:t>
            </w:r>
            <w:r w:rsidRPr="00EE0AD9">
              <w:t>Datos</w:t>
            </w:r>
            <w:r w:rsidRPr="00B14AAB">
              <w:rPr>
                <w:spacing w:val="26"/>
              </w:rPr>
              <w:t xml:space="preserve"> </w:t>
            </w:r>
            <w:r w:rsidRPr="00EE0AD9">
              <w:t>de</w:t>
            </w:r>
            <w:r w:rsidRPr="00B14AAB">
              <w:rPr>
                <w:spacing w:val="25"/>
              </w:rPr>
              <w:t xml:space="preserve"> </w:t>
            </w:r>
            <w:r w:rsidRPr="00EE0AD9">
              <w:t>familia</w:t>
            </w:r>
            <w:r w:rsidR="00B14AAB">
              <w:t xml:space="preserve">, </w:t>
            </w:r>
            <w:r w:rsidRPr="00EE0AD9">
              <w:t>Sexo</w:t>
            </w:r>
            <w:r w:rsidR="00B14AAB">
              <w:t xml:space="preserve">, </w:t>
            </w:r>
            <w:r w:rsidRPr="00EE0AD9">
              <w:t>Fecha</w:t>
            </w:r>
            <w:r w:rsidRPr="00B14AAB">
              <w:rPr>
                <w:spacing w:val="25"/>
              </w:rPr>
              <w:t xml:space="preserve"> </w:t>
            </w:r>
            <w:r w:rsidRPr="00EE0AD9">
              <w:t>de</w:t>
            </w:r>
            <w:r w:rsidRPr="00B14AAB">
              <w:rPr>
                <w:spacing w:val="28"/>
              </w:rPr>
              <w:t xml:space="preserve"> </w:t>
            </w:r>
            <w:r w:rsidRPr="00EE0AD9">
              <w:t>nacimiento</w:t>
            </w:r>
            <w:r w:rsidR="00B14AAB">
              <w:t xml:space="preserve">, </w:t>
            </w:r>
            <w:r w:rsidRPr="00EE0AD9">
              <w:t>Nacionalidad</w:t>
            </w:r>
            <w:r w:rsidR="00B14AAB">
              <w:t xml:space="preserve">, </w:t>
            </w:r>
            <w:r w:rsidRPr="00EE0AD9">
              <w:t>Lugar</w:t>
            </w:r>
            <w:r w:rsidRPr="00B14AAB">
              <w:rPr>
                <w:spacing w:val="-1"/>
              </w:rPr>
              <w:t xml:space="preserve"> </w:t>
            </w:r>
            <w:r w:rsidRPr="00EE0AD9">
              <w:t>de</w:t>
            </w:r>
            <w:r w:rsidRPr="00B14AAB">
              <w:rPr>
                <w:spacing w:val="1"/>
              </w:rPr>
              <w:t xml:space="preserve"> </w:t>
            </w:r>
            <w:r w:rsidRPr="00EE0AD9">
              <w:t>nacimiento</w:t>
            </w:r>
            <w:r w:rsidR="00B14AAB">
              <w:t xml:space="preserve">, </w:t>
            </w:r>
            <w:r w:rsidRPr="00EE0AD9">
              <w:t>Lengua</w:t>
            </w:r>
            <w:r w:rsidRPr="00B14AAB">
              <w:rPr>
                <w:spacing w:val="1"/>
              </w:rPr>
              <w:t xml:space="preserve"> </w:t>
            </w:r>
            <w:r w:rsidRPr="00EE0AD9">
              <w:t>materna</w:t>
            </w:r>
          </w:p>
          <w:p w14:paraId="7E71F7CC" w14:textId="77777777" w:rsidR="00BF028C" w:rsidRPr="00BF028C" w:rsidRDefault="00B62D62" w:rsidP="00BF028C">
            <w:pPr>
              <w:jc w:val="both"/>
              <w:rPr>
                <w:b/>
                <w:bCs/>
              </w:rPr>
            </w:pPr>
            <w:r w:rsidRPr="00BF028C">
              <w:rPr>
                <w:b/>
                <w:bCs/>
              </w:rPr>
              <w:t>Datos</w:t>
            </w:r>
            <w:r w:rsidRPr="00BF028C">
              <w:rPr>
                <w:b/>
                <w:bCs/>
                <w:spacing w:val="6"/>
              </w:rPr>
              <w:t xml:space="preserve"> </w:t>
            </w:r>
            <w:r w:rsidRPr="00BF028C">
              <w:rPr>
                <w:b/>
                <w:bCs/>
              </w:rPr>
              <w:t>de</w:t>
            </w:r>
            <w:r w:rsidRPr="00BF028C">
              <w:rPr>
                <w:b/>
                <w:bCs/>
                <w:spacing w:val="4"/>
              </w:rPr>
              <w:t xml:space="preserve"> </w:t>
            </w:r>
            <w:r w:rsidRPr="00BF028C">
              <w:rPr>
                <w:b/>
                <w:bCs/>
              </w:rPr>
              <w:t>transacciones</w:t>
            </w:r>
          </w:p>
          <w:p w14:paraId="1FA47DF8" w14:textId="5AF8C6C6" w:rsidR="00BF028C" w:rsidRDefault="00B62D62" w:rsidP="00B14AAB">
            <w:pPr>
              <w:jc w:val="both"/>
            </w:pPr>
            <w:r w:rsidRPr="00EE0AD9">
              <w:lastRenderedPageBreak/>
              <w:t>Bienes</w:t>
            </w:r>
            <w:r w:rsidRPr="00B14AAB">
              <w:rPr>
                <w:spacing w:val="4"/>
              </w:rPr>
              <w:t xml:space="preserve"> </w:t>
            </w:r>
            <w:r w:rsidRPr="00EE0AD9">
              <w:t>y</w:t>
            </w:r>
            <w:r w:rsidRPr="00B14AAB">
              <w:rPr>
                <w:spacing w:val="4"/>
              </w:rPr>
              <w:t xml:space="preserve"> </w:t>
            </w:r>
            <w:r w:rsidRPr="00EE0AD9">
              <w:t>servicios</w:t>
            </w:r>
            <w:r w:rsidRPr="00B14AAB">
              <w:rPr>
                <w:spacing w:val="3"/>
              </w:rPr>
              <w:t xml:space="preserve"> </w:t>
            </w:r>
            <w:r w:rsidRPr="00EE0AD9">
              <w:t>suministrados</w:t>
            </w:r>
            <w:r w:rsidRPr="00B14AAB">
              <w:rPr>
                <w:spacing w:val="3"/>
              </w:rPr>
              <w:t xml:space="preserve"> </w:t>
            </w:r>
            <w:r w:rsidRPr="00EE0AD9">
              <w:t>por</w:t>
            </w:r>
            <w:r w:rsidRPr="00B14AAB">
              <w:rPr>
                <w:spacing w:val="6"/>
              </w:rPr>
              <w:t xml:space="preserve"> </w:t>
            </w:r>
            <w:r w:rsidRPr="00EE0AD9">
              <w:t>el</w:t>
            </w:r>
            <w:r w:rsidRPr="00B14AAB">
              <w:rPr>
                <w:spacing w:val="5"/>
              </w:rPr>
              <w:t xml:space="preserve"> </w:t>
            </w:r>
            <w:r w:rsidRPr="00EE0AD9">
              <w:t>afectado</w:t>
            </w:r>
            <w:r w:rsidR="00B14AAB">
              <w:t xml:space="preserve">, </w:t>
            </w:r>
            <w:r w:rsidRPr="00EE0AD9">
              <w:t>Bienes</w:t>
            </w:r>
            <w:r w:rsidRPr="00B14AAB">
              <w:rPr>
                <w:spacing w:val="6"/>
              </w:rPr>
              <w:t xml:space="preserve"> </w:t>
            </w:r>
            <w:r w:rsidRPr="00EE0AD9">
              <w:t>y</w:t>
            </w:r>
            <w:r w:rsidRPr="00B14AAB">
              <w:rPr>
                <w:spacing w:val="4"/>
              </w:rPr>
              <w:t xml:space="preserve"> </w:t>
            </w:r>
            <w:r w:rsidRPr="00EE0AD9">
              <w:t>servicios</w:t>
            </w:r>
            <w:r w:rsidRPr="00B14AAB">
              <w:rPr>
                <w:spacing w:val="3"/>
              </w:rPr>
              <w:t xml:space="preserve"> </w:t>
            </w:r>
            <w:r w:rsidRPr="00EE0AD9">
              <w:t>recibidos</w:t>
            </w:r>
            <w:r w:rsidRPr="00B14AAB">
              <w:rPr>
                <w:spacing w:val="3"/>
              </w:rPr>
              <w:t xml:space="preserve"> </w:t>
            </w:r>
            <w:r w:rsidRPr="00EE0AD9">
              <w:t>por</w:t>
            </w:r>
            <w:r w:rsidRPr="00B14AAB">
              <w:rPr>
                <w:spacing w:val="-52"/>
              </w:rPr>
              <w:t xml:space="preserve"> </w:t>
            </w:r>
            <w:r w:rsidRPr="00EE0AD9">
              <w:t>el</w:t>
            </w:r>
            <w:r w:rsidRPr="00B14AAB">
              <w:rPr>
                <w:spacing w:val="-3"/>
              </w:rPr>
              <w:t xml:space="preserve"> </w:t>
            </w:r>
            <w:r w:rsidRPr="00EE0AD9">
              <w:t>afectad</w:t>
            </w:r>
            <w:r w:rsidR="00BF028C">
              <w:t>o</w:t>
            </w:r>
            <w:r w:rsidR="00B14AAB">
              <w:t xml:space="preserve">, </w:t>
            </w:r>
            <w:r w:rsidRPr="00EE0AD9">
              <w:t>Transacciones</w:t>
            </w:r>
            <w:r w:rsidRPr="00B14AAB">
              <w:rPr>
                <w:spacing w:val="1"/>
              </w:rPr>
              <w:t xml:space="preserve"> </w:t>
            </w:r>
            <w:r w:rsidRPr="00EE0AD9">
              <w:t>financieras</w:t>
            </w:r>
            <w:r w:rsidR="00B14AAB">
              <w:t xml:space="preserve">, </w:t>
            </w:r>
            <w:r w:rsidRPr="00EE0AD9">
              <w:t>Compensaciones/indemnizaciones.</w:t>
            </w:r>
          </w:p>
          <w:p w14:paraId="0CD1198C" w14:textId="77777777" w:rsidR="00BF028C" w:rsidRPr="00BF028C" w:rsidRDefault="00B62D62" w:rsidP="00BF028C">
            <w:pPr>
              <w:jc w:val="both"/>
              <w:rPr>
                <w:b/>
                <w:bCs/>
              </w:rPr>
            </w:pPr>
            <w:r w:rsidRPr="00BF028C">
              <w:rPr>
                <w:b/>
                <w:bCs/>
              </w:rPr>
              <w:t>Datos</w:t>
            </w:r>
            <w:r w:rsidRPr="00BF028C">
              <w:rPr>
                <w:b/>
                <w:bCs/>
                <w:spacing w:val="-2"/>
              </w:rPr>
              <w:t xml:space="preserve"> </w:t>
            </w:r>
            <w:r w:rsidRPr="00BF028C">
              <w:rPr>
                <w:b/>
                <w:bCs/>
              </w:rPr>
              <w:t>económico-financieros</w:t>
            </w:r>
            <w:r w:rsidRPr="00BF028C">
              <w:rPr>
                <w:b/>
                <w:bCs/>
                <w:spacing w:val="-2"/>
              </w:rPr>
              <w:t xml:space="preserve"> </w:t>
            </w:r>
            <w:r w:rsidRPr="00BF028C">
              <w:rPr>
                <w:b/>
                <w:bCs/>
              </w:rPr>
              <w:t>y</w:t>
            </w:r>
            <w:r w:rsidRPr="00BF028C">
              <w:rPr>
                <w:b/>
                <w:bCs/>
                <w:spacing w:val="-2"/>
              </w:rPr>
              <w:t xml:space="preserve"> </w:t>
            </w:r>
            <w:r w:rsidRPr="00BF028C">
              <w:rPr>
                <w:b/>
                <w:bCs/>
              </w:rPr>
              <w:t>de</w:t>
            </w:r>
            <w:r w:rsidRPr="00BF028C">
              <w:rPr>
                <w:b/>
                <w:bCs/>
                <w:spacing w:val="-3"/>
              </w:rPr>
              <w:t xml:space="preserve"> </w:t>
            </w:r>
            <w:r w:rsidRPr="00BF028C">
              <w:rPr>
                <w:b/>
                <w:bCs/>
              </w:rPr>
              <w:t>seguros:</w:t>
            </w:r>
          </w:p>
          <w:p w14:paraId="5C006F1E" w14:textId="40AF9265" w:rsidR="00B62D62" w:rsidRPr="00EE0AD9" w:rsidRDefault="00B62D62" w:rsidP="00601355">
            <w:pPr>
              <w:jc w:val="both"/>
            </w:pPr>
            <w:r w:rsidRPr="00EE0AD9">
              <w:t>Ingresos,</w:t>
            </w:r>
            <w:r w:rsidRPr="00601355">
              <w:rPr>
                <w:spacing w:val="-1"/>
              </w:rPr>
              <w:t xml:space="preserve"> </w:t>
            </w:r>
            <w:r w:rsidRPr="00EE0AD9">
              <w:t>rentas</w:t>
            </w:r>
            <w:r w:rsidR="00601355">
              <w:t xml:space="preserve">, </w:t>
            </w:r>
            <w:r w:rsidRPr="00601355">
              <w:rPr>
                <w:spacing w:val="-1"/>
              </w:rPr>
              <w:t>Detalles</w:t>
            </w:r>
            <w:r w:rsidRPr="00601355">
              <w:rPr>
                <w:spacing w:val="-12"/>
              </w:rPr>
              <w:t xml:space="preserve"> </w:t>
            </w:r>
            <w:r w:rsidRPr="00EE0AD9">
              <w:t>del</w:t>
            </w:r>
            <w:r w:rsidRPr="00601355">
              <w:rPr>
                <w:spacing w:val="-13"/>
              </w:rPr>
              <w:t xml:space="preserve"> </w:t>
            </w:r>
            <w:r w:rsidRPr="00EE0AD9">
              <w:t>empleo</w:t>
            </w:r>
            <w:r w:rsidRPr="00601355">
              <w:rPr>
                <w:spacing w:val="-12"/>
              </w:rPr>
              <w:t xml:space="preserve"> </w:t>
            </w:r>
            <w:r w:rsidRPr="00EE0AD9">
              <w:t>Cuerpo/Escala</w:t>
            </w:r>
            <w:r w:rsidR="00601355">
              <w:t xml:space="preserve">, </w:t>
            </w:r>
            <w:r w:rsidRPr="00EE0AD9">
              <w:t>Categoría/grado</w:t>
            </w:r>
            <w:r w:rsidR="00601355">
              <w:t xml:space="preserve">, </w:t>
            </w:r>
            <w:r w:rsidRPr="00EE0AD9">
              <w:t>Puestos</w:t>
            </w:r>
            <w:r w:rsidRPr="00601355">
              <w:rPr>
                <w:spacing w:val="-13"/>
              </w:rPr>
              <w:t xml:space="preserve"> </w:t>
            </w:r>
            <w:r w:rsidRPr="00EE0AD9">
              <w:t>de</w:t>
            </w:r>
            <w:r w:rsidRPr="00601355">
              <w:rPr>
                <w:spacing w:val="-13"/>
              </w:rPr>
              <w:t xml:space="preserve"> </w:t>
            </w:r>
            <w:r w:rsidRPr="00EE0AD9">
              <w:t>trabajo</w:t>
            </w:r>
            <w:r w:rsidR="00601355">
              <w:t xml:space="preserve">, </w:t>
            </w:r>
            <w:r w:rsidRPr="00EE0AD9">
              <w:t>Datos</w:t>
            </w:r>
            <w:r w:rsidRPr="00601355">
              <w:rPr>
                <w:spacing w:val="-12"/>
              </w:rPr>
              <w:t xml:space="preserve"> </w:t>
            </w:r>
            <w:r w:rsidRPr="00EE0AD9">
              <w:t>no</w:t>
            </w:r>
            <w:r w:rsidRPr="00601355">
              <w:rPr>
                <w:spacing w:val="-11"/>
              </w:rPr>
              <w:t xml:space="preserve"> </w:t>
            </w:r>
            <w:r w:rsidRPr="00EE0AD9">
              <w:t>económicos</w:t>
            </w:r>
            <w:r w:rsidRPr="00601355">
              <w:rPr>
                <w:spacing w:val="-11"/>
              </w:rPr>
              <w:t xml:space="preserve"> </w:t>
            </w:r>
            <w:r w:rsidRPr="00EE0AD9">
              <w:t>de</w:t>
            </w:r>
            <w:r w:rsidRPr="00601355">
              <w:rPr>
                <w:spacing w:val="-13"/>
              </w:rPr>
              <w:t xml:space="preserve"> </w:t>
            </w:r>
            <w:r w:rsidRPr="00EE0AD9">
              <w:t>nómina</w:t>
            </w:r>
            <w:r w:rsidR="00601355">
              <w:t xml:space="preserve">, </w:t>
            </w:r>
            <w:r w:rsidRPr="00EE0AD9">
              <w:t>Historial</w:t>
            </w:r>
            <w:r w:rsidRPr="00601355">
              <w:rPr>
                <w:spacing w:val="-1"/>
              </w:rPr>
              <w:t xml:space="preserve"> </w:t>
            </w:r>
            <w:r w:rsidRPr="00EE0AD9">
              <w:t>del</w:t>
            </w:r>
            <w:r w:rsidRPr="00601355">
              <w:rPr>
                <w:spacing w:val="1"/>
              </w:rPr>
              <w:t xml:space="preserve"> </w:t>
            </w:r>
            <w:r w:rsidRPr="00EE0AD9">
              <w:t>trabajador.</w:t>
            </w:r>
            <w:r w:rsidR="00601355">
              <w:t xml:space="preserve">, </w:t>
            </w:r>
            <w:r w:rsidRPr="00EE0AD9">
              <w:t>Condenas</w:t>
            </w:r>
            <w:r w:rsidRPr="00601355">
              <w:rPr>
                <w:spacing w:val="-11"/>
              </w:rPr>
              <w:t xml:space="preserve"> </w:t>
            </w:r>
            <w:r w:rsidRPr="00EE0AD9">
              <w:t>y</w:t>
            </w:r>
            <w:r w:rsidRPr="00601355">
              <w:rPr>
                <w:spacing w:val="-8"/>
              </w:rPr>
              <w:t xml:space="preserve"> </w:t>
            </w:r>
            <w:r w:rsidRPr="00EE0AD9">
              <w:t>Delito</w:t>
            </w:r>
            <w:r w:rsidR="00601355">
              <w:t xml:space="preserve">, </w:t>
            </w:r>
            <w:r w:rsidRPr="00EE0AD9">
              <w:t>Administrativa</w:t>
            </w:r>
            <w:r w:rsidRPr="00601355">
              <w:rPr>
                <w:spacing w:val="1"/>
              </w:rPr>
              <w:t xml:space="preserve"> </w:t>
            </w:r>
            <w:r w:rsidRPr="00EE0AD9">
              <w:t>Naturaleza</w:t>
            </w:r>
            <w:r w:rsidRPr="00601355">
              <w:rPr>
                <w:spacing w:val="-1"/>
              </w:rPr>
              <w:t xml:space="preserve"> </w:t>
            </w:r>
            <w:r w:rsidRPr="00EE0AD9">
              <w:t>Penal</w:t>
            </w:r>
          </w:p>
        </w:tc>
      </w:tr>
      <w:tr w:rsidR="00B62D62" w:rsidRPr="00BF028C" w14:paraId="4AD04EF7"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651AA8F3" w14:textId="77777777" w:rsidR="00B62D62" w:rsidRPr="00BF028C" w:rsidRDefault="00B62D62" w:rsidP="00D655C3">
            <w:pPr>
              <w:jc w:val="both"/>
              <w:rPr>
                <w:color w:val="auto"/>
              </w:rPr>
            </w:pPr>
            <w:r w:rsidRPr="00BF028C">
              <w:rPr>
                <w:color w:val="auto"/>
              </w:rPr>
              <w:lastRenderedPageBreak/>
              <w:t>Orígenes</w:t>
            </w:r>
            <w:r w:rsidRPr="00BF028C">
              <w:rPr>
                <w:color w:val="auto"/>
                <w:spacing w:val="-4"/>
              </w:rPr>
              <w:t xml:space="preserve"> </w:t>
            </w:r>
            <w:r w:rsidRPr="00BF028C">
              <w:rPr>
                <w:color w:val="auto"/>
              </w:rPr>
              <w:t>de</w:t>
            </w:r>
            <w:r w:rsidRPr="00BF028C">
              <w:rPr>
                <w:color w:val="auto"/>
                <w:spacing w:val="-4"/>
              </w:rPr>
              <w:t xml:space="preserve"> </w:t>
            </w:r>
            <w:r w:rsidRPr="00BF028C">
              <w:rPr>
                <w:color w:val="auto"/>
              </w:rPr>
              <w:t>Datos</w:t>
            </w:r>
            <w:r w:rsidRPr="00BF028C">
              <w:rPr>
                <w:color w:val="auto"/>
                <w:spacing w:val="-1"/>
              </w:rPr>
              <w:t xml:space="preserve"> </w:t>
            </w:r>
            <w:r w:rsidRPr="00BF028C">
              <w:rPr>
                <w:color w:val="auto"/>
              </w:rPr>
              <w:t>Personales</w:t>
            </w:r>
          </w:p>
        </w:tc>
      </w:tr>
      <w:tr w:rsidR="00B62D62" w:rsidRPr="00EE0AD9" w14:paraId="1A682E47" w14:textId="77777777" w:rsidTr="00BF028C">
        <w:tc>
          <w:tcPr>
            <w:tcW w:w="9639" w:type="dxa"/>
          </w:tcPr>
          <w:p w14:paraId="347227A8" w14:textId="77777777" w:rsidR="00B62D62" w:rsidRPr="00EE0AD9" w:rsidRDefault="00B62D62" w:rsidP="00D655C3">
            <w:pPr>
              <w:jc w:val="both"/>
            </w:pPr>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Ciudadanos consultantes</w:t>
            </w:r>
            <w:r w:rsidRPr="00EE0AD9">
              <w:rPr>
                <w:spacing w:val="1"/>
              </w:rPr>
              <w:t xml:space="preserve"> </w:t>
            </w:r>
            <w:r w:rsidRPr="00EE0AD9">
              <w:t>Representantes</w:t>
            </w:r>
            <w:r w:rsidRPr="00EE0AD9">
              <w:rPr>
                <w:spacing w:val="-1"/>
              </w:rPr>
              <w:t xml:space="preserve"> </w:t>
            </w:r>
            <w:r w:rsidRPr="00EE0AD9">
              <w:t>Legales;</w:t>
            </w:r>
          </w:p>
        </w:tc>
      </w:tr>
      <w:tr w:rsidR="00B62D62" w:rsidRPr="00BF028C" w14:paraId="61A27D36"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29C40FE5" w14:textId="77777777" w:rsidR="00B62D62" w:rsidRPr="00BF028C" w:rsidRDefault="00B62D62" w:rsidP="00D655C3">
            <w:pPr>
              <w:jc w:val="both"/>
              <w:rPr>
                <w:color w:val="auto"/>
              </w:rPr>
            </w:pPr>
            <w:r w:rsidRPr="00BF028C">
              <w:rPr>
                <w:color w:val="auto"/>
              </w:rPr>
              <w:t>Comunicaciones</w:t>
            </w:r>
            <w:r w:rsidRPr="00BF028C">
              <w:rPr>
                <w:color w:val="auto"/>
                <w:spacing w:val="-3"/>
              </w:rPr>
              <w:t xml:space="preserve"> </w:t>
            </w:r>
            <w:r w:rsidRPr="00BF028C">
              <w:rPr>
                <w:color w:val="auto"/>
              </w:rPr>
              <w:t>de Datos</w:t>
            </w:r>
          </w:p>
        </w:tc>
      </w:tr>
      <w:tr w:rsidR="00B62D62" w:rsidRPr="00EE0AD9" w14:paraId="70AD5D0B" w14:textId="77777777" w:rsidTr="00BF028C">
        <w:tc>
          <w:tcPr>
            <w:tcW w:w="9639" w:type="dxa"/>
          </w:tcPr>
          <w:p w14:paraId="31AA6339" w14:textId="77777777" w:rsidR="00B62D62" w:rsidRPr="00EE0AD9" w:rsidRDefault="00B62D62" w:rsidP="00D655C3">
            <w:pPr>
              <w:jc w:val="both"/>
            </w:pPr>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Otros</w:t>
            </w:r>
            <w:r w:rsidRPr="00EE0AD9">
              <w:rPr>
                <w:spacing w:val="-1"/>
              </w:rPr>
              <w:t xml:space="preserve"> </w:t>
            </w:r>
            <w:r w:rsidRPr="00EE0AD9">
              <w:t>órganos</w:t>
            </w:r>
            <w:r w:rsidRPr="00EE0AD9">
              <w:rPr>
                <w:spacing w:val="2"/>
              </w:rPr>
              <w:t xml:space="preserve"> </w:t>
            </w:r>
            <w:r w:rsidRPr="00EE0AD9">
              <w:t>de la</w:t>
            </w:r>
            <w:r w:rsidRPr="00EE0AD9">
              <w:rPr>
                <w:spacing w:val="1"/>
              </w:rPr>
              <w:t xml:space="preserve"> </w:t>
            </w:r>
            <w:r w:rsidRPr="00EE0AD9">
              <w:t>Administración</w:t>
            </w:r>
            <w:r w:rsidRPr="00EE0AD9">
              <w:rPr>
                <w:spacing w:val="-1"/>
              </w:rPr>
              <w:t xml:space="preserve"> </w:t>
            </w:r>
            <w:r w:rsidRPr="00EE0AD9">
              <w:t>Local</w:t>
            </w:r>
          </w:p>
        </w:tc>
      </w:tr>
      <w:tr w:rsidR="00B62D62" w:rsidRPr="00BF028C" w14:paraId="717C0FC2"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45D758F2" w14:textId="77777777" w:rsidR="00B62D62" w:rsidRPr="00BF028C" w:rsidRDefault="00B62D62" w:rsidP="00D655C3">
            <w:pPr>
              <w:jc w:val="both"/>
              <w:rPr>
                <w:color w:val="auto"/>
              </w:rPr>
            </w:pPr>
            <w:r w:rsidRPr="00BF028C">
              <w:rPr>
                <w:color w:val="auto"/>
              </w:rPr>
              <w:t>Transferencias</w:t>
            </w:r>
            <w:r w:rsidRPr="00BF028C">
              <w:rPr>
                <w:color w:val="auto"/>
                <w:spacing w:val="-4"/>
              </w:rPr>
              <w:t xml:space="preserve"> </w:t>
            </w:r>
            <w:r w:rsidRPr="00BF028C">
              <w:rPr>
                <w:color w:val="auto"/>
              </w:rPr>
              <w:t>Internacionales</w:t>
            </w:r>
            <w:r w:rsidRPr="00BF028C">
              <w:rPr>
                <w:color w:val="auto"/>
                <w:spacing w:val="-4"/>
              </w:rPr>
              <w:t xml:space="preserve"> </w:t>
            </w:r>
            <w:r w:rsidRPr="00BF028C">
              <w:rPr>
                <w:color w:val="auto"/>
              </w:rPr>
              <w:t>de</w:t>
            </w:r>
            <w:r w:rsidRPr="00BF028C">
              <w:rPr>
                <w:color w:val="auto"/>
                <w:spacing w:val="-4"/>
              </w:rPr>
              <w:t xml:space="preserve"> </w:t>
            </w:r>
            <w:r w:rsidRPr="00BF028C">
              <w:rPr>
                <w:color w:val="auto"/>
              </w:rPr>
              <w:t>Datos</w:t>
            </w:r>
            <w:r w:rsidRPr="00BF028C">
              <w:rPr>
                <w:color w:val="auto"/>
                <w:spacing w:val="-2"/>
              </w:rPr>
              <w:t xml:space="preserve"> </w:t>
            </w:r>
            <w:r w:rsidRPr="00BF028C">
              <w:rPr>
                <w:color w:val="auto"/>
              </w:rPr>
              <w:t>Salientes</w:t>
            </w:r>
          </w:p>
        </w:tc>
      </w:tr>
      <w:tr w:rsidR="00B62D62" w:rsidRPr="00EE0AD9" w14:paraId="164F074F" w14:textId="77777777" w:rsidTr="00BF028C">
        <w:tc>
          <w:tcPr>
            <w:tcW w:w="9639" w:type="dxa"/>
          </w:tcPr>
          <w:p w14:paraId="3F756922" w14:textId="77777777" w:rsidR="00B62D62" w:rsidRPr="00EE0AD9" w:rsidRDefault="00B62D62" w:rsidP="00D655C3">
            <w:pPr>
              <w:jc w:val="both"/>
            </w:pPr>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B62D62" w:rsidRPr="00BF028C" w14:paraId="2E4C3E87" w14:textId="77777777" w:rsidTr="00BF028C">
        <w:trPr>
          <w:cnfStyle w:val="000000100000" w:firstRow="0" w:lastRow="0" w:firstColumn="0" w:lastColumn="0" w:oddVBand="0" w:evenVBand="0" w:oddHBand="1" w:evenHBand="0" w:firstRowFirstColumn="0" w:firstRowLastColumn="0" w:lastRowFirstColumn="0" w:lastRowLastColumn="0"/>
        </w:trPr>
        <w:tc>
          <w:tcPr>
            <w:tcW w:w="9639" w:type="dxa"/>
          </w:tcPr>
          <w:p w14:paraId="70D81FE3" w14:textId="77777777" w:rsidR="00B62D62" w:rsidRPr="00BF028C" w:rsidRDefault="00B62D62" w:rsidP="00D655C3">
            <w:pPr>
              <w:jc w:val="both"/>
              <w:rPr>
                <w:color w:val="auto"/>
              </w:rPr>
            </w:pPr>
            <w:r w:rsidRPr="00BF028C">
              <w:rPr>
                <w:color w:val="auto"/>
              </w:rPr>
              <w:t>Transferencias</w:t>
            </w:r>
            <w:r w:rsidRPr="00BF028C">
              <w:rPr>
                <w:color w:val="auto"/>
                <w:spacing w:val="-4"/>
              </w:rPr>
              <w:t xml:space="preserve"> </w:t>
            </w:r>
            <w:r w:rsidRPr="00BF028C">
              <w:rPr>
                <w:color w:val="auto"/>
              </w:rPr>
              <w:t>Internacionales</w:t>
            </w:r>
            <w:r w:rsidRPr="00BF028C">
              <w:rPr>
                <w:color w:val="auto"/>
                <w:spacing w:val="-3"/>
              </w:rPr>
              <w:t xml:space="preserve"> </w:t>
            </w:r>
            <w:r w:rsidRPr="00BF028C">
              <w:rPr>
                <w:color w:val="auto"/>
              </w:rPr>
              <w:t>de</w:t>
            </w:r>
            <w:r w:rsidRPr="00BF028C">
              <w:rPr>
                <w:color w:val="auto"/>
                <w:spacing w:val="-3"/>
              </w:rPr>
              <w:t xml:space="preserve"> </w:t>
            </w:r>
            <w:r w:rsidRPr="00BF028C">
              <w:rPr>
                <w:color w:val="auto"/>
              </w:rPr>
              <w:t>Datos</w:t>
            </w:r>
            <w:r w:rsidRPr="00BF028C">
              <w:rPr>
                <w:color w:val="auto"/>
                <w:spacing w:val="-1"/>
              </w:rPr>
              <w:t xml:space="preserve"> </w:t>
            </w:r>
            <w:r w:rsidRPr="00BF028C">
              <w:rPr>
                <w:color w:val="auto"/>
              </w:rPr>
              <w:t>Entrantes</w:t>
            </w:r>
          </w:p>
        </w:tc>
      </w:tr>
      <w:tr w:rsidR="00B62D62" w:rsidRPr="00EE0AD9" w14:paraId="42AB7A58" w14:textId="77777777" w:rsidTr="00BF028C">
        <w:tc>
          <w:tcPr>
            <w:tcW w:w="9639" w:type="dxa"/>
          </w:tcPr>
          <w:p w14:paraId="3E078CA5" w14:textId="77777777" w:rsidR="00B62D62" w:rsidRPr="00EE0AD9" w:rsidRDefault="00B62D62" w:rsidP="00D655C3">
            <w:pPr>
              <w:jc w:val="both"/>
            </w:pPr>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B62D62" w:rsidRPr="00BF028C" w14:paraId="4AF64B7D" w14:textId="77777777" w:rsidTr="00BF028C">
        <w:trPr>
          <w:cnfStyle w:val="000000100000" w:firstRow="0" w:lastRow="0" w:firstColumn="0" w:lastColumn="0" w:oddVBand="0" w:evenVBand="0" w:oddHBand="1" w:evenHBand="0" w:firstRowFirstColumn="0" w:firstRowLastColumn="0" w:lastRowFirstColumn="0" w:lastRowLastColumn="0"/>
          <w:trHeight w:val="18"/>
        </w:trPr>
        <w:tc>
          <w:tcPr>
            <w:tcW w:w="9639" w:type="dxa"/>
          </w:tcPr>
          <w:p w14:paraId="47816B18" w14:textId="77777777" w:rsidR="00B62D62" w:rsidRPr="00BF028C" w:rsidRDefault="00B62D62" w:rsidP="00D655C3">
            <w:pPr>
              <w:jc w:val="both"/>
              <w:rPr>
                <w:color w:val="auto"/>
              </w:rPr>
            </w:pPr>
            <w:r w:rsidRPr="00BF028C">
              <w:rPr>
                <w:color w:val="auto"/>
              </w:rPr>
              <w:t>Medidas</w:t>
            </w:r>
            <w:r w:rsidRPr="00BF028C">
              <w:rPr>
                <w:color w:val="auto"/>
                <w:spacing w:val="-2"/>
              </w:rPr>
              <w:t xml:space="preserve"> </w:t>
            </w:r>
            <w:r w:rsidRPr="00BF028C">
              <w:rPr>
                <w:color w:val="auto"/>
              </w:rPr>
              <w:t>de Seguridad</w:t>
            </w:r>
            <w:r w:rsidRPr="00BF028C">
              <w:rPr>
                <w:color w:val="auto"/>
                <w:spacing w:val="-3"/>
              </w:rPr>
              <w:t xml:space="preserve"> </w:t>
            </w:r>
            <w:r w:rsidRPr="00BF028C">
              <w:rPr>
                <w:color w:val="auto"/>
              </w:rPr>
              <w:t>técnicas</w:t>
            </w:r>
            <w:r w:rsidRPr="00BF028C">
              <w:rPr>
                <w:color w:val="auto"/>
                <w:spacing w:val="-2"/>
              </w:rPr>
              <w:t xml:space="preserve"> </w:t>
            </w:r>
            <w:r w:rsidRPr="00BF028C">
              <w:rPr>
                <w:color w:val="auto"/>
              </w:rPr>
              <w:t>y</w:t>
            </w:r>
            <w:r w:rsidRPr="00BF028C">
              <w:rPr>
                <w:color w:val="auto"/>
                <w:spacing w:val="-3"/>
              </w:rPr>
              <w:t xml:space="preserve"> </w:t>
            </w:r>
            <w:r w:rsidRPr="00BF028C">
              <w:rPr>
                <w:color w:val="auto"/>
              </w:rPr>
              <w:t>organizativas</w:t>
            </w:r>
          </w:p>
        </w:tc>
      </w:tr>
      <w:tr w:rsidR="00B62D62" w:rsidRPr="00EE0AD9" w14:paraId="4BDAA802" w14:textId="77777777" w:rsidTr="00BF028C">
        <w:tc>
          <w:tcPr>
            <w:tcW w:w="9639" w:type="dxa"/>
          </w:tcPr>
          <w:p w14:paraId="65BAD718" w14:textId="77777777" w:rsidR="00B62D62" w:rsidRPr="00EE0AD9" w:rsidRDefault="00B62D62" w:rsidP="00D655C3">
            <w:pPr>
              <w:jc w:val="both"/>
            </w:pPr>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bookmarkEnd w:id="10"/>
    </w:tbl>
    <w:p w14:paraId="6EBCD5A3" w14:textId="77777777" w:rsidR="00B62D62" w:rsidRPr="00EE0AD9" w:rsidRDefault="00B62D62" w:rsidP="00B62D62">
      <w:pPr>
        <w:jc w:val="both"/>
        <w:rPr>
          <w:rFonts w:ascii="Arial" w:hAnsi="Arial" w:cs="Arial"/>
        </w:rPr>
      </w:pPr>
    </w:p>
    <w:p w14:paraId="77C2FF4E" w14:textId="77777777" w:rsidR="003456C5" w:rsidRDefault="003456C5">
      <w:pPr>
        <w:widowControl/>
        <w:autoSpaceDE/>
        <w:autoSpaceDN/>
        <w:spacing w:after="160" w:line="259" w:lineRule="auto"/>
        <w:rPr>
          <w:rFonts w:eastAsiaTheme="majorEastAsia" w:cstheme="majorBidi"/>
          <w:color w:val="2F5496" w:themeColor="accent1" w:themeShade="BF"/>
          <w:sz w:val="30"/>
          <w:szCs w:val="26"/>
        </w:rPr>
      </w:pPr>
      <w:bookmarkStart w:id="11" w:name="_Toc164683179"/>
      <w:bookmarkEnd w:id="7"/>
      <w:r>
        <w:br w:type="page"/>
      </w:r>
    </w:p>
    <w:p w14:paraId="6493C0F9" w14:textId="28FC728B" w:rsidR="00D655C3" w:rsidRDefault="00D655C3" w:rsidP="005C4AEB">
      <w:pPr>
        <w:pStyle w:val="Ttulo2"/>
        <w:numPr>
          <w:ilvl w:val="1"/>
          <w:numId w:val="34"/>
        </w:numPr>
      </w:pPr>
      <w:bookmarkStart w:id="12" w:name="_Toc233200654"/>
      <w:r w:rsidRPr="00126F63">
        <w:lastRenderedPageBreak/>
        <w:t>Asesoría y Defensa Jurídica</w:t>
      </w:r>
      <w:bookmarkEnd w:id="11"/>
      <w:bookmarkEnd w:id="12"/>
    </w:p>
    <w:p w14:paraId="2750C0BF" w14:textId="77777777" w:rsidR="00BF028C" w:rsidRPr="00BF028C" w:rsidRDefault="00BF028C" w:rsidP="00BF028C"/>
    <w:tbl>
      <w:tblPr>
        <w:tblStyle w:val="Estilo1"/>
        <w:tblW w:w="9639" w:type="dxa"/>
        <w:tblLayout w:type="fixed"/>
        <w:tblCellMar>
          <w:top w:w="57" w:type="dxa"/>
          <w:left w:w="57" w:type="dxa"/>
          <w:bottom w:w="57" w:type="dxa"/>
          <w:right w:w="57" w:type="dxa"/>
        </w:tblCellMar>
        <w:tblLook w:val="04A0" w:firstRow="1" w:lastRow="0" w:firstColumn="1" w:lastColumn="0" w:noHBand="0" w:noVBand="1"/>
      </w:tblPr>
      <w:tblGrid>
        <w:gridCol w:w="9639"/>
      </w:tblGrid>
      <w:tr w:rsidR="00D655C3" w:rsidRPr="003534B8" w14:paraId="4276BB94"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092A9A86" w14:textId="77777777" w:rsidR="00D655C3" w:rsidRPr="003534B8" w:rsidRDefault="00D655C3" w:rsidP="00BF028C">
            <w:pPr>
              <w:jc w:val="both"/>
              <w:rPr>
                <w:b w:val="0"/>
              </w:rPr>
            </w:pPr>
            <w:bookmarkStart w:id="13" w:name="_Hlk164670568"/>
            <w:r w:rsidRPr="003534B8">
              <w:t>Finalidad</w:t>
            </w:r>
            <w:r w:rsidRPr="003534B8">
              <w:rPr>
                <w:spacing w:val="-3"/>
              </w:rPr>
              <w:t xml:space="preserve"> </w:t>
            </w:r>
            <w:r w:rsidRPr="003534B8">
              <w:t>del Tratamiento</w:t>
            </w:r>
          </w:p>
        </w:tc>
      </w:tr>
      <w:tr w:rsidR="00D655C3" w:rsidRPr="00EE0AD9" w14:paraId="078E1A35" w14:textId="77777777" w:rsidTr="00B14AAB">
        <w:tc>
          <w:tcPr>
            <w:tcW w:w="9639" w:type="dxa"/>
          </w:tcPr>
          <w:p w14:paraId="6006FFBF" w14:textId="77777777" w:rsidR="00D655C3" w:rsidRPr="00EE0AD9" w:rsidRDefault="00D655C3" w:rsidP="00BF028C">
            <w:pPr>
              <w:jc w:val="both"/>
            </w:pPr>
            <w:r w:rsidRPr="00EE0AD9">
              <w:t>Asesoramiento jurídico y emisión de informes e instrucciones, en asuntos de la Gerencia requeridos por</w:t>
            </w:r>
            <w:r w:rsidRPr="00EE0AD9">
              <w:rPr>
                <w:spacing w:val="1"/>
              </w:rPr>
              <w:t xml:space="preserve"> </w:t>
            </w:r>
            <w:r w:rsidRPr="00EE0AD9">
              <w:t>las unidades administrativas y/o los órganos de Dirección, así como representación y defensa jurídica en</w:t>
            </w:r>
            <w:r w:rsidRPr="00EE0AD9">
              <w:rPr>
                <w:spacing w:val="1"/>
              </w:rPr>
              <w:t xml:space="preserve"> </w:t>
            </w:r>
            <w:r w:rsidRPr="00EE0AD9">
              <w:t>procedimientos,</w:t>
            </w:r>
            <w:r w:rsidRPr="00EE0AD9">
              <w:rPr>
                <w:spacing w:val="-2"/>
              </w:rPr>
              <w:t xml:space="preserve"> </w:t>
            </w:r>
            <w:r w:rsidRPr="00EE0AD9">
              <w:t>judiciales o</w:t>
            </w:r>
            <w:r w:rsidRPr="00EE0AD9">
              <w:rPr>
                <w:spacing w:val="-2"/>
              </w:rPr>
              <w:t xml:space="preserve"> </w:t>
            </w:r>
            <w:r w:rsidRPr="00EE0AD9">
              <w:t>extrajudiciales,</w:t>
            </w:r>
            <w:r w:rsidRPr="00EE0AD9">
              <w:rPr>
                <w:spacing w:val="-1"/>
              </w:rPr>
              <w:t xml:space="preserve"> </w:t>
            </w:r>
            <w:r w:rsidRPr="00EE0AD9">
              <w:t>en</w:t>
            </w:r>
            <w:r w:rsidRPr="00EE0AD9">
              <w:rPr>
                <w:spacing w:val="-1"/>
              </w:rPr>
              <w:t xml:space="preserve"> </w:t>
            </w:r>
            <w:r w:rsidRPr="00EE0AD9">
              <w:t>todos</w:t>
            </w:r>
            <w:r w:rsidRPr="00EE0AD9">
              <w:rPr>
                <w:spacing w:val="-1"/>
              </w:rPr>
              <w:t xml:space="preserve"> </w:t>
            </w:r>
            <w:r w:rsidRPr="00EE0AD9">
              <w:t>los órdenes y</w:t>
            </w:r>
            <w:r w:rsidRPr="00EE0AD9">
              <w:rPr>
                <w:spacing w:val="-1"/>
              </w:rPr>
              <w:t xml:space="preserve"> </w:t>
            </w:r>
            <w:r w:rsidRPr="00EE0AD9">
              <w:t>jurisdicciones.</w:t>
            </w:r>
          </w:p>
        </w:tc>
      </w:tr>
      <w:tr w:rsidR="00D655C3" w:rsidRPr="00BF028C" w14:paraId="3F185D5E"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7190123B" w14:textId="77777777" w:rsidR="00D655C3" w:rsidRPr="00BF028C" w:rsidRDefault="00D655C3" w:rsidP="00BF028C">
            <w:pPr>
              <w:jc w:val="both"/>
              <w:rPr>
                <w:color w:val="auto"/>
              </w:rPr>
            </w:pPr>
            <w:r w:rsidRPr="00BF028C">
              <w:rPr>
                <w:color w:val="auto"/>
              </w:rPr>
              <w:t>Plazo</w:t>
            </w:r>
            <w:r w:rsidRPr="00BF028C">
              <w:rPr>
                <w:color w:val="auto"/>
                <w:spacing w:val="-3"/>
              </w:rPr>
              <w:t xml:space="preserve"> </w:t>
            </w:r>
            <w:r w:rsidRPr="00BF028C">
              <w:rPr>
                <w:color w:val="auto"/>
              </w:rPr>
              <w:t>de</w:t>
            </w:r>
            <w:r w:rsidRPr="00BF028C">
              <w:rPr>
                <w:color w:val="auto"/>
                <w:spacing w:val="-3"/>
              </w:rPr>
              <w:t xml:space="preserve"> </w:t>
            </w:r>
            <w:r w:rsidRPr="00BF028C">
              <w:rPr>
                <w:color w:val="auto"/>
              </w:rPr>
              <w:t>Conservación</w:t>
            </w:r>
          </w:p>
        </w:tc>
      </w:tr>
      <w:tr w:rsidR="00D655C3" w:rsidRPr="00EE0AD9" w14:paraId="5A03B8D4" w14:textId="77777777" w:rsidTr="00B14AAB">
        <w:tc>
          <w:tcPr>
            <w:tcW w:w="9639" w:type="dxa"/>
          </w:tcPr>
          <w:p w14:paraId="24C2A369" w14:textId="77777777" w:rsidR="00D655C3" w:rsidRPr="00EE0AD9" w:rsidRDefault="00D655C3" w:rsidP="00BF028C">
            <w:pPr>
              <w:jc w:val="both"/>
            </w:pPr>
            <w:r w:rsidRPr="00EE0AD9">
              <w:rPr>
                <w:w w:val="95"/>
              </w:rPr>
              <w:t>Los</w:t>
            </w:r>
            <w:r w:rsidRPr="00EE0AD9">
              <w:rPr>
                <w:spacing w:val="11"/>
                <w:w w:val="95"/>
              </w:rPr>
              <w:t xml:space="preserve"> </w:t>
            </w:r>
            <w:r w:rsidRPr="00EE0AD9">
              <w:rPr>
                <w:w w:val="95"/>
              </w:rPr>
              <w:t>datos</w:t>
            </w:r>
            <w:r w:rsidRPr="00EE0AD9">
              <w:rPr>
                <w:spacing w:val="11"/>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8"/>
              </w:rPr>
              <w:t xml:space="preserve"> </w:t>
            </w:r>
            <w:r w:rsidRPr="00EE0AD9">
              <w:t>en</w:t>
            </w:r>
            <w:r w:rsidRPr="00EE0AD9">
              <w:rPr>
                <w:spacing w:val="-5"/>
              </w:rPr>
              <w:t xml:space="preserve"> </w:t>
            </w:r>
            <w:r w:rsidRPr="00EE0AD9">
              <w:t>la</w:t>
            </w:r>
            <w:r w:rsidRPr="00EE0AD9">
              <w:rPr>
                <w:spacing w:val="-8"/>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7"/>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2"/>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D655C3" w:rsidRPr="00BF028C" w14:paraId="4D2D4625"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5BD67402" w14:textId="77777777" w:rsidR="00D655C3" w:rsidRPr="00BF028C" w:rsidRDefault="00D655C3" w:rsidP="00BF028C">
            <w:pPr>
              <w:jc w:val="both"/>
              <w:rPr>
                <w:color w:val="auto"/>
              </w:rPr>
            </w:pPr>
            <w:r w:rsidRPr="00BF028C">
              <w:rPr>
                <w:color w:val="auto"/>
              </w:rPr>
              <w:t>Detalles</w:t>
            </w:r>
            <w:r w:rsidRPr="00BF028C">
              <w:rPr>
                <w:color w:val="auto"/>
                <w:spacing w:val="-4"/>
              </w:rPr>
              <w:t xml:space="preserve"> </w:t>
            </w:r>
            <w:r w:rsidRPr="00BF028C">
              <w:rPr>
                <w:color w:val="auto"/>
              </w:rPr>
              <w:t>sobre</w:t>
            </w:r>
            <w:r w:rsidRPr="00BF028C">
              <w:rPr>
                <w:color w:val="auto"/>
                <w:spacing w:val="-3"/>
              </w:rPr>
              <w:t xml:space="preserve"> </w:t>
            </w:r>
            <w:r w:rsidRPr="00BF028C">
              <w:rPr>
                <w:color w:val="auto"/>
              </w:rPr>
              <w:t>la</w:t>
            </w:r>
            <w:r w:rsidRPr="00BF028C">
              <w:rPr>
                <w:color w:val="auto"/>
                <w:spacing w:val="-1"/>
              </w:rPr>
              <w:t xml:space="preserve"> </w:t>
            </w:r>
            <w:r w:rsidRPr="00BF028C">
              <w:rPr>
                <w:color w:val="auto"/>
              </w:rPr>
              <w:t>Licitud</w:t>
            </w:r>
            <w:r w:rsidRPr="00BF028C">
              <w:rPr>
                <w:color w:val="auto"/>
                <w:spacing w:val="-1"/>
              </w:rPr>
              <w:t xml:space="preserve"> </w:t>
            </w:r>
            <w:r w:rsidRPr="00BF028C">
              <w:rPr>
                <w:color w:val="auto"/>
              </w:rPr>
              <w:t>del</w:t>
            </w:r>
            <w:r w:rsidRPr="00BF028C">
              <w:rPr>
                <w:color w:val="auto"/>
                <w:spacing w:val="-3"/>
              </w:rPr>
              <w:t xml:space="preserve"> </w:t>
            </w:r>
            <w:r w:rsidRPr="00BF028C">
              <w:rPr>
                <w:color w:val="auto"/>
              </w:rPr>
              <w:t>Tratamiento</w:t>
            </w:r>
          </w:p>
        </w:tc>
      </w:tr>
      <w:tr w:rsidR="00D655C3" w:rsidRPr="00EE0AD9" w14:paraId="393D7C78" w14:textId="77777777" w:rsidTr="00B14AAB">
        <w:tc>
          <w:tcPr>
            <w:tcW w:w="9639" w:type="dxa"/>
          </w:tcPr>
          <w:p w14:paraId="5CE8D5FA" w14:textId="77777777" w:rsidR="00D655C3" w:rsidRDefault="00D655C3" w:rsidP="00BF028C">
            <w:pPr>
              <w:jc w:val="both"/>
            </w:pPr>
            <w:r w:rsidRPr="00EE0AD9">
              <w:t>Artículo 6.1.c) RGPD el tratamiento es necesario para el cumplimiento de una obligación legal aplicable al</w:t>
            </w:r>
            <w:r w:rsidRPr="00EE0AD9">
              <w:rPr>
                <w:spacing w:val="-53"/>
              </w:rPr>
              <w:t xml:space="preserve"> </w:t>
            </w:r>
            <w:r w:rsidRPr="00EE0AD9">
              <w:t>responsable del</w:t>
            </w:r>
            <w:r w:rsidRPr="00EE0AD9">
              <w:rPr>
                <w:spacing w:val="1"/>
              </w:rPr>
              <w:t xml:space="preserve"> </w:t>
            </w:r>
            <w:r w:rsidRPr="00EE0AD9">
              <w:t>tratamiento</w:t>
            </w:r>
            <w:r>
              <w:t xml:space="preserve">: </w:t>
            </w:r>
            <w:r w:rsidRPr="006A4B7A">
              <w:t>Ley 39/2015, de 1 de octubre, del Procedimiento Administrativo Común de las Administraciones Públicas y Ley 40/2015, de 1 de octubre, de Régimen Jurídico del Sector Público.</w:t>
            </w:r>
          </w:p>
          <w:p w14:paraId="3ED6ED79" w14:textId="77777777" w:rsidR="00BF028C" w:rsidRPr="00EE0AD9" w:rsidRDefault="00BF028C" w:rsidP="00BF028C">
            <w:pPr>
              <w:jc w:val="both"/>
            </w:pPr>
          </w:p>
          <w:p w14:paraId="6B65BE2C" w14:textId="77777777" w:rsidR="00D655C3" w:rsidRPr="00EE0AD9" w:rsidRDefault="00D655C3" w:rsidP="00BF028C">
            <w:pPr>
              <w:jc w:val="both"/>
            </w:pPr>
            <w:r w:rsidRPr="00EE0AD9">
              <w:t>Artículo</w:t>
            </w:r>
            <w:r w:rsidRPr="00EE0AD9">
              <w:rPr>
                <w:spacing w:val="1"/>
              </w:rPr>
              <w:t xml:space="preserve"> </w:t>
            </w:r>
            <w:r w:rsidRPr="00EE0AD9">
              <w:t>6.1.e)</w:t>
            </w:r>
            <w:r w:rsidRPr="00EE0AD9">
              <w:rPr>
                <w:spacing w:val="2"/>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2"/>
              </w:rPr>
              <w:t xml:space="preserve"> </w:t>
            </w:r>
            <w:r w:rsidRPr="00EE0AD9">
              <w:t>necesario</w:t>
            </w:r>
            <w:r w:rsidRPr="00EE0AD9">
              <w:rPr>
                <w:spacing w:val="2"/>
              </w:rPr>
              <w:t xml:space="preserve"> </w:t>
            </w:r>
            <w:r w:rsidRPr="00EE0AD9">
              <w:t>para</w:t>
            </w:r>
            <w:r w:rsidRPr="00EE0AD9">
              <w:rPr>
                <w:spacing w:val="4"/>
              </w:rPr>
              <w:t xml:space="preserve"> </w:t>
            </w:r>
            <w:r w:rsidRPr="00EE0AD9">
              <w:t>el cumplimiento</w:t>
            </w:r>
            <w:r w:rsidRPr="00EE0AD9">
              <w:rPr>
                <w:spacing w:val="1"/>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1"/>
              </w:rPr>
              <w:t xml:space="preserve"> </w:t>
            </w:r>
            <w:r w:rsidRPr="00EE0AD9">
              <w:t>realizada</w:t>
            </w:r>
            <w:r w:rsidRPr="00EE0AD9">
              <w:rPr>
                <w:spacing w:val="4"/>
              </w:rPr>
              <w:t xml:space="preserve"> </w:t>
            </w:r>
            <w:r w:rsidRPr="00EE0AD9">
              <w:t>en</w:t>
            </w:r>
            <w:r w:rsidRPr="00EE0AD9">
              <w:rPr>
                <w:spacing w:val="3"/>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D655C3" w:rsidRPr="00BF028C" w14:paraId="630BEDA2"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06DCE362" w14:textId="77777777" w:rsidR="00D655C3" w:rsidRPr="00BF028C" w:rsidRDefault="00D655C3" w:rsidP="00BF028C">
            <w:pPr>
              <w:jc w:val="both"/>
              <w:rPr>
                <w:color w:val="auto"/>
              </w:rPr>
            </w:pPr>
            <w:r w:rsidRPr="00BF028C">
              <w:rPr>
                <w:color w:val="auto"/>
              </w:rPr>
              <w:t>Categorías</w:t>
            </w:r>
            <w:r w:rsidRPr="00BF028C">
              <w:rPr>
                <w:color w:val="auto"/>
                <w:spacing w:val="-4"/>
              </w:rPr>
              <w:t xml:space="preserve"> </w:t>
            </w:r>
            <w:r w:rsidRPr="00BF028C">
              <w:rPr>
                <w:color w:val="auto"/>
              </w:rPr>
              <w:t>de</w:t>
            </w:r>
            <w:r w:rsidRPr="00BF028C">
              <w:rPr>
                <w:color w:val="auto"/>
                <w:spacing w:val="-3"/>
              </w:rPr>
              <w:t xml:space="preserve"> </w:t>
            </w:r>
            <w:r w:rsidRPr="00BF028C">
              <w:rPr>
                <w:color w:val="auto"/>
              </w:rPr>
              <w:t>Datos</w:t>
            </w:r>
            <w:r w:rsidRPr="00BF028C">
              <w:rPr>
                <w:color w:val="auto"/>
                <w:spacing w:val="-1"/>
              </w:rPr>
              <w:t xml:space="preserve"> </w:t>
            </w:r>
            <w:r w:rsidRPr="00BF028C">
              <w:rPr>
                <w:color w:val="auto"/>
              </w:rPr>
              <w:t>Personales</w:t>
            </w:r>
          </w:p>
        </w:tc>
      </w:tr>
      <w:tr w:rsidR="00D655C3" w:rsidRPr="00EE0AD9" w14:paraId="12C3AB2E" w14:textId="77777777" w:rsidTr="00B14AAB">
        <w:tc>
          <w:tcPr>
            <w:tcW w:w="9639" w:type="dxa"/>
          </w:tcPr>
          <w:p w14:paraId="294F865C" w14:textId="77777777" w:rsidR="00BF028C" w:rsidRDefault="00D655C3" w:rsidP="00BF028C">
            <w:pPr>
              <w:jc w:val="both"/>
              <w:rPr>
                <w:spacing w:val="1"/>
              </w:rPr>
            </w:pPr>
            <w:r w:rsidRPr="00EE0AD9">
              <w:t>Datos de Carácter Identificativo</w:t>
            </w:r>
          </w:p>
          <w:p w14:paraId="2A5EE310" w14:textId="77777777" w:rsidR="00BF028C" w:rsidRPr="00BF028C" w:rsidRDefault="00D655C3" w:rsidP="00BF028C">
            <w:pPr>
              <w:jc w:val="both"/>
              <w:rPr>
                <w:b/>
                <w:bCs/>
                <w:spacing w:val="-2"/>
              </w:rPr>
            </w:pPr>
            <w:r w:rsidRPr="00BF028C">
              <w:rPr>
                <w:b/>
                <w:bCs/>
              </w:rPr>
              <w:t>Carácter</w:t>
            </w:r>
            <w:r w:rsidRPr="00BF028C">
              <w:rPr>
                <w:b/>
                <w:bCs/>
                <w:spacing w:val="-5"/>
              </w:rPr>
              <w:t xml:space="preserve"> </w:t>
            </w:r>
            <w:r w:rsidRPr="00BF028C">
              <w:rPr>
                <w:b/>
                <w:bCs/>
              </w:rPr>
              <w:t>identificativo:</w:t>
            </w:r>
          </w:p>
          <w:p w14:paraId="6155C019" w14:textId="3CD0CB96" w:rsidR="00D655C3" w:rsidRPr="00B14AAB" w:rsidRDefault="00D655C3" w:rsidP="00B14AAB">
            <w:pPr>
              <w:jc w:val="both"/>
              <w:rPr>
                <w:spacing w:val="-52"/>
              </w:rPr>
            </w:pPr>
            <w:r w:rsidRPr="00BF028C">
              <w:t>Nombre</w:t>
            </w:r>
            <w:r w:rsidRPr="00B14AAB">
              <w:rPr>
                <w:spacing w:val="-4"/>
              </w:rPr>
              <w:t xml:space="preserve"> </w:t>
            </w:r>
            <w:r w:rsidRPr="00BF028C">
              <w:t>y</w:t>
            </w:r>
            <w:r w:rsidRPr="00B14AAB">
              <w:rPr>
                <w:spacing w:val="-4"/>
              </w:rPr>
              <w:t xml:space="preserve"> </w:t>
            </w:r>
            <w:r w:rsidRPr="00BF028C">
              <w:t>Apellidos</w:t>
            </w:r>
            <w:r w:rsidR="00601355">
              <w:rPr>
                <w:spacing w:val="-52"/>
              </w:rPr>
              <w:t>,</w:t>
            </w:r>
            <w:r w:rsidR="00CF6D8A" w:rsidRPr="00B14AAB">
              <w:rPr>
                <w:spacing w:val="-52"/>
              </w:rPr>
              <w:t xml:space="preserve"> </w:t>
            </w:r>
            <w:r w:rsidRPr="00BF028C">
              <w:t>Dirección</w:t>
            </w:r>
            <w:r w:rsidR="00601355">
              <w:t xml:space="preserve"> </w:t>
            </w:r>
            <w:r w:rsidRPr="00BF028C">
              <w:t>(postal o electrónica)</w:t>
            </w:r>
            <w:r w:rsidR="00CF6D8A">
              <w:t xml:space="preserve">, </w:t>
            </w:r>
            <w:r w:rsidRPr="00BF028C">
              <w:t>DNI/NIF/NIE/Pasaporte</w:t>
            </w:r>
            <w:r w:rsidR="00CF6D8A">
              <w:t xml:space="preserve">, </w:t>
            </w:r>
            <w:r w:rsidRPr="00BF028C">
              <w:t>Firma</w:t>
            </w:r>
            <w:r w:rsidR="00CF6D8A">
              <w:t xml:space="preserve">, </w:t>
            </w:r>
            <w:r w:rsidRPr="00B14AAB">
              <w:rPr>
                <w:spacing w:val="-1"/>
              </w:rPr>
              <w:t xml:space="preserve">Firma </w:t>
            </w:r>
            <w:r w:rsidRPr="00BF028C">
              <w:t>electrónica</w:t>
            </w:r>
            <w:r w:rsidR="00CF6D8A">
              <w:t xml:space="preserve">, </w:t>
            </w:r>
            <w:r w:rsidRPr="00BF028C">
              <w:t>Huella digital</w:t>
            </w:r>
            <w:r w:rsidR="00CF6D8A">
              <w:t xml:space="preserve">, </w:t>
            </w:r>
            <w:r w:rsidRPr="00BF028C">
              <w:t>Imagen</w:t>
            </w:r>
            <w:r w:rsidR="00CF6D8A">
              <w:t xml:space="preserve">, </w:t>
            </w:r>
            <w:r w:rsidRPr="00B14AAB">
              <w:rPr>
                <w:spacing w:val="-1"/>
              </w:rPr>
              <w:t xml:space="preserve">Marca </w:t>
            </w:r>
            <w:r w:rsidRPr="00BF028C">
              <w:t>Física</w:t>
            </w:r>
            <w:r w:rsidR="00CF6D8A">
              <w:t xml:space="preserve">, </w:t>
            </w:r>
            <w:proofErr w:type="spellStart"/>
            <w:r w:rsidRPr="00BF028C">
              <w:t>Nº</w:t>
            </w:r>
            <w:proofErr w:type="spellEnd"/>
            <w:r w:rsidRPr="00B14AAB">
              <w:rPr>
                <w:spacing w:val="-2"/>
              </w:rPr>
              <w:t xml:space="preserve"> </w:t>
            </w:r>
            <w:r w:rsidRPr="00BF028C">
              <w:t>S.S.</w:t>
            </w:r>
            <w:r w:rsidR="00CF6D8A">
              <w:t xml:space="preserve">, </w:t>
            </w:r>
            <w:r w:rsidRPr="00BF028C">
              <w:t>Tarjeta Sanitaria</w:t>
            </w:r>
            <w:r w:rsidR="00CF6D8A">
              <w:t>,</w:t>
            </w:r>
            <w:r w:rsidRPr="00B14AAB">
              <w:rPr>
                <w:spacing w:val="1"/>
              </w:rPr>
              <w:t xml:space="preserve"> </w:t>
            </w:r>
            <w:r w:rsidRPr="00BF028C">
              <w:t>Teléfono</w:t>
            </w:r>
            <w:r w:rsidRPr="00B14AAB">
              <w:rPr>
                <w:spacing w:val="-7"/>
              </w:rPr>
              <w:t xml:space="preserve"> </w:t>
            </w:r>
            <w:r w:rsidRPr="00BF028C">
              <w:t>(fijo</w:t>
            </w:r>
            <w:r w:rsidRPr="00B14AAB">
              <w:rPr>
                <w:spacing w:val="-7"/>
              </w:rPr>
              <w:t xml:space="preserve"> </w:t>
            </w:r>
            <w:r w:rsidRPr="00BF028C">
              <w:t>o</w:t>
            </w:r>
            <w:r w:rsidRPr="00B14AAB">
              <w:rPr>
                <w:spacing w:val="-5"/>
              </w:rPr>
              <w:t xml:space="preserve"> </w:t>
            </w:r>
            <w:r w:rsidRPr="00BF028C">
              <w:t>móvil)</w:t>
            </w:r>
          </w:p>
          <w:p w14:paraId="31B77C83" w14:textId="77777777" w:rsidR="00D655C3" w:rsidRPr="00BF028C" w:rsidRDefault="00D655C3" w:rsidP="00BF028C">
            <w:pPr>
              <w:jc w:val="both"/>
              <w:rPr>
                <w:b/>
                <w:bCs/>
              </w:rPr>
            </w:pPr>
            <w:r w:rsidRPr="00BF028C">
              <w:rPr>
                <w:b/>
                <w:bCs/>
              </w:rPr>
              <w:t>Otros</w:t>
            </w:r>
            <w:r w:rsidRPr="00BF028C">
              <w:rPr>
                <w:b/>
                <w:bCs/>
                <w:spacing w:val="-4"/>
              </w:rPr>
              <w:t xml:space="preserve"> </w:t>
            </w:r>
            <w:r w:rsidRPr="00BF028C">
              <w:rPr>
                <w:b/>
                <w:bCs/>
              </w:rPr>
              <w:t>Datos</w:t>
            </w:r>
            <w:r w:rsidRPr="00BF028C">
              <w:rPr>
                <w:b/>
                <w:bCs/>
                <w:spacing w:val="-3"/>
              </w:rPr>
              <w:t xml:space="preserve"> </w:t>
            </w:r>
            <w:r w:rsidRPr="00BF028C">
              <w:rPr>
                <w:b/>
                <w:bCs/>
              </w:rPr>
              <w:t>de Carácter</w:t>
            </w:r>
            <w:r w:rsidRPr="00BF028C">
              <w:rPr>
                <w:b/>
                <w:bCs/>
                <w:spacing w:val="-2"/>
              </w:rPr>
              <w:t xml:space="preserve"> </w:t>
            </w:r>
            <w:r w:rsidRPr="00BF028C">
              <w:rPr>
                <w:b/>
                <w:bCs/>
              </w:rPr>
              <w:t>Personal</w:t>
            </w:r>
          </w:p>
          <w:p w14:paraId="673089F9" w14:textId="7264E374" w:rsidR="00D655C3" w:rsidRPr="00EE0AD9" w:rsidRDefault="00D655C3" w:rsidP="00BF028C">
            <w:pPr>
              <w:jc w:val="both"/>
            </w:pPr>
            <w:r w:rsidRPr="00EE0AD9">
              <w:t>Datos de estado civil</w:t>
            </w:r>
            <w:r w:rsidR="00CF6D8A">
              <w:t xml:space="preserve">, </w:t>
            </w:r>
            <w:r w:rsidRPr="00EE0AD9">
              <w:t>Edad</w:t>
            </w:r>
            <w:r w:rsidR="00CF6D8A">
              <w:t xml:space="preserve">, </w:t>
            </w:r>
            <w:r w:rsidRPr="00EE0AD9">
              <w:t>Datos de familia</w:t>
            </w:r>
            <w:r w:rsidR="00CF6D8A">
              <w:t xml:space="preserve">, </w:t>
            </w:r>
            <w:r w:rsidRPr="00EE0AD9">
              <w:t>Sexo</w:t>
            </w:r>
            <w:r w:rsidR="00CF6D8A">
              <w:t xml:space="preserve">, </w:t>
            </w:r>
            <w:r w:rsidRPr="00EE0AD9">
              <w:t>Fecha de nacimiento</w:t>
            </w:r>
            <w:r w:rsidR="00CF6D8A">
              <w:t xml:space="preserve">, </w:t>
            </w:r>
            <w:r w:rsidRPr="00EE0AD9">
              <w:t>Nacionalidad</w:t>
            </w:r>
            <w:r w:rsidR="00CF6D8A">
              <w:t xml:space="preserve">, </w:t>
            </w:r>
            <w:r w:rsidRPr="00EE0AD9">
              <w:t>Lugar</w:t>
            </w:r>
            <w:r w:rsidRPr="00EE0AD9">
              <w:rPr>
                <w:spacing w:val="-1"/>
              </w:rPr>
              <w:t xml:space="preserve"> </w:t>
            </w:r>
            <w:r w:rsidRPr="00EE0AD9">
              <w:t>de</w:t>
            </w:r>
            <w:r w:rsidRPr="00EE0AD9">
              <w:rPr>
                <w:spacing w:val="1"/>
              </w:rPr>
              <w:t xml:space="preserve"> </w:t>
            </w:r>
            <w:r w:rsidRPr="00EE0AD9">
              <w:t>nacimiento</w:t>
            </w:r>
            <w:r w:rsidR="00CF6D8A">
              <w:t xml:space="preserve">, </w:t>
            </w:r>
            <w:r w:rsidRPr="00EE0AD9">
              <w:t>Lengua</w:t>
            </w:r>
            <w:r w:rsidRPr="00EE0AD9">
              <w:rPr>
                <w:spacing w:val="1"/>
              </w:rPr>
              <w:t xml:space="preserve"> </w:t>
            </w:r>
            <w:r w:rsidRPr="00EE0AD9">
              <w:t>materna</w:t>
            </w:r>
          </w:p>
          <w:p w14:paraId="6A34FA71" w14:textId="77777777" w:rsidR="00564324" w:rsidRPr="00CF6D8A" w:rsidRDefault="00D655C3" w:rsidP="00BF028C">
            <w:pPr>
              <w:jc w:val="both"/>
              <w:rPr>
                <w:b/>
                <w:bCs/>
                <w:spacing w:val="1"/>
              </w:rPr>
            </w:pPr>
            <w:r w:rsidRPr="00CF6D8A">
              <w:rPr>
                <w:b/>
                <w:bCs/>
              </w:rPr>
              <w:t>Circunstancias</w:t>
            </w:r>
            <w:r w:rsidRPr="00CF6D8A">
              <w:rPr>
                <w:b/>
                <w:bCs/>
                <w:spacing w:val="1"/>
              </w:rPr>
              <w:t xml:space="preserve"> </w:t>
            </w:r>
            <w:r w:rsidRPr="00CF6D8A">
              <w:rPr>
                <w:b/>
                <w:bCs/>
              </w:rPr>
              <w:t>sociales:</w:t>
            </w:r>
          </w:p>
          <w:p w14:paraId="05572887" w14:textId="3E5E036B" w:rsidR="00D655C3" w:rsidRPr="00EE0AD9" w:rsidRDefault="00D655C3" w:rsidP="00BF028C">
            <w:pPr>
              <w:jc w:val="both"/>
            </w:pPr>
            <w:r w:rsidRPr="00EE0AD9">
              <w:t>Características</w:t>
            </w:r>
            <w:r w:rsidRPr="00EE0AD9">
              <w:rPr>
                <w:spacing w:val="1"/>
              </w:rPr>
              <w:t xml:space="preserve"> </w:t>
            </w:r>
            <w:r w:rsidRPr="00EE0AD9">
              <w:t>de</w:t>
            </w:r>
            <w:r w:rsidRPr="00EE0AD9">
              <w:rPr>
                <w:spacing w:val="1"/>
              </w:rPr>
              <w:t xml:space="preserve"> </w:t>
            </w:r>
            <w:r w:rsidRPr="00EE0AD9">
              <w:t>alojamient</w:t>
            </w:r>
            <w:r w:rsidR="00CF6D8A">
              <w:t xml:space="preserve">o, </w:t>
            </w:r>
            <w:r w:rsidR="00564324" w:rsidRPr="00EE0AD9">
              <w:t>V</w:t>
            </w:r>
            <w:r w:rsidRPr="00EE0AD9">
              <w:t>ivienda</w:t>
            </w:r>
            <w:r w:rsidR="00CF6D8A">
              <w:t xml:space="preserve">, </w:t>
            </w:r>
            <w:r w:rsidRPr="00EE0AD9">
              <w:t>Situación</w:t>
            </w:r>
            <w:r w:rsidRPr="00EE0AD9">
              <w:rPr>
                <w:spacing w:val="1"/>
              </w:rPr>
              <w:t xml:space="preserve"> </w:t>
            </w:r>
            <w:r w:rsidRPr="00EE0AD9">
              <w:t>militar</w:t>
            </w:r>
            <w:r w:rsidR="00CF6D8A">
              <w:t xml:space="preserve">, </w:t>
            </w:r>
            <w:r w:rsidRPr="00EE0AD9">
              <w:t>Propiedades</w:t>
            </w:r>
            <w:r w:rsidR="00564324">
              <w:t xml:space="preserve"> </w:t>
            </w:r>
            <w:r w:rsidRPr="00EE0AD9">
              <w:t>posesiones</w:t>
            </w:r>
            <w:r w:rsidR="00CF6D8A">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00CF6D8A">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00CF6D8A">
              <w:t xml:space="preserve">, </w:t>
            </w:r>
            <w:r w:rsidR="00601355" w:rsidRPr="00EE0AD9">
              <w:t>Asociacion</w:t>
            </w:r>
            <w:r w:rsidR="00601355">
              <w:t>es</w:t>
            </w:r>
            <w:r w:rsidR="00CF6D8A">
              <w:t xml:space="preserve">, </w:t>
            </w:r>
            <w:r w:rsidRPr="00EE0AD9">
              <w:t>Licencias</w:t>
            </w:r>
            <w:r w:rsidR="00CF6D8A">
              <w:t xml:space="preserve">, </w:t>
            </w:r>
            <w:r w:rsidR="00564324" w:rsidRPr="00EE0AD9">
              <w:t>P</w:t>
            </w:r>
            <w:r w:rsidRPr="00EE0AD9">
              <w:t>ermisos</w:t>
            </w:r>
            <w:r w:rsidR="00CF6D8A">
              <w:t xml:space="preserve"> </w:t>
            </w:r>
            <w:r w:rsidRPr="00EE0AD9">
              <w:t>autorizaciones</w:t>
            </w:r>
            <w:r w:rsidR="00CF6D8A">
              <w:t xml:space="preserve">, </w:t>
            </w:r>
            <w:r w:rsidRPr="00EE0AD9">
              <w:t>Seguros</w:t>
            </w:r>
          </w:p>
          <w:p w14:paraId="75E5C998" w14:textId="77777777" w:rsidR="00CF6D8A" w:rsidRPr="00CF6D8A" w:rsidRDefault="00D655C3" w:rsidP="00BF028C">
            <w:pPr>
              <w:jc w:val="both"/>
              <w:rPr>
                <w:b/>
                <w:bCs/>
              </w:rPr>
            </w:pPr>
            <w:r w:rsidRPr="00CF6D8A">
              <w:rPr>
                <w:b/>
                <w:bCs/>
              </w:rPr>
              <w:t>Académicos</w:t>
            </w:r>
            <w:r w:rsidRPr="00CF6D8A">
              <w:rPr>
                <w:b/>
                <w:bCs/>
                <w:spacing w:val="42"/>
              </w:rPr>
              <w:t xml:space="preserve"> </w:t>
            </w:r>
            <w:r w:rsidRPr="00CF6D8A">
              <w:rPr>
                <w:b/>
                <w:bCs/>
              </w:rPr>
              <w:t>y</w:t>
            </w:r>
            <w:r w:rsidRPr="00CF6D8A">
              <w:rPr>
                <w:b/>
                <w:bCs/>
                <w:spacing w:val="42"/>
              </w:rPr>
              <w:t xml:space="preserve"> </w:t>
            </w:r>
            <w:r w:rsidRPr="00CF6D8A">
              <w:rPr>
                <w:b/>
                <w:bCs/>
              </w:rPr>
              <w:t>profesionale</w:t>
            </w:r>
            <w:r w:rsidR="00CF6D8A" w:rsidRPr="00CF6D8A">
              <w:rPr>
                <w:b/>
                <w:bCs/>
              </w:rPr>
              <w:t>s:</w:t>
            </w:r>
          </w:p>
          <w:p w14:paraId="7BBA77A4" w14:textId="27211FE1" w:rsidR="00D655C3" w:rsidRPr="00EE0AD9" w:rsidRDefault="00CF6D8A" w:rsidP="00BF028C">
            <w:pPr>
              <w:jc w:val="both"/>
            </w:pPr>
            <w:r>
              <w:t>Prog</w:t>
            </w:r>
            <w:r w:rsidR="00D655C3" w:rsidRPr="00EE0AD9">
              <w:t>r</w:t>
            </w:r>
            <w:r>
              <w:t>a</w:t>
            </w:r>
            <w:r w:rsidR="00D655C3" w:rsidRPr="00EE0AD9">
              <w:t>mación</w:t>
            </w:r>
            <w:r>
              <w:t>,</w:t>
            </w:r>
            <w:r w:rsidR="00D655C3" w:rsidRPr="00EE0AD9">
              <w:rPr>
                <w:spacing w:val="41"/>
              </w:rPr>
              <w:t xml:space="preserve"> </w:t>
            </w:r>
            <w:r w:rsidR="00D655C3" w:rsidRPr="00EE0AD9">
              <w:t>Titulaciones</w:t>
            </w:r>
            <w:r>
              <w:t>,</w:t>
            </w:r>
            <w:r w:rsidR="00D655C3" w:rsidRPr="00EE0AD9">
              <w:rPr>
                <w:spacing w:val="41"/>
              </w:rPr>
              <w:t xml:space="preserve"> </w:t>
            </w:r>
            <w:r w:rsidR="00D655C3" w:rsidRPr="00EE0AD9">
              <w:t>Historial</w:t>
            </w:r>
            <w:r w:rsidR="00D655C3" w:rsidRPr="00EE0AD9">
              <w:rPr>
                <w:spacing w:val="40"/>
              </w:rPr>
              <w:t xml:space="preserve"> </w:t>
            </w:r>
            <w:r w:rsidR="00D655C3" w:rsidRPr="00EE0AD9">
              <w:t>de</w:t>
            </w:r>
            <w:r w:rsidR="00D655C3" w:rsidRPr="00EE0AD9">
              <w:rPr>
                <w:spacing w:val="40"/>
              </w:rPr>
              <w:t xml:space="preserve"> </w:t>
            </w:r>
            <w:r w:rsidR="00D655C3" w:rsidRPr="00EE0AD9">
              <w:t>estudiante</w:t>
            </w:r>
            <w:r>
              <w:t>,</w:t>
            </w:r>
            <w:r w:rsidR="00D655C3" w:rsidRPr="00EE0AD9">
              <w:rPr>
                <w:spacing w:val="43"/>
              </w:rPr>
              <w:t xml:space="preserve"> </w:t>
            </w:r>
            <w:r w:rsidR="00D655C3" w:rsidRPr="00EE0AD9">
              <w:t>Experiencia</w:t>
            </w:r>
            <w:r w:rsidR="00D655C3" w:rsidRPr="00EE0AD9">
              <w:rPr>
                <w:spacing w:val="41"/>
              </w:rPr>
              <w:t xml:space="preserve"> </w:t>
            </w:r>
            <w:r w:rsidR="00D655C3" w:rsidRPr="00EE0AD9">
              <w:t>profesional</w:t>
            </w:r>
            <w:r w:rsidR="00601355">
              <w:t xml:space="preserve">, </w:t>
            </w:r>
            <w:r w:rsidR="00D655C3" w:rsidRPr="00EE0AD9">
              <w:t>Pertenencia</w:t>
            </w:r>
            <w:r w:rsidR="00D655C3" w:rsidRPr="00EE0AD9">
              <w:rPr>
                <w:spacing w:val="-2"/>
              </w:rPr>
              <w:t xml:space="preserve"> </w:t>
            </w:r>
            <w:r w:rsidR="00D655C3" w:rsidRPr="00EE0AD9">
              <w:t>a</w:t>
            </w:r>
            <w:r w:rsidR="00D655C3" w:rsidRPr="00EE0AD9">
              <w:rPr>
                <w:spacing w:val="-1"/>
              </w:rPr>
              <w:t xml:space="preserve"> </w:t>
            </w:r>
            <w:r w:rsidR="00D655C3" w:rsidRPr="00EE0AD9">
              <w:t>colegios o</w:t>
            </w:r>
            <w:r w:rsidR="00D655C3" w:rsidRPr="00EE0AD9">
              <w:rPr>
                <w:spacing w:val="-1"/>
              </w:rPr>
              <w:t xml:space="preserve"> </w:t>
            </w:r>
            <w:r w:rsidR="00D655C3" w:rsidRPr="00EE0AD9">
              <w:t>asociaciones profesionales.</w:t>
            </w:r>
          </w:p>
          <w:p w14:paraId="3B8CBC0D" w14:textId="77777777" w:rsidR="00D655C3" w:rsidRPr="00CF6D8A" w:rsidRDefault="00D655C3" w:rsidP="00BF028C">
            <w:pPr>
              <w:jc w:val="both"/>
              <w:rPr>
                <w:b/>
                <w:bCs/>
              </w:rPr>
            </w:pPr>
            <w:r w:rsidRPr="00CF6D8A">
              <w:rPr>
                <w:b/>
                <w:bCs/>
              </w:rPr>
              <w:t>Bancarios</w:t>
            </w:r>
          </w:p>
          <w:p w14:paraId="5F7A12AB" w14:textId="77777777" w:rsidR="00B14AAB" w:rsidRDefault="00D655C3" w:rsidP="00BF028C">
            <w:pPr>
              <w:jc w:val="both"/>
            </w:pPr>
            <w:r w:rsidRPr="00EE0AD9">
              <w:t>Créditos,</w:t>
            </w:r>
            <w:r w:rsidRPr="00EE0AD9">
              <w:rPr>
                <w:spacing w:val="-4"/>
              </w:rPr>
              <w:t xml:space="preserve"> </w:t>
            </w:r>
            <w:r w:rsidRPr="00EE0AD9">
              <w:t>préstamos,</w:t>
            </w:r>
            <w:r w:rsidRPr="00EE0AD9">
              <w:rPr>
                <w:spacing w:val="-4"/>
              </w:rPr>
              <w:t xml:space="preserve"> </w:t>
            </w:r>
            <w:r w:rsidRPr="00EE0AD9">
              <w:t>avales</w:t>
            </w:r>
            <w:r w:rsidR="00B14AAB">
              <w:t>.</w:t>
            </w:r>
          </w:p>
          <w:p w14:paraId="7E83184F" w14:textId="77777777" w:rsidR="00B14AAB" w:rsidRDefault="00D655C3" w:rsidP="00BF028C">
            <w:pPr>
              <w:jc w:val="both"/>
              <w:rPr>
                <w:spacing w:val="42"/>
              </w:rPr>
            </w:pPr>
            <w:r w:rsidRPr="00B14AAB">
              <w:rPr>
                <w:b/>
                <w:bCs/>
              </w:rPr>
              <w:t>Datos</w:t>
            </w:r>
            <w:r w:rsidRPr="00B14AAB">
              <w:rPr>
                <w:b/>
                <w:bCs/>
                <w:spacing w:val="43"/>
              </w:rPr>
              <w:t xml:space="preserve"> </w:t>
            </w:r>
            <w:r w:rsidRPr="00B14AAB">
              <w:rPr>
                <w:b/>
                <w:bCs/>
              </w:rPr>
              <w:t>de</w:t>
            </w:r>
            <w:r w:rsidRPr="00B14AAB">
              <w:rPr>
                <w:b/>
                <w:bCs/>
                <w:spacing w:val="42"/>
              </w:rPr>
              <w:t xml:space="preserve"> </w:t>
            </w:r>
            <w:r w:rsidRPr="00B14AAB">
              <w:rPr>
                <w:b/>
                <w:bCs/>
              </w:rPr>
              <w:t>información</w:t>
            </w:r>
            <w:r w:rsidRPr="00B14AAB">
              <w:rPr>
                <w:b/>
                <w:bCs/>
                <w:spacing w:val="42"/>
              </w:rPr>
              <w:t xml:space="preserve"> </w:t>
            </w:r>
            <w:r w:rsidRPr="00B14AAB">
              <w:rPr>
                <w:b/>
                <w:bCs/>
              </w:rPr>
              <w:t>comercial</w:t>
            </w:r>
          </w:p>
          <w:p w14:paraId="297C4249" w14:textId="07E53085" w:rsidR="00B14AAB" w:rsidRDefault="00D655C3" w:rsidP="00BF028C">
            <w:pPr>
              <w:jc w:val="both"/>
            </w:pPr>
            <w:r w:rsidRPr="00EE0AD9">
              <w:t>Actividades</w:t>
            </w:r>
            <w:r w:rsidRPr="00EE0AD9">
              <w:rPr>
                <w:spacing w:val="43"/>
              </w:rPr>
              <w:t xml:space="preserve"> </w:t>
            </w:r>
            <w:r w:rsidRPr="00EE0AD9">
              <w:t>y</w:t>
            </w:r>
            <w:r w:rsidRPr="00EE0AD9">
              <w:rPr>
                <w:spacing w:val="43"/>
              </w:rPr>
              <w:t xml:space="preserve"> </w:t>
            </w:r>
            <w:r w:rsidRPr="00EE0AD9">
              <w:t>negocios;</w:t>
            </w:r>
            <w:r w:rsidRPr="00EE0AD9">
              <w:rPr>
                <w:spacing w:val="43"/>
              </w:rPr>
              <w:t xml:space="preserve"> </w:t>
            </w:r>
            <w:r w:rsidRPr="00EE0AD9">
              <w:t>Creaciones</w:t>
            </w:r>
            <w:r w:rsidRPr="00EE0AD9">
              <w:rPr>
                <w:spacing w:val="43"/>
              </w:rPr>
              <w:t xml:space="preserve"> </w:t>
            </w:r>
            <w:r w:rsidRPr="00EE0AD9">
              <w:t>artísticas,</w:t>
            </w:r>
            <w:r w:rsidRPr="00EE0AD9">
              <w:rPr>
                <w:spacing w:val="42"/>
              </w:rPr>
              <w:t xml:space="preserve"> </w:t>
            </w:r>
            <w:r w:rsidRPr="00EE0AD9">
              <w:t>literarias,</w:t>
            </w:r>
            <w:r w:rsidRPr="00EE0AD9">
              <w:rPr>
                <w:spacing w:val="43"/>
              </w:rPr>
              <w:t xml:space="preserve"> </w:t>
            </w:r>
            <w:r w:rsidRPr="00EE0AD9">
              <w:t>científicas</w:t>
            </w:r>
            <w:r w:rsidRPr="00EE0AD9">
              <w:rPr>
                <w:spacing w:val="43"/>
              </w:rPr>
              <w:t xml:space="preserve"> </w:t>
            </w:r>
            <w:r w:rsidRPr="00EE0AD9">
              <w:t>o</w:t>
            </w:r>
            <w:r w:rsidRPr="00EE0AD9">
              <w:rPr>
                <w:spacing w:val="-53"/>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w:t>
            </w:r>
            <w:r w:rsidRPr="00EE0AD9">
              <w:rPr>
                <w:spacing w:val="1"/>
              </w:rPr>
              <w:t xml:space="preserve"> </w:t>
            </w:r>
            <w:r w:rsidRPr="00EE0AD9">
              <w:t>Suscripciones</w:t>
            </w:r>
            <w:r w:rsidRPr="00EE0AD9">
              <w:rPr>
                <w:spacing w:val="-1"/>
              </w:rPr>
              <w:t xml:space="preserve"> </w:t>
            </w:r>
            <w:r w:rsidRPr="00EE0AD9">
              <w:t>a</w:t>
            </w:r>
            <w:r w:rsidRPr="00EE0AD9">
              <w:rPr>
                <w:spacing w:val="1"/>
              </w:rPr>
              <w:t xml:space="preserve"> </w:t>
            </w:r>
            <w:r w:rsidRPr="00EE0AD9">
              <w:t>publicaciones/medios</w:t>
            </w:r>
            <w:r w:rsidRPr="00EE0AD9">
              <w:rPr>
                <w:spacing w:val="-1"/>
              </w:rPr>
              <w:t xml:space="preserve"> </w:t>
            </w:r>
            <w:r w:rsidRPr="00EE0AD9">
              <w:t>de</w:t>
            </w:r>
            <w:r w:rsidRPr="00EE0AD9">
              <w:rPr>
                <w:spacing w:val="-1"/>
              </w:rPr>
              <w:t xml:space="preserve"> </w:t>
            </w:r>
            <w:r w:rsidRPr="00EE0AD9">
              <w:t>comunicación.</w:t>
            </w:r>
          </w:p>
          <w:p w14:paraId="01E64E15" w14:textId="77777777" w:rsidR="00B14AAB" w:rsidRDefault="00D655C3" w:rsidP="00BF028C">
            <w:pPr>
              <w:jc w:val="both"/>
              <w:rPr>
                <w:spacing w:val="5"/>
              </w:rPr>
            </w:pPr>
            <w:r w:rsidRPr="00B14AAB">
              <w:rPr>
                <w:b/>
                <w:bCs/>
              </w:rPr>
              <w:t>Datos</w:t>
            </w:r>
            <w:r w:rsidRPr="00B14AAB">
              <w:rPr>
                <w:b/>
                <w:bCs/>
                <w:spacing w:val="5"/>
              </w:rPr>
              <w:t xml:space="preserve"> </w:t>
            </w:r>
            <w:r w:rsidRPr="00B14AAB">
              <w:rPr>
                <w:b/>
                <w:bCs/>
              </w:rPr>
              <w:t>de</w:t>
            </w:r>
            <w:r w:rsidRPr="00B14AAB">
              <w:rPr>
                <w:b/>
                <w:bCs/>
                <w:spacing w:val="3"/>
              </w:rPr>
              <w:t xml:space="preserve"> </w:t>
            </w:r>
            <w:r w:rsidRPr="00B14AAB">
              <w:rPr>
                <w:b/>
                <w:bCs/>
              </w:rPr>
              <w:t>transacciones</w:t>
            </w:r>
          </w:p>
          <w:p w14:paraId="06119CB6" w14:textId="264360D3" w:rsidR="00D655C3" w:rsidRPr="00EE0AD9" w:rsidRDefault="00D655C3" w:rsidP="00BF028C">
            <w:pPr>
              <w:jc w:val="both"/>
            </w:pPr>
            <w:r w:rsidRPr="00EE0AD9">
              <w:t>Bienes</w:t>
            </w:r>
            <w:r w:rsidRPr="00EE0AD9">
              <w:rPr>
                <w:spacing w:val="3"/>
              </w:rPr>
              <w:t xml:space="preserve"> </w:t>
            </w:r>
            <w:r w:rsidRPr="00EE0AD9">
              <w:t>y</w:t>
            </w:r>
            <w:r w:rsidRPr="00EE0AD9">
              <w:rPr>
                <w:spacing w:val="3"/>
              </w:rPr>
              <w:t xml:space="preserve"> </w:t>
            </w:r>
            <w:r w:rsidRPr="00EE0AD9">
              <w:t>servicios</w:t>
            </w:r>
            <w:r w:rsidRPr="00EE0AD9">
              <w:rPr>
                <w:spacing w:val="2"/>
              </w:rPr>
              <w:t xml:space="preserve"> </w:t>
            </w:r>
            <w:r w:rsidRPr="00EE0AD9">
              <w:t>suministrados</w:t>
            </w:r>
            <w:r w:rsidRPr="00EE0AD9">
              <w:rPr>
                <w:spacing w:val="3"/>
              </w:rPr>
              <w:t xml:space="preserve"> </w:t>
            </w:r>
            <w:r w:rsidRPr="00EE0AD9">
              <w:t>por</w:t>
            </w:r>
            <w:r w:rsidRPr="00EE0AD9">
              <w:rPr>
                <w:spacing w:val="5"/>
              </w:rPr>
              <w:t xml:space="preserve"> </w:t>
            </w:r>
            <w:r w:rsidRPr="00EE0AD9">
              <w:t>el</w:t>
            </w:r>
            <w:r w:rsidRPr="00EE0AD9">
              <w:rPr>
                <w:spacing w:val="3"/>
              </w:rPr>
              <w:t xml:space="preserve"> </w:t>
            </w:r>
            <w:r w:rsidRPr="00EE0AD9">
              <w:t>afectado;</w:t>
            </w:r>
            <w:r w:rsidRPr="00EE0AD9">
              <w:rPr>
                <w:spacing w:val="4"/>
              </w:rPr>
              <w:t xml:space="preserve"> </w:t>
            </w:r>
            <w:r w:rsidRPr="00EE0AD9">
              <w:t>Bienes</w:t>
            </w:r>
            <w:r w:rsidRPr="00EE0AD9">
              <w:rPr>
                <w:spacing w:val="5"/>
              </w:rPr>
              <w:t xml:space="preserve"> </w:t>
            </w:r>
            <w:r w:rsidRPr="00EE0AD9">
              <w:t>y</w:t>
            </w:r>
            <w:r w:rsidRPr="00EE0AD9">
              <w:rPr>
                <w:spacing w:val="3"/>
              </w:rPr>
              <w:t xml:space="preserve"> </w:t>
            </w:r>
            <w:r w:rsidRPr="00EE0AD9">
              <w:t>servicios</w:t>
            </w:r>
            <w:r w:rsidRPr="00EE0AD9">
              <w:rPr>
                <w:spacing w:val="2"/>
              </w:rPr>
              <w:t xml:space="preserve"> </w:t>
            </w:r>
            <w:r w:rsidRPr="00EE0AD9">
              <w:t>recibidos</w:t>
            </w:r>
            <w:r w:rsidRPr="00EE0AD9">
              <w:rPr>
                <w:spacing w:val="3"/>
              </w:rPr>
              <w:t xml:space="preserve"> </w:t>
            </w:r>
            <w:r w:rsidRPr="00EE0AD9">
              <w:t>por</w:t>
            </w:r>
            <w:r w:rsidRPr="00EE0AD9">
              <w:rPr>
                <w:spacing w:val="-53"/>
              </w:rPr>
              <w:t xml:space="preserve"> </w:t>
            </w:r>
            <w:r w:rsidRPr="00EE0AD9">
              <w:t>el</w:t>
            </w:r>
            <w:r w:rsidRPr="00EE0AD9">
              <w:rPr>
                <w:spacing w:val="-3"/>
              </w:rPr>
              <w:t xml:space="preserve"> </w:t>
            </w:r>
            <w:r w:rsidRPr="00EE0AD9">
              <w:t>afectado;</w:t>
            </w:r>
            <w:r w:rsidRPr="00EE0AD9">
              <w:rPr>
                <w:spacing w:val="-1"/>
              </w:rPr>
              <w:t xml:space="preserve"> </w:t>
            </w:r>
            <w:r w:rsidRPr="00EE0AD9">
              <w:t>Transacciones</w:t>
            </w:r>
            <w:r w:rsidRPr="00EE0AD9">
              <w:rPr>
                <w:spacing w:val="1"/>
              </w:rPr>
              <w:t xml:space="preserve"> </w:t>
            </w:r>
            <w:r w:rsidRPr="00EE0AD9">
              <w:t>financieras;</w:t>
            </w:r>
            <w:r w:rsidRPr="00EE0AD9">
              <w:rPr>
                <w:spacing w:val="1"/>
              </w:rPr>
              <w:t xml:space="preserve"> </w:t>
            </w:r>
            <w:r w:rsidRPr="00EE0AD9">
              <w:t>Compensaciones/indemnizaciones.</w:t>
            </w:r>
          </w:p>
          <w:p w14:paraId="6239F0F4" w14:textId="77777777" w:rsidR="00B14AAB" w:rsidRPr="00B14AAB" w:rsidRDefault="00D655C3" w:rsidP="00BF028C">
            <w:pPr>
              <w:jc w:val="both"/>
              <w:rPr>
                <w:b/>
                <w:bCs/>
                <w:spacing w:val="-3"/>
              </w:rPr>
            </w:pPr>
            <w:r w:rsidRPr="00B14AAB">
              <w:rPr>
                <w:b/>
                <w:bCs/>
              </w:rPr>
              <w:t>Datos</w:t>
            </w:r>
            <w:r w:rsidRPr="00B14AAB">
              <w:rPr>
                <w:b/>
                <w:bCs/>
                <w:spacing w:val="-2"/>
              </w:rPr>
              <w:t xml:space="preserve"> </w:t>
            </w:r>
            <w:r w:rsidRPr="00B14AAB">
              <w:rPr>
                <w:b/>
                <w:bCs/>
              </w:rPr>
              <w:t>económico-financieros</w:t>
            </w:r>
            <w:r w:rsidRPr="00B14AAB">
              <w:rPr>
                <w:b/>
                <w:bCs/>
                <w:spacing w:val="-2"/>
              </w:rPr>
              <w:t xml:space="preserve"> </w:t>
            </w:r>
            <w:r w:rsidRPr="00B14AAB">
              <w:rPr>
                <w:b/>
                <w:bCs/>
              </w:rPr>
              <w:t>y</w:t>
            </w:r>
            <w:r w:rsidRPr="00B14AAB">
              <w:rPr>
                <w:b/>
                <w:bCs/>
                <w:spacing w:val="-2"/>
              </w:rPr>
              <w:t xml:space="preserve"> </w:t>
            </w:r>
            <w:r w:rsidRPr="00B14AAB">
              <w:rPr>
                <w:b/>
                <w:bCs/>
              </w:rPr>
              <w:t>de</w:t>
            </w:r>
            <w:r w:rsidRPr="00B14AAB">
              <w:rPr>
                <w:b/>
                <w:bCs/>
                <w:spacing w:val="-3"/>
              </w:rPr>
              <w:t xml:space="preserve"> </w:t>
            </w:r>
            <w:r w:rsidRPr="00B14AAB">
              <w:rPr>
                <w:b/>
                <w:bCs/>
              </w:rPr>
              <w:t>seguros:</w:t>
            </w:r>
          </w:p>
          <w:p w14:paraId="4A159D10" w14:textId="1B40880B" w:rsidR="00D655C3" w:rsidRPr="00EE0AD9" w:rsidRDefault="00D655C3" w:rsidP="00BF028C">
            <w:pPr>
              <w:jc w:val="both"/>
            </w:pPr>
            <w:r w:rsidRPr="00EE0AD9">
              <w:t>Ingresos,</w:t>
            </w:r>
            <w:r w:rsidRPr="00EE0AD9">
              <w:rPr>
                <w:spacing w:val="-1"/>
              </w:rPr>
              <w:t xml:space="preserve"> </w:t>
            </w:r>
            <w:r w:rsidRPr="00EE0AD9">
              <w:t>rentas</w:t>
            </w:r>
            <w:r w:rsidR="00601355">
              <w:t xml:space="preserve">, </w:t>
            </w:r>
            <w:r w:rsidRPr="00EE0AD9">
              <w:rPr>
                <w:spacing w:val="-1"/>
              </w:rPr>
              <w:t>Detalles</w:t>
            </w:r>
            <w:r w:rsidRPr="00EE0AD9">
              <w:rPr>
                <w:spacing w:val="-12"/>
              </w:rPr>
              <w:t xml:space="preserve"> </w:t>
            </w:r>
            <w:r w:rsidRPr="00EE0AD9">
              <w:t>del</w:t>
            </w:r>
            <w:r w:rsidRPr="00EE0AD9">
              <w:rPr>
                <w:spacing w:val="-13"/>
              </w:rPr>
              <w:t xml:space="preserve"> </w:t>
            </w:r>
            <w:r w:rsidRPr="00EE0AD9">
              <w:t>empleo</w:t>
            </w:r>
            <w:r w:rsidRPr="00EE0AD9">
              <w:rPr>
                <w:spacing w:val="-12"/>
              </w:rPr>
              <w:t xml:space="preserve"> </w:t>
            </w:r>
            <w:r w:rsidRPr="00EE0AD9">
              <w:t>Cuerpo/Escala;</w:t>
            </w:r>
            <w:r w:rsidRPr="00EE0AD9">
              <w:rPr>
                <w:spacing w:val="-13"/>
              </w:rPr>
              <w:t xml:space="preserve"> </w:t>
            </w:r>
            <w:r w:rsidRPr="00EE0AD9">
              <w:t>Categoría/grado;</w:t>
            </w:r>
            <w:r w:rsidRPr="00EE0AD9">
              <w:rPr>
                <w:spacing w:val="-10"/>
              </w:rPr>
              <w:t xml:space="preserve"> </w:t>
            </w:r>
            <w:r w:rsidRPr="00EE0AD9">
              <w:t>Puestos</w:t>
            </w:r>
            <w:r w:rsidRPr="00EE0AD9">
              <w:rPr>
                <w:spacing w:val="-14"/>
              </w:rPr>
              <w:t xml:space="preserve"> </w:t>
            </w:r>
            <w:r w:rsidRPr="00EE0AD9">
              <w:t>de</w:t>
            </w:r>
            <w:r w:rsidRPr="00EE0AD9">
              <w:rPr>
                <w:spacing w:val="-12"/>
              </w:rPr>
              <w:t xml:space="preserve"> </w:t>
            </w:r>
            <w:r w:rsidRPr="00EE0AD9">
              <w:t>trabajo;</w:t>
            </w:r>
            <w:r w:rsidRPr="00EE0AD9">
              <w:rPr>
                <w:spacing w:val="-13"/>
              </w:rPr>
              <w:t xml:space="preserve"> </w:t>
            </w:r>
            <w:r w:rsidRPr="00EE0AD9">
              <w:t>Datos</w:t>
            </w:r>
            <w:r w:rsidRPr="00EE0AD9">
              <w:rPr>
                <w:spacing w:val="-11"/>
              </w:rPr>
              <w:t xml:space="preserve"> </w:t>
            </w:r>
            <w:r w:rsidRPr="00EE0AD9">
              <w:t>no</w:t>
            </w:r>
            <w:r w:rsidRPr="00EE0AD9">
              <w:rPr>
                <w:spacing w:val="-11"/>
              </w:rPr>
              <w:t xml:space="preserve"> </w:t>
            </w:r>
            <w:r w:rsidRPr="00EE0AD9">
              <w:t>económicos</w:t>
            </w:r>
            <w:r w:rsidRPr="00EE0AD9">
              <w:rPr>
                <w:spacing w:val="-11"/>
              </w:rPr>
              <w:t xml:space="preserve"> </w:t>
            </w:r>
            <w:r w:rsidRPr="00EE0AD9">
              <w:t>de</w:t>
            </w:r>
            <w:r w:rsidRPr="00EE0AD9">
              <w:rPr>
                <w:spacing w:val="-13"/>
              </w:rPr>
              <w:t xml:space="preserve"> </w:t>
            </w:r>
            <w:r w:rsidRPr="00EE0AD9">
              <w:t>nómina;</w:t>
            </w:r>
            <w:r w:rsidRPr="00EE0AD9">
              <w:rPr>
                <w:spacing w:val="-52"/>
              </w:rPr>
              <w:t xml:space="preserve"> </w:t>
            </w:r>
            <w:r w:rsidRPr="00EE0AD9">
              <w:t>Historial</w:t>
            </w:r>
            <w:r w:rsidRPr="00EE0AD9">
              <w:rPr>
                <w:spacing w:val="-1"/>
              </w:rPr>
              <w:t xml:space="preserve"> </w:t>
            </w:r>
            <w:r w:rsidRPr="00EE0AD9">
              <w:t>del</w:t>
            </w:r>
            <w:r w:rsidRPr="00EE0AD9">
              <w:rPr>
                <w:spacing w:val="1"/>
              </w:rPr>
              <w:t xml:space="preserve"> </w:t>
            </w:r>
            <w:r w:rsidRPr="00EE0AD9">
              <w:t>trabajador.</w:t>
            </w:r>
            <w:r w:rsidR="00601355">
              <w:t xml:space="preserve"> </w:t>
            </w:r>
            <w:r w:rsidRPr="00EE0AD9">
              <w:t>Hipotecas</w:t>
            </w:r>
            <w:r w:rsidR="00601355">
              <w:t xml:space="preserve">, </w:t>
            </w:r>
            <w:r w:rsidRPr="00EE0AD9">
              <w:rPr>
                <w:spacing w:val="-1"/>
              </w:rPr>
              <w:t xml:space="preserve">Inversiones, </w:t>
            </w:r>
            <w:r w:rsidRPr="00EE0AD9">
              <w:t>patrimoniales</w:t>
            </w:r>
            <w:r w:rsidR="00B14AAB">
              <w:t xml:space="preserve">, </w:t>
            </w:r>
            <w:r w:rsidRPr="00EE0AD9">
              <w:t>Pensiones, jubilación</w:t>
            </w:r>
            <w:r w:rsidRPr="00EE0AD9">
              <w:rPr>
                <w:spacing w:val="1"/>
              </w:rPr>
              <w:t xml:space="preserve"> </w:t>
            </w:r>
            <w:r w:rsidRPr="00EE0AD9">
              <w:t>Subsidios,</w:t>
            </w:r>
            <w:r w:rsidRPr="00EE0AD9">
              <w:rPr>
                <w:spacing w:val="-2"/>
              </w:rPr>
              <w:t xml:space="preserve"> </w:t>
            </w:r>
            <w:r w:rsidRPr="00EE0AD9">
              <w:t>beneficios</w:t>
            </w:r>
          </w:p>
          <w:p w14:paraId="3A373D90" w14:textId="77777777" w:rsidR="00D655C3" w:rsidRPr="00B14AAB" w:rsidRDefault="00D655C3" w:rsidP="00BF028C">
            <w:pPr>
              <w:jc w:val="both"/>
              <w:rPr>
                <w:b/>
                <w:bCs/>
              </w:rPr>
            </w:pPr>
            <w:r w:rsidRPr="00B14AAB">
              <w:rPr>
                <w:b/>
                <w:bCs/>
              </w:rPr>
              <w:t>Categorías</w:t>
            </w:r>
            <w:r w:rsidRPr="00B14AAB">
              <w:rPr>
                <w:b/>
                <w:bCs/>
                <w:spacing w:val="-4"/>
              </w:rPr>
              <w:t xml:space="preserve"> </w:t>
            </w:r>
            <w:r w:rsidRPr="00B14AAB">
              <w:rPr>
                <w:b/>
                <w:bCs/>
              </w:rPr>
              <w:t>Especiales</w:t>
            </w:r>
            <w:r w:rsidRPr="00B14AAB">
              <w:rPr>
                <w:b/>
                <w:bCs/>
                <w:spacing w:val="-3"/>
              </w:rPr>
              <w:t xml:space="preserve"> </w:t>
            </w:r>
            <w:r w:rsidRPr="00B14AAB">
              <w:rPr>
                <w:b/>
                <w:bCs/>
              </w:rPr>
              <w:t>de</w:t>
            </w:r>
            <w:r w:rsidRPr="00B14AAB">
              <w:rPr>
                <w:b/>
                <w:bCs/>
                <w:spacing w:val="-1"/>
              </w:rPr>
              <w:t xml:space="preserve"> </w:t>
            </w:r>
            <w:r w:rsidRPr="00B14AAB">
              <w:rPr>
                <w:b/>
                <w:bCs/>
              </w:rPr>
              <w:t>Datos</w:t>
            </w:r>
          </w:p>
          <w:p w14:paraId="7441937A" w14:textId="2DE4EA8F" w:rsidR="00D655C3" w:rsidRPr="00EE0AD9" w:rsidRDefault="00D655C3" w:rsidP="00BF028C">
            <w:pPr>
              <w:jc w:val="both"/>
            </w:pPr>
            <w:r w:rsidRPr="00EE0AD9">
              <w:rPr>
                <w:spacing w:val="-1"/>
              </w:rPr>
              <w:t xml:space="preserve">Afiliación </w:t>
            </w:r>
            <w:proofErr w:type="gramStart"/>
            <w:r w:rsidRPr="00EE0AD9">
              <w:t>sindical</w:t>
            </w:r>
            <w:r w:rsidRPr="00EE0AD9">
              <w:rPr>
                <w:spacing w:val="-53"/>
              </w:rPr>
              <w:t xml:space="preserve"> </w:t>
            </w:r>
            <w:r w:rsidR="00601355">
              <w:rPr>
                <w:spacing w:val="-53"/>
              </w:rPr>
              <w:t>,</w:t>
            </w:r>
            <w:proofErr w:type="gramEnd"/>
            <w:r w:rsidR="00601355">
              <w:rPr>
                <w:spacing w:val="-53"/>
              </w:rPr>
              <w:t xml:space="preserve">   </w:t>
            </w:r>
            <w:r w:rsidRPr="00EE0AD9">
              <w:t>Salud</w:t>
            </w:r>
          </w:p>
        </w:tc>
      </w:tr>
      <w:tr w:rsidR="00D655C3" w:rsidRPr="00BF028C" w14:paraId="21182D4D"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778AC0ED" w14:textId="77777777" w:rsidR="00D655C3" w:rsidRPr="00BF028C" w:rsidRDefault="00D655C3" w:rsidP="00BF028C">
            <w:pPr>
              <w:jc w:val="both"/>
              <w:rPr>
                <w:b w:val="0"/>
                <w:color w:val="auto"/>
              </w:rPr>
            </w:pPr>
            <w:r w:rsidRPr="00BF028C">
              <w:rPr>
                <w:color w:val="auto"/>
              </w:rPr>
              <w:lastRenderedPageBreak/>
              <w:t>Orígenes</w:t>
            </w:r>
            <w:r w:rsidRPr="00BF028C">
              <w:rPr>
                <w:color w:val="auto"/>
                <w:spacing w:val="-4"/>
              </w:rPr>
              <w:t xml:space="preserve"> </w:t>
            </w:r>
            <w:r w:rsidRPr="00BF028C">
              <w:rPr>
                <w:color w:val="auto"/>
              </w:rPr>
              <w:t>de</w:t>
            </w:r>
            <w:r w:rsidRPr="00BF028C">
              <w:rPr>
                <w:color w:val="auto"/>
                <w:spacing w:val="-4"/>
              </w:rPr>
              <w:t xml:space="preserve"> </w:t>
            </w:r>
            <w:r w:rsidRPr="00BF028C">
              <w:rPr>
                <w:color w:val="auto"/>
              </w:rPr>
              <w:t>Datos</w:t>
            </w:r>
            <w:r w:rsidRPr="00BF028C">
              <w:rPr>
                <w:color w:val="auto"/>
                <w:spacing w:val="-1"/>
              </w:rPr>
              <w:t xml:space="preserve"> </w:t>
            </w:r>
            <w:r w:rsidRPr="00BF028C">
              <w:rPr>
                <w:color w:val="auto"/>
              </w:rPr>
              <w:t>Personales</w:t>
            </w:r>
          </w:p>
        </w:tc>
      </w:tr>
      <w:bookmarkEnd w:id="13"/>
      <w:tr w:rsidR="00D655C3" w:rsidRPr="00EE0AD9" w14:paraId="63F58ADA" w14:textId="77777777" w:rsidTr="00B14AAB">
        <w:tc>
          <w:tcPr>
            <w:tcW w:w="9639" w:type="dxa"/>
          </w:tcPr>
          <w:p w14:paraId="378E9759" w14:textId="77777777" w:rsidR="00D655C3" w:rsidRPr="00EE0AD9" w:rsidRDefault="00D655C3" w:rsidP="00BF028C">
            <w:pPr>
              <w:jc w:val="both"/>
            </w:pPr>
            <w:r w:rsidRPr="00EE0AD9">
              <w:t>Colectivos</w:t>
            </w:r>
            <w:r w:rsidRPr="00EE0AD9">
              <w:rPr>
                <w:spacing w:val="-2"/>
              </w:rPr>
              <w:t xml:space="preserve"> </w:t>
            </w:r>
            <w:r w:rsidRPr="00EE0AD9">
              <w:t>de</w:t>
            </w:r>
            <w:r w:rsidRPr="00EE0AD9">
              <w:rPr>
                <w:spacing w:val="-4"/>
              </w:rPr>
              <w:t xml:space="preserve"> </w:t>
            </w:r>
            <w:r w:rsidRPr="00EE0AD9">
              <w:t>Interesados</w:t>
            </w:r>
          </w:p>
          <w:p w14:paraId="745109E5" w14:textId="77777777" w:rsidR="00D655C3" w:rsidRPr="00EE0AD9" w:rsidRDefault="00D655C3" w:rsidP="00BF028C">
            <w:pPr>
              <w:jc w:val="both"/>
            </w:pPr>
            <w:r w:rsidRPr="00EE0AD9">
              <w:t>Demandantes;</w:t>
            </w:r>
            <w:r w:rsidRPr="00EE0AD9">
              <w:rPr>
                <w:spacing w:val="-5"/>
              </w:rPr>
              <w:t xml:space="preserve"> </w:t>
            </w:r>
            <w:r w:rsidRPr="00EE0AD9">
              <w:t>Demandados;</w:t>
            </w:r>
            <w:r w:rsidRPr="00EE0AD9">
              <w:rPr>
                <w:spacing w:val="-4"/>
              </w:rPr>
              <w:t xml:space="preserve"> </w:t>
            </w:r>
            <w:r w:rsidRPr="00EE0AD9">
              <w:t>Representantes</w:t>
            </w:r>
            <w:r w:rsidRPr="00EE0AD9">
              <w:rPr>
                <w:spacing w:val="-4"/>
              </w:rPr>
              <w:t xml:space="preserve"> </w:t>
            </w:r>
            <w:r w:rsidRPr="00EE0AD9">
              <w:t>Legales;</w:t>
            </w:r>
            <w:r w:rsidRPr="00EE0AD9">
              <w:rPr>
                <w:spacing w:val="-2"/>
              </w:rPr>
              <w:t xml:space="preserve"> </w:t>
            </w:r>
            <w:r w:rsidRPr="00EE0AD9">
              <w:t>Testigos;</w:t>
            </w:r>
            <w:r w:rsidRPr="00EE0AD9">
              <w:rPr>
                <w:spacing w:val="-3"/>
              </w:rPr>
              <w:t xml:space="preserve"> </w:t>
            </w:r>
            <w:r w:rsidRPr="00EE0AD9">
              <w:t>Procuradores;</w:t>
            </w:r>
            <w:r w:rsidRPr="00EE0AD9">
              <w:rPr>
                <w:spacing w:val="-4"/>
              </w:rPr>
              <w:t xml:space="preserve"> </w:t>
            </w:r>
            <w:r w:rsidRPr="00EE0AD9">
              <w:t>Notarios,</w:t>
            </w:r>
            <w:r w:rsidRPr="00EE0AD9">
              <w:rPr>
                <w:spacing w:val="-4"/>
              </w:rPr>
              <w:t xml:space="preserve"> </w:t>
            </w:r>
            <w:r w:rsidRPr="00EE0AD9">
              <w:t>Técnicos;</w:t>
            </w:r>
          </w:p>
        </w:tc>
      </w:tr>
      <w:tr w:rsidR="00D655C3" w:rsidRPr="00BF028C" w14:paraId="79B25FE1"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5DDCC65A" w14:textId="77777777" w:rsidR="00D655C3" w:rsidRPr="00BF028C" w:rsidRDefault="00D655C3" w:rsidP="00BF028C">
            <w:pPr>
              <w:jc w:val="both"/>
              <w:rPr>
                <w:b w:val="0"/>
                <w:color w:val="auto"/>
              </w:rPr>
            </w:pPr>
            <w:bookmarkStart w:id="14" w:name="_Hlk164671024"/>
            <w:r w:rsidRPr="00BF028C">
              <w:rPr>
                <w:color w:val="auto"/>
              </w:rPr>
              <w:t>Comunicaciones</w:t>
            </w:r>
            <w:r w:rsidRPr="00BF028C">
              <w:rPr>
                <w:color w:val="auto"/>
                <w:spacing w:val="-3"/>
              </w:rPr>
              <w:t xml:space="preserve"> </w:t>
            </w:r>
            <w:r w:rsidRPr="00BF028C">
              <w:rPr>
                <w:color w:val="auto"/>
              </w:rPr>
              <w:t>de Datos</w:t>
            </w:r>
          </w:p>
        </w:tc>
      </w:tr>
      <w:tr w:rsidR="00D655C3" w:rsidRPr="00EE0AD9" w14:paraId="18EFD429" w14:textId="77777777" w:rsidTr="00B14AAB">
        <w:tc>
          <w:tcPr>
            <w:tcW w:w="9639" w:type="dxa"/>
          </w:tcPr>
          <w:p w14:paraId="4B153E3D" w14:textId="77777777" w:rsidR="00D655C3" w:rsidRPr="00EE0AD9" w:rsidRDefault="00D655C3" w:rsidP="00BF028C">
            <w:pPr>
              <w:jc w:val="both"/>
            </w:pPr>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09017B9C" w14:textId="77777777" w:rsidR="00D655C3" w:rsidRPr="00EE0AD9" w:rsidRDefault="00D655C3" w:rsidP="00BF028C">
            <w:pPr>
              <w:jc w:val="both"/>
            </w:pPr>
            <w:r w:rsidRPr="00EE0AD9">
              <w:t>No</w:t>
            </w:r>
            <w:r w:rsidRPr="00EE0AD9">
              <w:rPr>
                <w:spacing w:val="-4"/>
              </w:rPr>
              <w:t xml:space="preserve"> </w:t>
            </w:r>
            <w:r w:rsidRPr="00EE0AD9">
              <w:t>están</w:t>
            </w:r>
            <w:r w:rsidRPr="00EE0AD9">
              <w:rPr>
                <w:spacing w:val="-3"/>
              </w:rPr>
              <w:t xml:space="preserve"> </w:t>
            </w:r>
            <w:r w:rsidRPr="00EE0AD9">
              <w:t>previstas</w:t>
            </w:r>
            <w:r w:rsidRPr="00EE0AD9">
              <w:rPr>
                <w:spacing w:val="-2"/>
              </w:rPr>
              <w:t xml:space="preserve"> </w:t>
            </w:r>
            <w:r>
              <w:t>comunicaciones de datos.</w:t>
            </w:r>
          </w:p>
        </w:tc>
      </w:tr>
      <w:tr w:rsidR="00D655C3" w:rsidRPr="00BF028C" w14:paraId="0CF1B8E5"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43AADD1F" w14:textId="77777777" w:rsidR="00D655C3" w:rsidRPr="00BF028C" w:rsidRDefault="00D655C3" w:rsidP="00BF028C">
            <w:pPr>
              <w:jc w:val="both"/>
              <w:rPr>
                <w:color w:val="auto"/>
              </w:rPr>
            </w:pPr>
            <w:r w:rsidRPr="00BF028C">
              <w:rPr>
                <w:color w:val="auto"/>
              </w:rPr>
              <w:t>Transferencias</w:t>
            </w:r>
            <w:r w:rsidRPr="00BF028C">
              <w:rPr>
                <w:color w:val="auto"/>
                <w:spacing w:val="-4"/>
              </w:rPr>
              <w:t xml:space="preserve"> </w:t>
            </w:r>
            <w:r w:rsidRPr="00BF028C">
              <w:rPr>
                <w:color w:val="auto"/>
              </w:rPr>
              <w:t>Internacionales</w:t>
            </w:r>
            <w:r w:rsidRPr="00BF028C">
              <w:rPr>
                <w:color w:val="auto"/>
                <w:spacing w:val="-4"/>
              </w:rPr>
              <w:t xml:space="preserve"> </w:t>
            </w:r>
            <w:r w:rsidRPr="00BF028C">
              <w:rPr>
                <w:color w:val="auto"/>
              </w:rPr>
              <w:t>de</w:t>
            </w:r>
            <w:r w:rsidRPr="00BF028C">
              <w:rPr>
                <w:color w:val="auto"/>
                <w:spacing w:val="-4"/>
              </w:rPr>
              <w:t xml:space="preserve"> </w:t>
            </w:r>
            <w:r w:rsidRPr="00BF028C">
              <w:rPr>
                <w:color w:val="auto"/>
              </w:rPr>
              <w:t>Datos</w:t>
            </w:r>
            <w:r w:rsidRPr="00BF028C">
              <w:rPr>
                <w:color w:val="auto"/>
                <w:spacing w:val="-2"/>
              </w:rPr>
              <w:t xml:space="preserve"> </w:t>
            </w:r>
            <w:r w:rsidRPr="00BF028C">
              <w:rPr>
                <w:color w:val="auto"/>
              </w:rPr>
              <w:t>Salientes</w:t>
            </w:r>
          </w:p>
        </w:tc>
      </w:tr>
      <w:tr w:rsidR="00D655C3" w:rsidRPr="00EE0AD9" w14:paraId="5BF5E37B" w14:textId="77777777" w:rsidTr="00B14AAB">
        <w:tc>
          <w:tcPr>
            <w:tcW w:w="9639" w:type="dxa"/>
          </w:tcPr>
          <w:p w14:paraId="304ED95F" w14:textId="77777777" w:rsidR="00D655C3" w:rsidRPr="00EE0AD9" w:rsidRDefault="00D655C3" w:rsidP="00BF028C">
            <w:pPr>
              <w:jc w:val="both"/>
            </w:pPr>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D655C3" w:rsidRPr="00BF028C" w14:paraId="37F05A05"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0324DAF3" w14:textId="77777777" w:rsidR="00D655C3" w:rsidRPr="00BF028C" w:rsidRDefault="00D655C3" w:rsidP="00BF028C">
            <w:pPr>
              <w:jc w:val="both"/>
              <w:rPr>
                <w:b w:val="0"/>
                <w:color w:val="auto"/>
              </w:rPr>
            </w:pPr>
            <w:r w:rsidRPr="00BF028C">
              <w:rPr>
                <w:color w:val="auto"/>
              </w:rPr>
              <w:t>Transferencias</w:t>
            </w:r>
            <w:r w:rsidRPr="00BF028C">
              <w:rPr>
                <w:color w:val="auto"/>
                <w:spacing w:val="-4"/>
              </w:rPr>
              <w:t xml:space="preserve"> </w:t>
            </w:r>
            <w:r w:rsidRPr="00BF028C">
              <w:rPr>
                <w:color w:val="auto"/>
              </w:rPr>
              <w:t>Internacionales</w:t>
            </w:r>
            <w:r w:rsidRPr="00BF028C">
              <w:rPr>
                <w:color w:val="auto"/>
                <w:spacing w:val="-4"/>
              </w:rPr>
              <w:t xml:space="preserve"> </w:t>
            </w:r>
            <w:r w:rsidRPr="00BF028C">
              <w:rPr>
                <w:color w:val="auto"/>
              </w:rPr>
              <w:t>de</w:t>
            </w:r>
            <w:r w:rsidRPr="00BF028C">
              <w:rPr>
                <w:color w:val="auto"/>
                <w:spacing w:val="-4"/>
              </w:rPr>
              <w:t xml:space="preserve"> </w:t>
            </w:r>
            <w:r w:rsidRPr="00BF028C">
              <w:rPr>
                <w:color w:val="auto"/>
              </w:rPr>
              <w:t>Datos</w:t>
            </w:r>
            <w:r w:rsidRPr="00BF028C">
              <w:rPr>
                <w:color w:val="auto"/>
                <w:spacing w:val="-2"/>
              </w:rPr>
              <w:t xml:space="preserve"> </w:t>
            </w:r>
            <w:r w:rsidRPr="00BF028C">
              <w:rPr>
                <w:color w:val="auto"/>
              </w:rPr>
              <w:t>Entrantes</w:t>
            </w:r>
          </w:p>
        </w:tc>
      </w:tr>
      <w:tr w:rsidR="00D655C3" w:rsidRPr="00EE0AD9" w14:paraId="76126A6E" w14:textId="77777777" w:rsidTr="00B14AAB">
        <w:tc>
          <w:tcPr>
            <w:tcW w:w="9639" w:type="dxa"/>
          </w:tcPr>
          <w:p w14:paraId="1ABA3F13" w14:textId="77777777" w:rsidR="00D655C3" w:rsidRPr="00EE0AD9" w:rsidRDefault="00D655C3" w:rsidP="00BF028C">
            <w:pPr>
              <w:jc w:val="both"/>
            </w:pPr>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 datos</w:t>
            </w:r>
            <w:r w:rsidRPr="00EE0AD9">
              <w:rPr>
                <w:spacing w:val="-1"/>
              </w:rPr>
              <w:t xml:space="preserve"> </w:t>
            </w:r>
            <w:r w:rsidRPr="00EE0AD9">
              <w:t>prevista</w:t>
            </w:r>
          </w:p>
        </w:tc>
      </w:tr>
      <w:tr w:rsidR="00D655C3" w:rsidRPr="00BF028C" w14:paraId="36C05040" w14:textId="77777777" w:rsidTr="00B14AAB">
        <w:trPr>
          <w:cnfStyle w:val="000000100000" w:firstRow="0" w:lastRow="0" w:firstColumn="0" w:lastColumn="0" w:oddVBand="0" w:evenVBand="0" w:oddHBand="1" w:evenHBand="0" w:firstRowFirstColumn="0" w:firstRowLastColumn="0" w:lastRowFirstColumn="0" w:lastRowLastColumn="0"/>
        </w:trPr>
        <w:tc>
          <w:tcPr>
            <w:tcW w:w="9639" w:type="dxa"/>
          </w:tcPr>
          <w:p w14:paraId="3B89F672" w14:textId="77777777" w:rsidR="00D655C3" w:rsidRPr="00BF028C" w:rsidRDefault="00D655C3" w:rsidP="00BF028C">
            <w:pPr>
              <w:jc w:val="both"/>
              <w:rPr>
                <w:b w:val="0"/>
                <w:color w:val="auto"/>
              </w:rPr>
            </w:pPr>
            <w:r w:rsidRPr="00BF028C">
              <w:rPr>
                <w:color w:val="auto"/>
              </w:rPr>
              <w:t>Medidas</w:t>
            </w:r>
            <w:r w:rsidRPr="00BF028C">
              <w:rPr>
                <w:color w:val="auto"/>
                <w:spacing w:val="-2"/>
              </w:rPr>
              <w:t xml:space="preserve"> </w:t>
            </w:r>
            <w:r w:rsidRPr="00BF028C">
              <w:rPr>
                <w:color w:val="auto"/>
              </w:rPr>
              <w:t>de Seguridad</w:t>
            </w:r>
            <w:r w:rsidRPr="00BF028C">
              <w:rPr>
                <w:color w:val="auto"/>
                <w:spacing w:val="-3"/>
              </w:rPr>
              <w:t xml:space="preserve"> </w:t>
            </w:r>
            <w:r w:rsidRPr="00BF028C">
              <w:rPr>
                <w:color w:val="auto"/>
              </w:rPr>
              <w:t>técnicas</w:t>
            </w:r>
            <w:r w:rsidRPr="00BF028C">
              <w:rPr>
                <w:color w:val="auto"/>
                <w:spacing w:val="-2"/>
              </w:rPr>
              <w:t xml:space="preserve"> </w:t>
            </w:r>
            <w:r w:rsidRPr="00BF028C">
              <w:rPr>
                <w:color w:val="auto"/>
              </w:rPr>
              <w:t>y</w:t>
            </w:r>
            <w:r w:rsidRPr="00BF028C">
              <w:rPr>
                <w:color w:val="auto"/>
                <w:spacing w:val="-3"/>
              </w:rPr>
              <w:t xml:space="preserve"> </w:t>
            </w:r>
            <w:r w:rsidRPr="00BF028C">
              <w:rPr>
                <w:color w:val="auto"/>
              </w:rPr>
              <w:t>organizativas</w:t>
            </w:r>
          </w:p>
        </w:tc>
      </w:tr>
      <w:tr w:rsidR="00D655C3" w:rsidRPr="00EE0AD9" w14:paraId="6F59BD88" w14:textId="77777777" w:rsidTr="00B14AAB">
        <w:tc>
          <w:tcPr>
            <w:tcW w:w="9639" w:type="dxa"/>
          </w:tcPr>
          <w:p w14:paraId="0AD3831E" w14:textId="77777777" w:rsidR="00D655C3" w:rsidRPr="00EE0AD9" w:rsidRDefault="00D655C3" w:rsidP="00BF028C">
            <w:pPr>
              <w:jc w:val="both"/>
            </w:pPr>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bookmarkEnd w:id="14"/>
    </w:tbl>
    <w:p w14:paraId="7DFA291B" w14:textId="77777777" w:rsidR="00B62D62" w:rsidRDefault="00B62D62" w:rsidP="00BF028C">
      <w:pPr>
        <w:jc w:val="both"/>
        <w:rPr>
          <w:lang w:eastAsia="es-ES"/>
        </w:rPr>
      </w:pPr>
    </w:p>
    <w:p w14:paraId="5D45FEEA" w14:textId="77777777" w:rsidR="003456C5" w:rsidRDefault="003456C5">
      <w:pPr>
        <w:widowControl/>
        <w:autoSpaceDE/>
        <w:autoSpaceDN/>
        <w:spacing w:after="160" w:line="259" w:lineRule="auto"/>
        <w:rPr>
          <w:rFonts w:eastAsiaTheme="majorEastAsia" w:cstheme="majorBidi"/>
          <w:color w:val="2F5496" w:themeColor="accent1" w:themeShade="BF"/>
          <w:sz w:val="30"/>
          <w:szCs w:val="26"/>
        </w:rPr>
      </w:pPr>
      <w:bookmarkStart w:id="15" w:name="_Toc164683180"/>
      <w:r>
        <w:br w:type="page"/>
      </w:r>
    </w:p>
    <w:p w14:paraId="6C08A9E3" w14:textId="0EC9581D" w:rsidR="00601355" w:rsidRPr="003C1936" w:rsidRDefault="00601355" w:rsidP="005C4AEB">
      <w:pPr>
        <w:pStyle w:val="Ttulo2"/>
        <w:numPr>
          <w:ilvl w:val="1"/>
          <w:numId w:val="34"/>
        </w:numPr>
      </w:pPr>
      <w:bookmarkStart w:id="16" w:name="_Toc233200655"/>
      <w:r w:rsidRPr="003C1936">
        <w:lastRenderedPageBreak/>
        <w:t>Atención de derechos en Protección de Datos</w:t>
      </w:r>
      <w:bookmarkEnd w:id="15"/>
      <w:bookmarkEnd w:id="16"/>
    </w:p>
    <w:p w14:paraId="2B9E27F4" w14:textId="77777777" w:rsidR="00601355" w:rsidRDefault="0060135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56FEB75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67B2F21A" w14:textId="77777777" w:rsidR="00601355" w:rsidRPr="00EE0AD9" w:rsidRDefault="00601355" w:rsidP="00601355">
            <w:pPr>
              <w:rPr>
                <w:b w:val="0"/>
              </w:rPr>
            </w:pPr>
            <w:r w:rsidRPr="00EE0AD9">
              <w:t>Finalidad</w:t>
            </w:r>
            <w:r w:rsidRPr="00EE0AD9">
              <w:rPr>
                <w:spacing w:val="-3"/>
              </w:rPr>
              <w:t xml:space="preserve"> </w:t>
            </w:r>
            <w:r w:rsidRPr="00EE0AD9">
              <w:t>del Tratamiento</w:t>
            </w:r>
          </w:p>
        </w:tc>
      </w:tr>
      <w:tr w:rsidR="00601355" w:rsidRPr="00EE0AD9" w14:paraId="5CEF1FA2" w14:textId="77777777" w:rsidTr="00601355">
        <w:tc>
          <w:tcPr>
            <w:tcW w:w="9498" w:type="dxa"/>
          </w:tcPr>
          <w:p w14:paraId="04CD8EE2" w14:textId="77777777" w:rsidR="00601355" w:rsidRPr="00EE0AD9" w:rsidRDefault="00601355" w:rsidP="00601355">
            <w:r w:rsidRPr="00EE0AD9">
              <w:t>Gestión</w:t>
            </w:r>
            <w:r w:rsidRPr="00EE0AD9">
              <w:rPr>
                <w:spacing w:val="21"/>
              </w:rPr>
              <w:t xml:space="preserve"> </w:t>
            </w:r>
            <w:r w:rsidRPr="00EE0AD9">
              <w:t>de</w:t>
            </w:r>
            <w:r w:rsidRPr="00EE0AD9">
              <w:rPr>
                <w:spacing w:val="22"/>
              </w:rPr>
              <w:t xml:space="preserve"> </w:t>
            </w:r>
            <w:r w:rsidRPr="00EE0AD9">
              <w:t>las</w:t>
            </w:r>
            <w:r w:rsidRPr="00EE0AD9">
              <w:rPr>
                <w:spacing w:val="22"/>
              </w:rPr>
              <w:t xml:space="preserve"> </w:t>
            </w:r>
            <w:r w:rsidRPr="00EE0AD9">
              <w:t>solicitudes</w:t>
            </w:r>
            <w:r w:rsidRPr="00EE0AD9">
              <w:rPr>
                <w:spacing w:val="24"/>
              </w:rPr>
              <w:t xml:space="preserve"> </w:t>
            </w:r>
            <w:r w:rsidRPr="00EE0AD9">
              <w:t>de</w:t>
            </w:r>
            <w:r w:rsidRPr="00EE0AD9">
              <w:rPr>
                <w:spacing w:val="20"/>
              </w:rPr>
              <w:t xml:space="preserve"> </w:t>
            </w:r>
            <w:r w:rsidRPr="00EE0AD9">
              <w:t>ejercicio</w:t>
            </w:r>
            <w:r w:rsidRPr="00EE0AD9">
              <w:rPr>
                <w:spacing w:val="23"/>
              </w:rPr>
              <w:t xml:space="preserve"> </w:t>
            </w:r>
            <w:r w:rsidRPr="00EE0AD9">
              <w:t>de</w:t>
            </w:r>
            <w:r w:rsidRPr="00EE0AD9">
              <w:rPr>
                <w:spacing w:val="23"/>
              </w:rPr>
              <w:t xml:space="preserve"> </w:t>
            </w:r>
            <w:r w:rsidRPr="00EE0AD9">
              <w:t>los</w:t>
            </w:r>
            <w:r w:rsidRPr="00EE0AD9">
              <w:rPr>
                <w:spacing w:val="24"/>
              </w:rPr>
              <w:t xml:space="preserve"> </w:t>
            </w:r>
            <w:r w:rsidRPr="00EE0AD9">
              <w:t>derechos</w:t>
            </w:r>
            <w:r w:rsidRPr="00EE0AD9">
              <w:rPr>
                <w:spacing w:val="22"/>
              </w:rPr>
              <w:t xml:space="preserve"> </w:t>
            </w:r>
            <w:r w:rsidRPr="00EE0AD9">
              <w:t>individuales</w:t>
            </w:r>
            <w:r w:rsidRPr="00EE0AD9">
              <w:rPr>
                <w:spacing w:val="24"/>
              </w:rPr>
              <w:t xml:space="preserve"> </w:t>
            </w:r>
            <w:r w:rsidRPr="00EE0AD9">
              <w:t>en</w:t>
            </w:r>
            <w:r w:rsidRPr="00EE0AD9">
              <w:rPr>
                <w:spacing w:val="23"/>
              </w:rPr>
              <w:t xml:space="preserve"> </w:t>
            </w:r>
            <w:r w:rsidRPr="00EE0AD9">
              <w:t>protección</w:t>
            </w:r>
            <w:r w:rsidRPr="00EE0AD9">
              <w:rPr>
                <w:spacing w:val="20"/>
              </w:rPr>
              <w:t xml:space="preserve"> </w:t>
            </w:r>
            <w:r w:rsidRPr="00EE0AD9">
              <w:t>de</w:t>
            </w:r>
            <w:r w:rsidRPr="00EE0AD9">
              <w:rPr>
                <w:spacing w:val="23"/>
              </w:rPr>
              <w:t xml:space="preserve"> </w:t>
            </w:r>
            <w:r w:rsidRPr="00EE0AD9">
              <w:t>datos</w:t>
            </w:r>
            <w:r w:rsidRPr="00EE0AD9">
              <w:rPr>
                <w:spacing w:val="24"/>
              </w:rPr>
              <w:t xml:space="preserve"> </w:t>
            </w:r>
            <w:r w:rsidRPr="00EE0AD9">
              <w:t>de</w:t>
            </w:r>
            <w:r w:rsidRPr="00EE0AD9">
              <w:rPr>
                <w:spacing w:val="22"/>
              </w:rPr>
              <w:t xml:space="preserve"> </w:t>
            </w:r>
            <w:r w:rsidRPr="00EE0AD9">
              <w:t>carácter</w:t>
            </w:r>
            <w:r w:rsidRPr="00EE0AD9">
              <w:rPr>
                <w:spacing w:val="-53"/>
              </w:rPr>
              <w:t xml:space="preserve"> </w:t>
            </w:r>
            <w:r w:rsidRPr="00EE0AD9">
              <w:t>personal.</w:t>
            </w:r>
          </w:p>
        </w:tc>
      </w:tr>
      <w:tr w:rsidR="00601355" w:rsidRPr="00EE0AD9" w14:paraId="20170BAB"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C9D7825"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1666FD6A" w14:textId="77777777" w:rsidTr="00601355">
        <w:tc>
          <w:tcPr>
            <w:tcW w:w="9498" w:type="dxa"/>
          </w:tcPr>
          <w:p w14:paraId="2F276C00" w14:textId="77777777" w:rsidR="00601355" w:rsidRPr="00EE0AD9" w:rsidRDefault="00601355" w:rsidP="00601355">
            <w:r w:rsidRPr="00EE0AD9">
              <w:t>Se</w:t>
            </w:r>
            <w:r w:rsidRPr="00EE0AD9">
              <w:rPr>
                <w:spacing w:val="42"/>
              </w:rPr>
              <w:t xml:space="preserve"> </w:t>
            </w:r>
            <w:r w:rsidRPr="00EE0AD9">
              <w:t>conservarán</w:t>
            </w:r>
            <w:r w:rsidRPr="00EE0AD9">
              <w:rPr>
                <w:spacing w:val="44"/>
              </w:rPr>
              <w:t xml:space="preserve"> </w:t>
            </w:r>
            <w:r w:rsidRPr="00EE0AD9">
              <w:t>durante</w:t>
            </w:r>
            <w:r w:rsidRPr="00EE0AD9">
              <w:rPr>
                <w:spacing w:val="43"/>
              </w:rPr>
              <w:t xml:space="preserve"> </w:t>
            </w:r>
            <w:r w:rsidRPr="00EE0AD9">
              <w:t>el</w:t>
            </w:r>
            <w:r w:rsidRPr="00EE0AD9">
              <w:rPr>
                <w:spacing w:val="42"/>
              </w:rPr>
              <w:t xml:space="preserve"> </w:t>
            </w:r>
            <w:r w:rsidRPr="00EE0AD9">
              <w:t>tiempo</w:t>
            </w:r>
            <w:r w:rsidRPr="00EE0AD9">
              <w:rPr>
                <w:spacing w:val="42"/>
              </w:rPr>
              <w:t xml:space="preserve"> </w:t>
            </w:r>
            <w:r w:rsidRPr="00EE0AD9">
              <w:t>necesario</w:t>
            </w:r>
            <w:r w:rsidRPr="00EE0AD9">
              <w:rPr>
                <w:spacing w:val="42"/>
              </w:rPr>
              <w:t xml:space="preserve"> </w:t>
            </w:r>
            <w:r w:rsidRPr="00EE0AD9">
              <w:t>para</w:t>
            </w:r>
            <w:r w:rsidRPr="00EE0AD9">
              <w:rPr>
                <w:spacing w:val="44"/>
              </w:rPr>
              <w:t xml:space="preserve"> </w:t>
            </w:r>
            <w:r w:rsidRPr="00EE0AD9">
              <w:t>resolver</w:t>
            </w:r>
            <w:r w:rsidRPr="00EE0AD9">
              <w:rPr>
                <w:spacing w:val="43"/>
              </w:rPr>
              <w:t xml:space="preserve"> </w:t>
            </w:r>
            <w:r w:rsidRPr="00EE0AD9">
              <w:t>las</w:t>
            </w:r>
            <w:r w:rsidRPr="00EE0AD9">
              <w:rPr>
                <w:spacing w:val="43"/>
              </w:rPr>
              <w:t xml:space="preserve"> </w:t>
            </w:r>
            <w:r w:rsidRPr="00EE0AD9">
              <w:t>reclamaciones.</w:t>
            </w:r>
            <w:r w:rsidRPr="00EE0AD9">
              <w:rPr>
                <w:spacing w:val="42"/>
              </w:rPr>
              <w:t xml:space="preserve"> </w:t>
            </w:r>
            <w:r w:rsidRPr="00EE0AD9">
              <w:t>Será</w:t>
            </w:r>
            <w:r w:rsidRPr="00EE0AD9">
              <w:rPr>
                <w:spacing w:val="42"/>
              </w:rPr>
              <w:t xml:space="preserve"> </w:t>
            </w:r>
            <w:r w:rsidRPr="00EE0AD9">
              <w:t>de</w:t>
            </w:r>
            <w:r w:rsidRPr="00EE0AD9">
              <w:rPr>
                <w:spacing w:val="41"/>
              </w:rPr>
              <w:t xml:space="preserve"> </w:t>
            </w:r>
            <w:r w:rsidRPr="00EE0AD9">
              <w:t>aplicación</w:t>
            </w:r>
            <w:r w:rsidRPr="00EE0AD9">
              <w:rPr>
                <w:spacing w:val="44"/>
              </w:rPr>
              <w:t xml:space="preserve"> </w:t>
            </w:r>
            <w:r w:rsidRPr="00EE0AD9">
              <w:t>lo</w:t>
            </w:r>
            <w:r w:rsidRPr="00EE0AD9">
              <w:rPr>
                <w:spacing w:val="-53"/>
              </w:rPr>
              <w:t xml:space="preserve"> </w:t>
            </w:r>
            <w:r w:rsidRPr="00EE0AD9">
              <w:t>dispuesto</w:t>
            </w:r>
            <w:r w:rsidRPr="00EE0AD9">
              <w:rPr>
                <w:spacing w:val="-2"/>
              </w:rPr>
              <w:t xml:space="preserve"> </w:t>
            </w:r>
            <w:r w:rsidRPr="00EE0AD9">
              <w:t>en</w:t>
            </w:r>
            <w:r w:rsidRPr="00EE0AD9">
              <w:rPr>
                <w:spacing w:val="-1"/>
              </w:rPr>
              <w:t xml:space="preserve"> </w:t>
            </w:r>
            <w:r w:rsidRPr="00EE0AD9">
              <w:t>la</w:t>
            </w:r>
            <w:r w:rsidRPr="00EE0AD9">
              <w:rPr>
                <w:spacing w:val="-1"/>
              </w:rPr>
              <w:t xml:space="preserve"> </w:t>
            </w:r>
            <w:r w:rsidRPr="00EE0AD9">
              <w:t>normativa</w:t>
            </w:r>
            <w:r w:rsidRPr="00EE0AD9">
              <w:rPr>
                <w:spacing w:val="-1"/>
              </w:rPr>
              <w:t xml:space="preserve"> </w:t>
            </w:r>
            <w:r w:rsidRPr="00EE0AD9">
              <w:t>de</w:t>
            </w:r>
            <w:r w:rsidRPr="00EE0AD9">
              <w:rPr>
                <w:spacing w:val="-1"/>
              </w:rPr>
              <w:t xml:space="preserve"> </w:t>
            </w:r>
            <w:r w:rsidRPr="00EE0AD9">
              <w:t>archivos y</w:t>
            </w:r>
            <w:r w:rsidRPr="00EE0AD9">
              <w:rPr>
                <w:spacing w:val="-1"/>
              </w:rPr>
              <w:t xml:space="preserve"> </w:t>
            </w:r>
            <w:r w:rsidRPr="00EE0AD9">
              <w:t>documentación.</w:t>
            </w:r>
          </w:p>
        </w:tc>
      </w:tr>
      <w:tr w:rsidR="00601355" w:rsidRPr="00EE0AD9" w14:paraId="18A29554"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81494F1" w14:textId="77777777" w:rsidR="00601355" w:rsidRPr="00EE0AD9" w:rsidRDefault="00601355" w:rsidP="0060135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601355" w:rsidRPr="00EE0AD9" w14:paraId="41D461EF" w14:textId="77777777" w:rsidTr="00601355">
        <w:tc>
          <w:tcPr>
            <w:tcW w:w="9498" w:type="dxa"/>
          </w:tcPr>
          <w:p w14:paraId="30477EB3" w14:textId="77777777" w:rsidR="00601355" w:rsidRPr="00EE0AD9" w:rsidRDefault="00601355" w:rsidP="00601355">
            <w:r w:rsidRPr="00EE0AD9">
              <w:t>Artículo 6.1.c) RGPD el tratamiento es necesario para el cumplimiento de una obligación legal aplicable al</w:t>
            </w:r>
            <w:r w:rsidRPr="00EE0AD9">
              <w:rPr>
                <w:spacing w:val="-53"/>
              </w:rPr>
              <w:t xml:space="preserve"> </w:t>
            </w:r>
            <w:r w:rsidRPr="00EE0AD9">
              <w:t>responsable del tratamiento: Reglamento (UE) 2016/679 del Parlamento Europeo y del Consejo, de 27 de</w:t>
            </w:r>
            <w:r w:rsidRPr="00EE0AD9">
              <w:rPr>
                <w:spacing w:val="-53"/>
              </w:rPr>
              <w:t xml:space="preserve"> </w:t>
            </w:r>
            <w:r w:rsidRPr="00EE0AD9">
              <w:t>abril de 2016, relativo a la protección de las personas físicas en lo que respecta al tratamiento de datos</w:t>
            </w:r>
            <w:r w:rsidRPr="00EE0AD9">
              <w:rPr>
                <w:spacing w:val="1"/>
              </w:rPr>
              <w:t xml:space="preserve"> </w:t>
            </w:r>
            <w:r w:rsidRPr="00EE0AD9">
              <w:t>personales</w:t>
            </w:r>
            <w:r w:rsidRPr="00EE0AD9">
              <w:rPr>
                <w:spacing w:val="-7"/>
              </w:rPr>
              <w:t xml:space="preserve"> </w:t>
            </w:r>
            <w:r w:rsidRPr="00EE0AD9">
              <w:t>y</w:t>
            </w:r>
            <w:r w:rsidRPr="00EE0AD9">
              <w:rPr>
                <w:spacing w:val="-3"/>
              </w:rPr>
              <w:t xml:space="preserve"> </w:t>
            </w:r>
            <w:r w:rsidRPr="00EE0AD9">
              <w:t>a</w:t>
            </w:r>
            <w:r w:rsidRPr="00EE0AD9">
              <w:rPr>
                <w:spacing w:val="-8"/>
              </w:rPr>
              <w:t xml:space="preserve"> </w:t>
            </w:r>
            <w:r w:rsidRPr="00EE0AD9">
              <w:t>la</w:t>
            </w:r>
            <w:r w:rsidRPr="00EE0AD9">
              <w:rPr>
                <w:spacing w:val="-5"/>
              </w:rPr>
              <w:t xml:space="preserve"> </w:t>
            </w:r>
            <w:r w:rsidRPr="00EE0AD9">
              <w:t>libre</w:t>
            </w:r>
            <w:r w:rsidRPr="00EE0AD9">
              <w:rPr>
                <w:spacing w:val="-7"/>
              </w:rPr>
              <w:t xml:space="preserve"> </w:t>
            </w:r>
            <w:r w:rsidRPr="00EE0AD9">
              <w:t>circulación</w:t>
            </w:r>
            <w:r w:rsidRPr="00EE0AD9">
              <w:rPr>
                <w:spacing w:val="-5"/>
              </w:rPr>
              <w:t xml:space="preserve"> </w:t>
            </w:r>
            <w:r w:rsidRPr="00EE0AD9">
              <w:t>de</w:t>
            </w:r>
            <w:r w:rsidRPr="00EE0AD9">
              <w:rPr>
                <w:spacing w:val="-6"/>
              </w:rPr>
              <w:t xml:space="preserve"> </w:t>
            </w:r>
            <w:r w:rsidRPr="00EE0AD9">
              <w:t>estos</w:t>
            </w:r>
            <w:r w:rsidRPr="00EE0AD9">
              <w:rPr>
                <w:spacing w:val="-4"/>
              </w:rPr>
              <w:t xml:space="preserve"> </w:t>
            </w:r>
            <w:r w:rsidRPr="00EE0AD9">
              <w:t>datos</w:t>
            </w:r>
            <w:r w:rsidRPr="00EE0AD9">
              <w:rPr>
                <w:spacing w:val="-6"/>
              </w:rPr>
              <w:t xml:space="preserve"> </w:t>
            </w:r>
            <w:r w:rsidRPr="00EE0AD9">
              <w:t>y</w:t>
            </w:r>
            <w:r w:rsidRPr="00EE0AD9">
              <w:rPr>
                <w:spacing w:val="-7"/>
              </w:rPr>
              <w:t xml:space="preserve"> </w:t>
            </w:r>
            <w:r w:rsidRPr="00EE0AD9">
              <w:t>por</w:t>
            </w:r>
            <w:r w:rsidRPr="00EE0AD9">
              <w:rPr>
                <w:spacing w:val="-1"/>
              </w:rPr>
              <w:t xml:space="preserve"> </w:t>
            </w:r>
            <w:r w:rsidRPr="00EE0AD9">
              <w:t>el</w:t>
            </w:r>
            <w:r w:rsidRPr="00EE0AD9">
              <w:rPr>
                <w:spacing w:val="-7"/>
              </w:rPr>
              <w:t xml:space="preserve"> </w:t>
            </w:r>
            <w:r w:rsidRPr="00EE0AD9">
              <w:t>que</w:t>
            </w:r>
            <w:r w:rsidRPr="00EE0AD9">
              <w:rPr>
                <w:spacing w:val="-5"/>
              </w:rPr>
              <w:t xml:space="preserve"> </w:t>
            </w:r>
            <w:r w:rsidRPr="00EE0AD9">
              <w:t>se</w:t>
            </w:r>
            <w:r w:rsidRPr="00EE0AD9">
              <w:rPr>
                <w:spacing w:val="-8"/>
              </w:rPr>
              <w:t xml:space="preserve"> </w:t>
            </w:r>
            <w:r w:rsidRPr="00EE0AD9">
              <w:t>deroga</w:t>
            </w:r>
            <w:r w:rsidRPr="00EE0AD9">
              <w:rPr>
                <w:spacing w:val="-5"/>
              </w:rPr>
              <w:t xml:space="preserve"> </w:t>
            </w:r>
            <w:r w:rsidRPr="00EE0AD9">
              <w:t>la</w:t>
            </w:r>
            <w:r w:rsidRPr="00EE0AD9">
              <w:rPr>
                <w:spacing w:val="-8"/>
              </w:rPr>
              <w:t xml:space="preserve"> </w:t>
            </w:r>
            <w:r w:rsidRPr="00EE0AD9">
              <w:t>Directiva</w:t>
            </w:r>
            <w:r w:rsidRPr="00EE0AD9">
              <w:rPr>
                <w:spacing w:val="-7"/>
              </w:rPr>
              <w:t xml:space="preserve"> </w:t>
            </w:r>
            <w:r w:rsidRPr="00EE0AD9">
              <w:t>95/46/CE</w:t>
            </w:r>
            <w:r w:rsidRPr="00EE0AD9">
              <w:rPr>
                <w:spacing w:val="-5"/>
              </w:rPr>
              <w:t xml:space="preserve"> </w:t>
            </w:r>
            <w:r w:rsidRPr="00EE0AD9">
              <w:t>(Reglamento</w:t>
            </w:r>
            <w:r w:rsidRPr="00EE0AD9">
              <w:rPr>
                <w:spacing w:val="-54"/>
              </w:rPr>
              <w:t xml:space="preserve"> </w:t>
            </w:r>
            <w:r w:rsidRPr="00EE0AD9">
              <w:t>general</w:t>
            </w:r>
            <w:r w:rsidRPr="00EE0AD9">
              <w:rPr>
                <w:spacing w:val="-1"/>
              </w:rPr>
              <w:t xml:space="preserve"> </w:t>
            </w:r>
            <w:r w:rsidRPr="00EE0AD9">
              <w:t>de</w:t>
            </w:r>
            <w:r w:rsidRPr="00EE0AD9">
              <w:rPr>
                <w:spacing w:val="-1"/>
              </w:rPr>
              <w:t xml:space="preserve"> </w:t>
            </w:r>
            <w:r w:rsidRPr="00EE0AD9">
              <w:t>protección</w:t>
            </w:r>
            <w:r w:rsidRPr="00EE0AD9">
              <w:rPr>
                <w:spacing w:val="-1"/>
              </w:rPr>
              <w:t xml:space="preserve"> </w:t>
            </w:r>
            <w:r w:rsidRPr="00EE0AD9">
              <w:t>de</w:t>
            </w:r>
            <w:r w:rsidRPr="00EE0AD9">
              <w:rPr>
                <w:spacing w:val="1"/>
              </w:rPr>
              <w:t xml:space="preserve"> </w:t>
            </w:r>
            <w:r w:rsidRPr="00EE0AD9">
              <w:t>datos)</w:t>
            </w:r>
            <w:r>
              <w:t xml:space="preserve"> y </w:t>
            </w:r>
            <w:r w:rsidRPr="00DD3055">
              <w:t>Ley Orgánica 3/2018, de 5 de diciembre, de Protección de Datos Personales y</w:t>
            </w:r>
            <w:r>
              <w:t xml:space="preserve"> </w:t>
            </w:r>
            <w:r w:rsidRPr="00DD3055">
              <w:t>garantía de los derechos digitales</w:t>
            </w:r>
            <w:r>
              <w:t>.</w:t>
            </w:r>
          </w:p>
        </w:tc>
      </w:tr>
      <w:tr w:rsidR="00601355" w:rsidRPr="00EE0AD9" w14:paraId="0DE927E4"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BBDDD8D"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5A0243AC" w14:textId="77777777" w:rsidTr="00601355">
        <w:tc>
          <w:tcPr>
            <w:tcW w:w="9498" w:type="dxa"/>
          </w:tcPr>
          <w:p w14:paraId="44AC1C1C" w14:textId="77777777" w:rsidR="00601355" w:rsidRPr="00EE0AD9" w:rsidRDefault="00601355" w:rsidP="0060135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1"/>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19BF468D" w14:textId="77777777" w:rsidR="00601355" w:rsidRPr="00EE0AD9" w:rsidRDefault="00601355" w:rsidP="00601355">
            <w:r w:rsidRPr="00EE0AD9">
              <w:t>Teléfono</w:t>
            </w:r>
            <w:r w:rsidRPr="00EE0AD9">
              <w:rPr>
                <w:spacing w:val="-3"/>
              </w:rPr>
              <w:t xml:space="preserve"> </w:t>
            </w:r>
            <w:r w:rsidRPr="00EE0AD9">
              <w:t>(fijo</w:t>
            </w:r>
            <w:r w:rsidRPr="00EE0AD9">
              <w:rPr>
                <w:spacing w:val="-3"/>
              </w:rPr>
              <w:t xml:space="preserve"> </w:t>
            </w:r>
            <w:r w:rsidRPr="00EE0AD9">
              <w:t>o</w:t>
            </w:r>
            <w:r w:rsidRPr="00EE0AD9">
              <w:rPr>
                <w:spacing w:val="-1"/>
              </w:rPr>
              <w:t xml:space="preserve"> </w:t>
            </w:r>
            <w:r w:rsidRPr="00EE0AD9">
              <w:t>móvil)</w:t>
            </w:r>
          </w:p>
        </w:tc>
      </w:tr>
      <w:tr w:rsidR="00601355" w:rsidRPr="00EE0AD9" w14:paraId="08F97300"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3EAFD05" w14:textId="77777777" w:rsidR="00601355" w:rsidRPr="00EE0AD9" w:rsidRDefault="00601355" w:rsidP="0060135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4300AB17" w14:textId="77777777" w:rsidTr="00601355">
        <w:tc>
          <w:tcPr>
            <w:tcW w:w="9498" w:type="dxa"/>
          </w:tcPr>
          <w:p w14:paraId="64BD73BB" w14:textId="77777777" w:rsidR="00601355" w:rsidRPr="00EE0AD9" w:rsidRDefault="00601355" w:rsidP="00601355">
            <w:r w:rsidRPr="00EE0AD9">
              <w:t>Origen</w:t>
            </w:r>
            <w:r w:rsidRPr="00EE0AD9">
              <w:rPr>
                <w:spacing w:val="-2"/>
              </w:rPr>
              <w:t xml:space="preserve"> </w:t>
            </w:r>
            <w:r w:rsidRPr="00EE0AD9">
              <w:t>de</w:t>
            </w:r>
            <w:r w:rsidRPr="00EE0AD9">
              <w:rPr>
                <w:spacing w:val="-2"/>
              </w:rPr>
              <w:t xml:space="preserve"> </w:t>
            </w:r>
            <w:r w:rsidRPr="00EE0AD9">
              <w:t>Datos</w:t>
            </w:r>
          </w:p>
          <w:p w14:paraId="530DB7A1" w14:textId="77777777" w:rsidR="00601355" w:rsidRPr="00EE0AD9" w:rsidRDefault="00601355" w:rsidP="00601355">
            <w:r w:rsidRPr="00EE0AD9">
              <w:t>El</w:t>
            </w:r>
            <w:r w:rsidRPr="00EE0AD9">
              <w:rPr>
                <w:spacing w:val="-2"/>
              </w:rPr>
              <w:t xml:space="preserve"> </w:t>
            </w:r>
            <w:r w:rsidRPr="00EE0AD9">
              <w:t>propio</w:t>
            </w:r>
            <w:r w:rsidRPr="00EE0AD9">
              <w:rPr>
                <w:spacing w:val="-3"/>
              </w:rPr>
              <w:t xml:space="preserve"> </w:t>
            </w:r>
            <w:r w:rsidRPr="00EE0AD9">
              <w:t>Interesado</w:t>
            </w:r>
            <w:r w:rsidRPr="00EE0AD9">
              <w:rPr>
                <w:spacing w:val="-2"/>
              </w:rPr>
              <w:t xml:space="preserve"> </w:t>
            </w:r>
            <w:r w:rsidRPr="00EE0AD9">
              <w:t>o</w:t>
            </w:r>
            <w:r w:rsidRPr="00EE0AD9">
              <w:rPr>
                <w:spacing w:val="-1"/>
              </w:rPr>
              <w:t xml:space="preserve"> </w:t>
            </w:r>
            <w:r w:rsidRPr="00EE0AD9">
              <w:t>su</w:t>
            </w:r>
            <w:r w:rsidRPr="00EE0AD9">
              <w:rPr>
                <w:spacing w:val="-3"/>
              </w:rPr>
              <w:t xml:space="preserve"> </w:t>
            </w:r>
            <w:r w:rsidRPr="00EE0AD9">
              <w:t>Representante</w:t>
            </w:r>
            <w:r w:rsidRPr="00EE0AD9">
              <w:rPr>
                <w:spacing w:val="-2"/>
              </w:rPr>
              <w:t xml:space="preserve"> </w:t>
            </w:r>
            <w:r w:rsidRPr="00EE0AD9">
              <w:t>Legal</w:t>
            </w:r>
          </w:p>
          <w:p w14:paraId="504A8E81" w14:textId="77777777" w:rsidR="00601355" w:rsidRPr="00EE0AD9" w:rsidRDefault="00601355" w:rsidP="00601355">
            <w:r w:rsidRPr="00EE0AD9">
              <w:t>Colectivos de Interesados</w:t>
            </w:r>
            <w:r w:rsidRPr="00EE0AD9">
              <w:rPr>
                <w:spacing w:val="1"/>
              </w:rPr>
              <w:t xml:space="preserve"> </w:t>
            </w:r>
            <w:r w:rsidRPr="00EE0AD9">
              <w:t>Contribuyentes</w:t>
            </w:r>
            <w:r w:rsidRPr="00EE0AD9">
              <w:rPr>
                <w:spacing w:val="-7"/>
              </w:rPr>
              <w:t xml:space="preserve"> </w:t>
            </w:r>
            <w:r w:rsidRPr="00EE0AD9">
              <w:t>y</w:t>
            </w:r>
            <w:r w:rsidRPr="00EE0AD9">
              <w:rPr>
                <w:spacing w:val="-7"/>
              </w:rPr>
              <w:t xml:space="preserve"> </w:t>
            </w:r>
            <w:r w:rsidRPr="00EE0AD9">
              <w:t>Sujetos</w:t>
            </w:r>
            <w:r w:rsidRPr="00EE0AD9">
              <w:rPr>
                <w:spacing w:val="-7"/>
              </w:rPr>
              <w:t xml:space="preserve"> </w:t>
            </w:r>
            <w:r w:rsidRPr="00EE0AD9">
              <w:t>Obligados</w:t>
            </w:r>
            <w:r w:rsidRPr="00EE0AD9">
              <w:rPr>
                <w:spacing w:val="-53"/>
              </w:rPr>
              <w:t xml:space="preserve"> </w:t>
            </w:r>
            <w:r w:rsidRPr="00EE0AD9">
              <w:t>Representante</w:t>
            </w:r>
            <w:r w:rsidRPr="00EE0AD9">
              <w:rPr>
                <w:spacing w:val="-3"/>
              </w:rPr>
              <w:t xml:space="preserve"> </w:t>
            </w:r>
            <w:r w:rsidRPr="00EE0AD9">
              <w:t>legal</w:t>
            </w:r>
            <w:r w:rsidRPr="00EE0AD9">
              <w:rPr>
                <w:spacing w:val="-3"/>
              </w:rPr>
              <w:t xml:space="preserve"> </w:t>
            </w:r>
            <w:r w:rsidRPr="00EE0AD9">
              <w:t>o</w:t>
            </w:r>
            <w:r w:rsidRPr="00EE0AD9">
              <w:rPr>
                <w:spacing w:val="2"/>
              </w:rPr>
              <w:t xml:space="preserve"> </w:t>
            </w:r>
            <w:r w:rsidRPr="00EE0AD9">
              <w:t>voluntario.</w:t>
            </w:r>
          </w:p>
          <w:p w14:paraId="5749BDBC" w14:textId="77777777" w:rsidR="00601355" w:rsidRPr="00EE0AD9" w:rsidRDefault="00601355" w:rsidP="00601355">
            <w:r w:rsidRPr="00EE0AD9">
              <w:t>Solicitantes</w:t>
            </w:r>
          </w:p>
        </w:tc>
      </w:tr>
      <w:tr w:rsidR="00601355" w:rsidRPr="00EE0AD9" w14:paraId="09ED904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BB06A60"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3001EA45" w14:textId="77777777" w:rsidTr="00601355">
        <w:tc>
          <w:tcPr>
            <w:tcW w:w="9498" w:type="dxa"/>
          </w:tcPr>
          <w:p w14:paraId="79C41455"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Autoridad</w:t>
            </w:r>
            <w:r w:rsidRPr="00EE0AD9">
              <w:rPr>
                <w:spacing w:val="-2"/>
              </w:rPr>
              <w:t xml:space="preserve"> </w:t>
            </w:r>
            <w:r w:rsidRPr="00EE0AD9">
              <w:t>de</w:t>
            </w:r>
            <w:r w:rsidRPr="00EE0AD9">
              <w:rPr>
                <w:spacing w:val="-1"/>
              </w:rPr>
              <w:t xml:space="preserve"> </w:t>
            </w:r>
            <w:r w:rsidRPr="00EE0AD9">
              <w:t>control</w:t>
            </w:r>
            <w:r w:rsidRPr="00EE0AD9">
              <w:rPr>
                <w:spacing w:val="-3"/>
              </w:rPr>
              <w:t xml:space="preserve"> </w:t>
            </w:r>
            <w:r w:rsidRPr="00EE0AD9">
              <w:t>de</w:t>
            </w:r>
            <w:r w:rsidRPr="00EE0AD9">
              <w:rPr>
                <w:spacing w:val="1"/>
              </w:rPr>
              <w:t xml:space="preserve"> </w:t>
            </w:r>
            <w:r w:rsidRPr="00EE0AD9">
              <w:t>Protección</w:t>
            </w:r>
            <w:r w:rsidRPr="00EE0AD9">
              <w:rPr>
                <w:spacing w:val="1"/>
              </w:rPr>
              <w:t xml:space="preserve"> </w:t>
            </w:r>
            <w:r w:rsidRPr="00EE0AD9">
              <w:t>de</w:t>
            </w:r>
            <w:r w:rsidRPr="00EE0AD9">
              <w:rPr>
                <w:spacing w:val="-2"/>
              </w:rPr>
              <w:t xml:space="preserve"> </w:t>
            </w:r>
            <w:r w:rsidRPr="00EE0AD9">
              <w:t>Datos</w:t>
            </w:r>
          </w:p>
          <w:p w14:paraId="724CF158" w14:textId="77777777" w:rsidR="00601355" w:rsidRPr="00EE0AD9" w:rsidRDefault="00601355" w:rsidP="00601355">
            <w:r w:rsidRPr="00EE0AD9">
              <w:t>Cabildos</w:t>
            </w:r>
            <w:r w:rsidRPr="00EE0AD9">
              <w:rPr>
                <w:spacing w:val="-4"/>
              </w:rPr>
              <w:t xml:space="preserve"> </w:t>
            </w:r>
            <w:r w:rsidRPr="00EE0AD9">
              <w:t>Insulares</w:t>
            </w:r>
          </w:p>
          <w:p w14:paraId="0CD3AF8A" w14:textId="77777777" w:rsidR="00601355" w:rsidRPr="00EE0AD9" w:rsidRDefault="00601355" w:rsidP="00601355">
            <w:r w:rsidRPr="00EE0AD9">
              <w:t>Defensor</w:t>
            </w:r>
            <w:r w:rsidRPr="00EE0AD9">
              <w:rPr>
                <w:spacing w:val="-1"/>
              </w:rPr>
              <w:t xml:space="preserve"> </w:t>
            </w:r>
            <w:r w:rsidRPr="00EE0AD9">
              <w:t>del</w:t>
            </w:r>
            <w:r w:rsidRPr="00EE0AD9">
              <w:rPr>
                <w:spacing w:val="-4"/>
              </w:rPr>
              <w:t xml:space="preserve"> </w:t>
            </w:r>
            <w:r w:rsidRPr="00EE0AD9">
              <w:t>Pueblo</w:t>
            </w:r>
            <w:r w:rsidRPr="00EE0AD9">
              <w:rPr>
                <w:spacing w:val="-2"/>
              </w:rPr>
              <w:t xml:space="preserve"> </w:t>
            </w:r>
            <w:proofErr w:type="spellStart"/>
            <w:r w:rsidRPr="00EE0AD9">
              <w:t>u</w:t>
            </w:r>
            <w:proofErr w:type="spellEnd"/>
            <w:r w:rsidRPr="00EE0AD9">
              <w:rPr>
                <w:spacing w:val="-3"/>
              </w:rPr>
              <w:t xml:space="preserve"> </w:t>
            </w:r>
            <w:r w:rsidRPr="00EE0AD9">
              <w:t>homólogo</w:t>
            </w:r>
            <w:r w:rsidRPr="00EE0AD9">
              <w:rPr>
                <w:spacing w:val="-4"/>
              </w:rPr>
              <w:t xml:space="preserve"> </w:t>
            </w:r>
            <w:r w:rsidRPr="00EE0AD9">
              <w:t>autonómico</w:t>
            </w:r>
            <w:r w:rsidRPr="00EE0AD9">
              <w:rPr>
                <w:spacing w:val="-52"/>
              </w:rPr>
              <w:t xml:space="preserve"> </w:t>
            </w:r>
            <w:r w:rsidRPr="00EE0AD9">
              <w:t>Órganos</w:t>
            </w:r>
            <w:r w:rsidRPr="00EE0AD9">
              <w:rPr>
                <w:spacing w:val="-1"/>
              </w:rPr>
              <w:t xml:space="preserve"> </w:t>
            </w:r>
            <w:r w:rsidRPr="00EE0AD9">
              <w:t>judiciales.</w:t>
            </w:r>
          </w:p>
        </w:tc>
      </w:tr>
      <w:tr w:rsidR="00601355" w:rsidRPr="00EE0AD9" w14:paraId="1363B27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4852831"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0A23AD24" w14:textId="77777777" w:rsidTr="00601355">
        <w:tc>
          <w:tcPr>
            <w:tcW w:w="9498" w:type="dxa"/>
          </w:tcPr>
          <w:p w14:paraId="72C1A6AA"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7EA1F608"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5B5E86A"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601355" w:rsidRPr="00EE0AD9" w14:paraId="151DAAB7" w14:textId="77777777" w:rsidTr="00601355">
        <w:tc>
          <w:tcPr>
            <w:tcW w:w="9498" w:type="dxa"/>
          </w:tcPr>
          <w:p w14:paraId="266894B5"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3E3F64C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E2AE27B" w14:textId="77777777" w:rsidR="00601355" w:rsidRPr="00EE0AD9" w:rsidRDefault="00601355" w:rsidP="0060135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0D903ECF" w14:textId="77777777" w:rsidTr="00601355">
        <w:tc>
          <w:tcPr>
            <w:tcW w:w="9498" w:type="dxa"/>
          </w:tcPr>
          <w:p w14:paraId="2109BC79"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7248A370" w14:textId="2B8C9C03" w:rsidR="00601355" w:rsidRDefault="00601355" w:rsidP="00BF028C">
      <w:pPr>
        <w:jc w:val="both"/>
        <w:rPr>
          <w:lang w:eastAsia="es-ES"/>
        </w:rPr>
      </w:pPr>
    </w:p>
    <w:p w14:paraId="4C49EBE4" w14:textId="77777777" w:rsidR="00601355" w:rsidRDefault="00601355">
      <w:pPr>
        <w:widowControl/>
        <w:autoSpaceDE/>
        <w:autoSpaceDN/>
        <w:spacing w:after="160" w:line="259" w:lineRule="auto"/>
        <w:rPr>
          <w:lang w:eastAsia="es-ES"/>
        </w:rPr>
      </w:pPr>
      <w:r>
        <w:rPr>
          <w:lang w:eastAsia="es-ES"/>
        </w:rPr>
        <w:br w:type="page"/>
      </w:r>
    </w:p>
    <w:p w14:paraId="4466BCC4" w14:textId="77777777" w:rsidR="00601355" w:rsidRDefault="00601355" w:rsidP="005C4AEB">
      <w:pPr>
        <w:pStyle w:val="Ttulo2"/>
        <w:numPr>
          <w:ilvl w:val="1"/>
          <w:numId w:val="34"/>
        </w:numPr>
      </w:pPr>
      <w:bookmarkStart w:id="17" w:name="_Toc164683181"/>
      <w:bookmarkStart w:id="18" w:name="_Toc233200656"/>
      <w:r w:rsidRPr="00EE0AD9">
        <w:lastRenderedPageBreak/>
        <w:t>Atención</w:t>
      </w:r>
      <w:r w:rsidRPr="00EE0AD9">
        <w:rPr>
          <w:spacing w:val="-4"/>
        </w:rPr>
        <w:t xml:space="preserve"> </w:t>
      </w:r>
      <w:r w:rsidRPr="00EE0AD9">
        <w:t>derecho</w:t>
      </w:r>
      <w:r w:rsidRPr="00EE0AD9">
        <w:rPr>
          <w:spacing w:val="-1"/>
        </w:rPr>
        <w:t xml:space="preserve"> </w:t>
      </w:r>
      <w:r w:rsidRPr="00EE0AD9">
        <w:t>acceso</w:t>
      </w:r>
      <w:r w:rsidRPr="00EE0AD9">
        <w:rPr>
          <w:spacing w:val="-4"/>
        </w:rPr>
        <w:t xml:space="preserve"> </w:t>
      </w:r>
      <w:r w:rsidRPr="00EE0AD9">
        <w:t>información</w:t>
      </w:r>
      <w:r w:rsidRPr="00EE0AD9">
        <w:rPr>
          <w:spacing w:val="-3"/>
        </w:rPr>
        <w:t xml:space="preserve"> </w:t>
      </w:r>
      <w:r w:rsidRPr="00EE0AD9">
        <w:t>pública</w:t>
      </w:r>
      <w:bookmarkEnd w:id="17"/>
      <w:bookmarkEnd w:id="18"/>
    </w:p>
    <w:p w14:paraId="37EB9F58" w14:textId="77777777" w:rsidR="00601355" w:rsidRDefault="00601355" w:rsidP="00601355"/>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126B61F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BF1B2F6" w14:textId="77777777" w:rsidR="00601355" w:rsidRPr="00EE0AD9" w:rsidRDefault="00601355" w:rsidP="00601355">
            <w:pPr>
              <w:rPr>
                <w:b w:val="0"/>
              </w:rPr>
            </w:pPr>
            <w:r w:rsidRPr="00EE0AD9">
              <w:t>Finalidad</w:t>
            </w:r>
            <w:r w:rsidRPr="00EE0AD9">
              <w:rPr>
                <w:spacing w:val="-3"/>
              </w:rPr>
              <w:t xml:space="preserve"> </w:t>
            </w:r>
            <w:r w:rsidRPr="00EE0AD9">
              <w:t>del Tratamiento</w:t>
            </w:r>
          </w:p>
        </w:tc>
      </w:tr>
      <w:tr w:rsidR="00601355" w:rsidRPr="00EE0AD9" w14:paraId="71332364" w14:textId="77777777" w:rsidTr="00601355">
        <w:tc>
          <w:tcPr>
            <w:tcW w:w="9498" w:type="dxa"/>
          </w:tcPr>
          <w:p w14:paraId="3C99BEA2" w14:textId="77777777" w:rsidR="00601355" w:rsidRPr="00EE0AD9" w:rsidRDefault="00601355" w:rsidP="00601355">
            <w:r w:rsidRPr="00EE0AD9">
              <w:t>Registrar y tramitar las peticiones de acceso a la información realizadas por los ciudadanos al amparo de</w:t>
            </w:r>
            <w:r w:rsidRPr="00EE0AD9">
              <w:rPr>
                <w:spacing w:val="-53"/>
              </w:rPr>
              <w:t xml:space="preserve"> </w:t>
            </w:r>
            <w:r w:rsidRPr="00EE0AD9">
              <w:t>la Ley 19/2013, de 9 de diciembre, de transparencia, acceso a la información y buen gobierno y, en su</w:t>
            </w:r>
            <w:r w:rsidRPr="00EE0AD9">
              <w:rPr>
                <w:spacing w:val="1"/>
              </w:rPr>
              <w:t xml:space="preserve"> </w:t>
            </w:r>
            <w:r w:rsidRPr="00EE0AD9">
              <w:t>caso,</w:t>
            </w:r>
            <w:r w:rsidRPr="00EE0AD9">
              <w:rPr>
                <w:spacing w:val="-2"/>
              </w:rPr>
              <w:t xml:space="preserve"> </w:t>
            </w:r>
            <w:r w:rsidRPr="00EE0AD9">
              <w:t>legislación</w:t>
            </w:r>
            <w:r w:rsidRPr="00EE0AD9">
              <w:rPr>
                <w:spacing w:val="1"/>
              </w:rPr>
              <w:t xml:space="preserve"> </w:t>
            </w:r>
            <w:r w:rsidRPr="00EE0AD9">
              <w:t>autonómica</w:t>
            </w:r>
            <w:r w:rsidRPr="00EE0AD9">
              <w:rPr>
                <w:spacing w:val="-1"/>
              </w:rPr>
              <w:t xml:space="preserve"> </w:t>
            </w:r>
            <w:r w:rsidRPr="00EE0AD9">
              <w:t>al</w:t>
            </w:r>
            <w:r w:rsidRPr="00EE0AD9">
              <w:rPr>
                <w:spacing w:val="1"/>
              </w:rPr>
              <w:t xml:space="preserve"> </w:t>
            </w:r>
            <w:r w:rsidRPr="00EE0AD9">
              <w:t>respecto.</w:t>
            </w:r>
          </w:p>
        </w:tc>
      </w:tr>
      <w:tr w:rsidR="00601355" w:rsidRPr="00EE0AD9" w14:paraId="598367CE"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1E1ABAA"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1F2FEBC0" w14:textId="77777777" w:rsidTr="00601355">
        <w:tc>
          <w:tcPr>
            <w:tcW w:w="9498" w:type="dxa"/>
          </w:tcPr>
          <w:p w14:paraId="21323BE1" w14:textId="77777777" w:rsidR="00601355" w:rsidRPr="00EE0AD9" w:rsidRDefault="00601355" w:rsidP="0060135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4"/>
                <w:w w:val="95"/>
              </w:rPr>
              <w:t xml:space="preserve"> </w:t>
            </w:r>
            <w:r w:rsidRPr="00EE0AD9">
              <w:rPr>
                <w:w w:val="95"/>
              </w:rPr>
              <w:t>necesario</w:t>
            </w:r>
            <w:r w:rsidRPr="00EE0AD9">
              <w:rPr>
                <w:spacing w:val="16"/>
                <w:w w:val="95"/>
              </w:rPr>
              <w:t xml:space="preserve"> </w:t>
            </w:r>
            <w:r w:rsidRPr="00EE0AD9">
              <w:rPr>
                <w:w w:val="95"/>
              </w:rPr>
              <w:t>para</w:t>
            </w:r>
            <w:r w:rsidRPr="00EE0AD9">
              <w:rPr>
                <w:spacing w:val="8"/>
                <w:w w:val="95"/>
              </w:rPr>
              <w:t xml:space="preserve"> </w:t>
            </w:r>
            <w:r w:rsidRPr="00EE0AD9">
              <w:rPr>
                <w:w w:val="95"/>
              </w:rPr>
              <w:t>cumplir</w:t>
            </w:r>
            <w:r w:rsidRPr="00EE0AD9">
              <w:rPr>
                <w:spacing w:val="11"/>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12"/>
                <w:w w:val="95"/>
              </w:rPr>
              <w:t xml:space="preserve"> </w:t>
            </w:r>
            <w:r w:rsidRPr="00EE0AD9">
              <w:rPr>
                <w:w w:val="95"/>
              </w:rPr>
              <w:t>se</w:t>
            </w:r>
            <w:r w:rsidRPr="00EE0AD9">
              <w:rPr>
                <w:spacing w:val="9"/>
                <w:w w:val="95"/>
              </w:rPr>
              <w:t xml:space="preserve"> </w:t>
            </w:r>
            <w:r w:rsidRPr="00EE0AD9">
              <w:rPr>
                <w:w w:val="95"/>
              </w:rPr>
              <w:t>recabaron</w:t>
            </w:r>
            <w:r w:rsidRPr="00EE0AD9">
              <w:rPr>
                <w:spacing w:val="-5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5"/>
              </w:rPr>
              <w:t xml:space="preserve"> </w:t>
            </w:r>
            <w:r w:rsidRPr="00EE0AD9">
              <w:t>Será</w:t>
            </w:r>
            <w:r w:rsidRPr="00EE0AD9">
              <w:rPr>
                <w:spacing w:val="-6"/>
              </w:rPr>
              <w:t xml:space="preserve"> </w:t>
            </w:r>
            <w:r w:rsidRPr="00EE0AD9">
              <w:t>de</w:t>
            </w:r>
            <w:r w:rsidRPr="00EE0AD9">
              <w:rPr>
                <w:spacing w:val="-6"/>
              </w:rPr>
              <w:t xml:space="preserve"> </w:t>
            </w:r>
            <w:r w:rsidRPr="00EE0AD9">
              <w:t>aplicación</w:t>
            </w:r>
            <w:r w:rsidRPr="00EE0AD9">
              <w:rPr>
                <w:spacing w:val="-8"/>
              </w:rPr>
              <w:t xml:space="preserve"> </w:t>
            </w:r>
            <w:r w:rsidRPr="00EE0AD9">
              <w:t>lo</w:t>
            </w:r>
            <w:r w:rsidRPr="00EE0AD9">
              <w:rPr>
                <w:spacing w:val="-7"/>
              </w:rPr>
              <w:t xml:space="preserve"> </w:t>
            </w:r>
            <w:r w:rsidRPr="00EE0AD9">
              <w:t>dispuesto</w:t>
            </w:r>
            <w:r w:rsidRPr="00EE0AD9">
              <w:rPr>
                <w:spacing w:val="-8"/>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9"/>
              </w:rPr>
              <w:t xml:space="preserve"> </w:t>
            </w:r>
            <w:r w:rsidRPr="00EE0AD9">
              <w:t>público,</w:t>
            </w:r>
            <w:r w:rsidRPr="00EE0AD9">
              <w:rPr>
                <w:spacing w:val="-10"/>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601355" w:rsidRPr="00EE0AD9" w14:paraId="54E74779"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C73E365" w14:textId="77777777" w:rsidR="00601355" w:rsidRPr="00EE0AD9" w:rsidRDefault="00601355" w:rsidP="0060135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 del</w:t>
            </w:r>
            <w:r w:rsidRPr="00EE0AD9">
              <w:rPr>
                <w:spacing w:val="-3"/>
              </w:rPr>
              <w:t xml:space="preserve"> </w:t>
            </w:r>
            <w:r w:rsidRPr="00EE0AD9">
              <w:t>Tratamiento</w:t>
            </w:r>
          </w:p>
        </w:tc>
      </w:tr>
      <w:tr w:rsidR="00601355" w:rsidRPr="00EE0AD9" w14:paraId="709672F1" w14:textId="77777777" w:rsidTr="00601355">
        <w:tc>
          <w:tcPr>
            <w:tcW w:w="9498" w:type="dxa"/>
          </w:tcPr>
          <w:p w14:paraId="47ADC61F" w14:textId="77777777" w:rsidR="00601355" w:rsidRPr="00EE0AD9" w:rsidRDefault="00601355" w:rsidP="00601355">
            <w:r w:rsidRPr="00EE0AD9">
              <w:t>Artículo 6.1.c) RGPD el tratamiento es necesario para el cumplimiento de una obligación legal aplicable al</w:t>
            </w:r>
            <w:r w:rsidRPr="00EE0AD9">
              <w:rPr>
                <w:spacing w:val="-53"/>
              </w:rPr>
              <w:t xml:space="preserve"> </w:t>
            </w:r>
            <w:r w:rsidRPr="00EE0AD9">
              <w:t>responsable del tratamiento (Ley 19/2013, de 9 de diciembre, de transparencia, acceso a la información y</w:t>
            </w:r>
            <w:r w:rsidRPr="00EE0AD9">
              <w:rPr>
                <w:spacing w:val="-53"/>
              </w:rPr>
              <w:t xml:space="preserve"> </w:t>
            </w:r>
            <w:r w:rsidRPr="00EE0AD9">
              <w:t>buen gobierno</w:t>
            </w:r>
            <w:r w:rsidRPr="00EE0AD9">
              <w:rPr>
                <w:spacing w:val="53"/>
              </w:rPr>
              <w:t xml:space="preserve"> </w:t>
            </w:r>
            <w:r w:rsidRPr="00EE0AD9">
              <w:t>y,</w:t>
            </w:r>
            <w:r w:rsidRPr="00EE0AD9">
              <w:rPr>
                <w:spacing w:val="1"/>
              </w:rPr>
              <w:t xml:space="preserve"> </w:t>
            </w:r>
            <w:r w:rsidRPr="00EE0AD9">
              <w:t>en</w:t>
            </w:r>
            <w:r w:rsidRPr="00EE0AD9">
              <w:rPr>
                <w:spacing w:val="-1"/>
              </w:rPr>
              <w:t xml:space="preserve"> </w:t>
            </w:r>
            <w:r w:rsidRPr="00EE0AD9">
              <w:t>su</w:t>
            </w:r>
            <w:r w:rsidRPr="00EE0AD9">
              <w:rPr>
                <w:spacing w:val="-1"/>
              </w:rPr>
              <w:t xml:space="preserve"> </w:t>
            </w:r>
            <w:r w:rsidRPr="00EE0AD9">
              <w:t>caso,</w:t>
            </w:r>
            <w:r w:rsidRPr="00EE0AD9">
              <w:rPr>
                <w:spacing w:val="-2"/>
              </w:rPr>
              <w:t xml:space="preserve"> </w:t>
            </w:r>
            <w:r w:rsidRPr="00EE0AD9">
              <w:t>legislación</w:t>
            </w:r>
            <w:r w:rsidRPr="00EE0AD9">
              <w:rPr>
                <w:spacing w:val="1"/>
              </w:rPr>
              <w:t xml:space="preserve"> </w:t>
            </w:r>
            <w:r w:rsidRPr="00EE0AD9">
              <w:t>autonómica</w:t>
            </w:r>
            <w:r w:rsidRPr="00EE0AD9">
              <w:rPr>
                <w:spacing w:val="3"/>
              </w:rPr>
              <w:t xml:space="preserve"> </w:t>
            </w:r>
            <w:r w:rsidRPr="00EE0AD9">
              <w:t>al</w:t>
            </w:r>
            <w:r w:rsidRPr="00EE0AD9">
              <w:rPr>
                <w:spacing w:val="-2"/>
              </w:rPr>
              <w:t xml:space="preserve"> </w:t>
            </w:r>
            <w:r w:rsidRPr="00EE0AD9">
              <w:t>respecto.</w:t>
            </w:r>
          </w:p>
        </w:tc>
      </w:tr>
      <w:tr w:rsidR="00601355" w:rsidRPr="00EE0AD9" w14:paraId="4C56ABC2"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6C48607"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22FAD6FB" w14:textId="77777777" w:rsidTr="00601355">
        <w:trPr>
          <w:trHeight w:val="406"/>
        </w:trPr>
        <w:tc>
          <w:tcPr>
            <w:tcW w:w="9498" w:type="dxa"/>
          </w:tcPr>
          <w:p w14:paraId="34081CED" w14:textId="77777777" w:rsidR="00601355" w:rsidRPr="00EE0AD9" w:rsidRDefault="00601355" w:rsidP="00601355">
            <w:r w:rsidRPr="00EE0AD9">
              <w:t>Datos</w:t>
            </w:r>
            <w:r w:rsidRPr="00EE0AD9">
              <w:rPr>
                <w:spacing w:val="-3"/>
              </w:rPr>
              <w:t xml:space="preserve"> </w:t>
            </w:r>
            <w:r w:rsidRPr="00EE0AD9">
              <w:t>de</w:t>
            </w:r>
            <w:r w:rsidRPr="00EE0AD9">
              <w:rPr>
                <w:spacing w:val="-3"/>
              </w:rPr>
              <w:t xml:space="preserve"> </w:t>
            </w:r>
            <w:r w:rsidRPr="00EE0AD9">
              <w:t>Carácter</w:t>
            </w:r>
            <w:r w:rsidRPr="00EE0AD9">
              <w:rPr>
                <w:spacing w:val="-2"/>
              </w:rPr>
              <w:t xml:space="preserve"> </w:t>
            </w:r>
            <w:r w:rsidRPr="00EE0AD9">
              <w:t>Identificativo</w:t>
            </w:r>
          </w:p>
          <w:p w14:paraId="364A75B5" w14:textId="77777777" w:rsidR="00601355" w:rsidRPr="00EE0AD9" w:rsidRDefault="00601355" w:rsidP="00601355">
            <w:r w:rsidRPr="00EE0AD9">
              <w:t>Carácter</w:t>
            </w:r>
            <w:r w:rsidRPr="00EE0AD9">
              <w:rPr>
                <w:spacing w:val="-4"/>
              </w:rPr>
              <w:t xml:space="preserve"> </w:t>
            </w:r>
            <w:r w:rsidRPr="00EE0AD9">
              <w:t>identificativo:</w:t>
            </w:r>
            <w:r w:rsidRPr="00EE0AD9">
              <w:rPr>
                <w:spacing w:val="-2"/>
              </w:rPr>
              <w:t xml:space="preserve"> </w:t>
            </w:r>
            <w:r w:rsidRPr="00EE0AD9">
              <w:t>Nombre</w:t>
            </w:r>
            <w:r w:rsidRPr="00EE0AD9">
              <w:rPr>
                <w:spacing w:val="-3"/>
              </w:rPr>
              <w:t xml:space="preserve"> </w:t>
            </w:r>
            <w:r w:rsidRPr="00EE0AD9">
              <w:t>y</w:t>
            </w:r>
            <w:r w:rsidRPr="00EE0AD9">
              <w:rPr>
                <w:spacing w:val="-3"/>
              </w:rPr>
              <w:t xml:space="preserve"> </w:t>
            </w:r>
            <w:r w:rsidRPr="00EE0AD9">
              <w:t>Apellidos</w:t>
            </w:r>
          </w:p>
          <w:p w14:paraId="619270C7" w14:textId="77777777" w:rsidR="00601355" w:rsidRPr="00EE0AD9" w:rsidRDefault="00601355" w:rsidP="00601355">
            <w:r w:rsidRPr="00EE0AD9">
              <w:t>Dirección</w:t>
            </w:r>
            <w:r w:rsidRPr="00EE0AD9">
              <w:rPr>
                <w:spacing w:val="-6"/>
              </w:rPr>
              <w:t xml:space="preserve"> </w:t>
            </w:r>
            <w:r w:rsidRPr="00EE0AD9">
              <w:t>(postal</w:t>
            </w:r>
            <w:r w:rsidRPr="00EE0AD9">
              <w:rPr>
                <w:spacing w:val="-8"/>
              </w:rPr>
              <w:t xml:space="preserve"> </w:t>
            </w:r>
            <w:r w:rsidRPr="00EE0AD9">
              <w:t>o</w:t>
            </w:r>
            <w:r w:rsidRPr="00EE0AD9">
              <w:rPr>
                <w:spacing w:val="-5"/>
              </w:rPr>
              <w:t xml:space="preserve"> </w:t>
            </w:r>
            <w:r w:rsidRPr="00EE0AD9">
              <w:t>electrónica);</w:t>
            </w:r>
            <w:r w:rsidRPr="00EE0AD9">
              <w:rPr>
                <w:spacing w:val="-53"/>
              </w:rPr>
              <w:t xml:space="preserve"> </w:t>
            </w:r>
            <w:r w:rsidRPr="00EE0AD9">
              <w:t>DNI/NIF/NIE/Pasaporte</w:t>
            </w:r>
          </w:p>
          <w:p w14:paraId="49FD5BD5" w14:textId="77777777" w:rsidR="00601355" w:rsidRPr="00EE0AD9" w:rsidRDefault="00601355" w:rsidP="00601355">
            <w:r w:rsidRPr="00EE0AD9">
              <w:t>Firma</w:t>
            </w:r>
          </w:p>
          <w:p w14:paraId="17B8D68B" w14:textId="77777777" w:rsidR="00601355" w:rsidRPr="00EE0AD9" w:rsidRDefault="00601355" w:rsidP="0060135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290B5602" w14:textId="77777777" w:rsidR="00601355" w:rsidRPr="00EE0AD9" w:rsidRDefault="00601355" w:rsidP="0060135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32EF5774" w14:textId="77777777" w:rsidR="00601355" w:rsidRPr="00EE0AD9" w:rsidRDefault="00601355" w:rsidP="00601355">
            <w:r w:rsidRPr="00EE0AD9">
              <w:t>Sexo;</w:t>
            </w:r>
            <w:r w:rsidRPr="00EE0AD9">
              <w:rPr>
                <w:spacing w:val="50"/>
              </w:rPr>
              <w:t xml:space="preserve"> </w:t>
            </w:r>
            <w:r w:rsidRPr="00EE0AD9">
              <w:t>Fecha</w:t>
            </w:r>
            <w:r w:rsidRPr="00EE0AD9">
              <w:rPr>
                <w:spacing w:val="51"/>
              </w:rPr>
              <w:t xml:space="preserve"> </w:t>
            </w:r>
            <w:r w:rsidRPr="00EE0AD9">
              <w:t>de</w:t>
            </w:r>
            <w:r w:rsidRPr="00EE0AD9">
              <w:rPr>
                <w:spacing w:val="49"/>
              </w:rPr>
              <w:t xml:space="preserve"> </w:t>
            </w:r>
            <w:r w:rsidRPr="00EE0AD9">
              <w:t>nacimient</w:t>
            </w:r>
            <w:r>
              <w:rPr>
                <w:spacing w:val="49"/>
              </w:rPr>
              <w:t>o</w:t>
            </w:r>
          </w:p>
        </w:tc>
      </w:tr>
      <w:tr w:rsidR="00601355" w:rsidRPr="00EE0AD9" w14:paraId="49C3A6F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C162CDC" w14:textId="77777777" w:rsidR="00601355" w:rsidRPr="00EE0AD9" w:rsidRDefault="00601355" w:rsidP="0060135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3FA1BA5A" w14:textId="77777777" w:rsidTr="00601355">
        <w:tc>
          <w:tcPr>
            <w:tcW w:w="9498" w:type="dxa"/>
          </w:tcPr>
          <w:p w14:paraId="71E88680" w14:textId="77777777" w:rsidR="00601355" w:rsidRPr="00EE0AD9" w:rsidRDefault="00601355" w:rsidP="00601355">
            <w:r w:rsidRPr="00EE0AD9">
              <w:t>Origen</w:t>
            </w:r>
            <w:r w:rsidRPr="00EE0AD9">
              <w:rPr>
                <w:spacing w:val="-2"/>
              </w:rPr>
              <w:t xml:space="preserve"> </w:t>
            </w:r>
            <w:r w:rsidRPr="00EE0AD9">
              <w:t>de</w:t>
            </w:r>
            <w:r w:rsidRPr="00EE0AD9">
              <w:rPr>
                <w:spacing w:val="-2"/>
              </w:rPr>
              <w:t xml:space="preserve"> </w:t>
            </w:r>
            <w:r w:rsidRPr="00EE0AD9">
              <w:t>Datos</w:t>
            </w:r>
          </w:p>
          <w:p w14:paraId="007CCE9F" w14:textId="77777777" w:rsidR="00601355" w:rsidRPr="00EE0AD9" w:rsidRDefault="00601355" w:rsidP="00601355">
            <w:r w:rsidRPr="00EE0AD9">
              <w:t>El</w:t>
            </w:r>
            <w:r w:rsidRPr="00EE0AD9">
              <w:rPr>
                <w:spacing w:val="-2"/>
              </w:rPr>
              <w:t xml:space="preserve"> </w:t>
            </w:r>
            <w:r w:rsidRPr="00EE0AD9">
              <w:t>propio</w:t>
            </w:r>
            <w:r w:rsidRPr="00EE0AD9">
              <w:rPr>
                <w:spacing w:val="-3"/>
              </w:rPr>
              <w:t xml:space="preserve"> </w:t>
            </w:r>
            <w:r w:rsidRPr="00EE0AD9">
              <w:t>Interesado</w:t>
            </w:r>
            <w:r w:rsidRPr="00EE0AD9">
              <w:rPr>
                <w:spacing w:val="-2"/>
              </w:rPr>
              <w:t xml:space="preserve"> </w:t>
            </w:r>
            <w:r w:rsidRPr="00EE0AD9">
              <w:t>o</w:t>
            </w:r>
            <w:r w:rsidRPr="00EE0AD9">
              <w:rPr>
                <w:spacing w:val="-1"/>
              </w:rPr>
              <w:t xml:space="preserve"> </w:t>
            </w:r>
            <w:r w:rsidRPr="00EE0AD9">
              <w:t>su</w:t>
            </w:r>
            <w:r w:rsidRPr="00EE0AD9">
              <w:rPr>
                <w:spacing w:val="-3"/>
              </w:rPr>
              <w:t xml:space="preserve"> </w:t>
            </w:r>
            <w:r w:rsidRPr="00EE0AD9">
              <w:t>Representante</w:t>
            </w:r>
            <w:r w:rsidRPr="00EE0AD9">
              <w:rPr>
                <w:spacing w:val="-2"/>
              </w:rPr>
              <w:t xml:space="preserve"> </w:t>
            </w:r>
            <w:r w:rsidRPr="00EE0AD9">
              <w:t>Legal</w:t>
            </w:r>
          </w:p>
          <w:p w14:paraId="4F0F4F73" w14:textId="77777777" w:rsidR="00601355" w:rsidRPr="00EE0AD9" w:rsidRDefault="00601355" w:rsidP="00601355">
            <w:r w:rsidRPr="00EE0AD9">
              <w:t>Colectivos</w:t>
            </w:r>
            <w:r w:rsidRPr="00EE0AD9">
              <w:rPr>
                <w:spacing w:val="-2"/>
              </w:rPr>
              <w:t xml:space="preserve"> </w:t>
            </w:r>
            <w:r w:rsidRPr="00EE0AD9">
              <w:t>de</w:t>
            </w:r>
            <w:r w:rsidRPr="00EE0AD9">
              <w:rPr>
                <w:spacing w:val="-4"/>
              </w:rPr>
              <w:t xml:space="preserve"> </w:t>
            </w:r>
            <w:r w:rsidRPr="00EE0AD9">
              <w:t>Interesados</w:t>
            </w:r>
          </w:p>
          <w:p w14:paraId="1967D6A2" w14:textId="77777777" w:rsidR="00601355" w:rsidRPr="00EE0AD9" w:rsidRDefault="00601355" w:rsidP="00601355">
            <w:r w:rsidRPr="00EE0AD9">
              <w:t>Solicitantes</w:t>
            </w:r>
            <w:r w:rsidRPr="00EE0AD9">
              <w:rPr>
                <w:spacing w:val="-3"/>
              </w:rPr>
              <w:t xml:space="preserve"> </w:t>
            </w:r>
            <w:r w:rsidRPr="00EE0AD9">
              <w:t>de</w:t>
            </w:r>
            <w:r w:rsidRPr="00EE0AD9">
              <w:rPr>
                <w:spacing w:val="-2"/>
              </w:rPr>
              <w:t xml:space="preserve"> </w:t>
            </w:r>
            <w:r w:rsidRPr="00EE0AD9">
              <w:t>información</w:t>
            </w:r>
            <w:r w:rsidRPr="00EE0AD9">
              <w:rPr>
                <w:spacing w:val="-2"/>
              </w:rPr>
              <w:t xml:space="preserve"> </w:t>
            </w:r>
            <w:r w:rsidRPr="00EE0AD9">
              <w:t>pública.</w:t>
            </w:r>
          </w:p>
        </w:tc>
      </w:tr>
      <w:tr w:rsidR="00601355" w:rsidRPr="00EE0AD9" w14:paraId="7CFD75D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A76DCB2"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6BFC4E50" w14:textId="77777777" w:rsidTr="00601355">
        <w:tc>
          <w:tcPr>
            <w:tcW w:w="9498" w:type="dxa"/>
          </w:tcPr>
          <w:p w14:paraId="229FEAB8"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Consejo</w:t>
            </w:r>
            <w:r w:rsidRPr="00EE0AD9">
              <w:rPr>
                <w:spacing w:val="-2"/>
              </w:rPr>
              <w:t xml:space="preserve"> </w:t>
            </w:r>
            <w:r w:rsidRPr="00EE0AD9">
              <w:t>de</w:t>
            </w:r>
            <w:r w:rsidRPr="00EE0AD9">
              <w:rPr>
                <w:spacing w:val="-1"/>
              </w:rPr>
              <w:t xml:space="preserve"> </w:t>
            </w:r>
            <w:r w:rsidRPr="00EE0AD9">
              <w:t>Transparencia</w:t>
            </w:r>
            <w:r w:rsidRPr="00EE0AD9">
              <w:rPr>
                <w:spacing w:val="2"/>
              </w:rPr>
              <w:t xml:space="preserve"> </w:t>
            </w:r>
            <w:r w:rsidRPr="00EE0AD9">
              <w:t>y Buen Gobierno.</w:t>
            </w:r>
          </w:p>
        </w:tc>
      </w:tr>
      <w:tr w:rsidR="00601355" w:rsidRPr="00EE0AD9" w14:paraId="657CF6A8"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955391D"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1C7478F2" w14:textId="77777777" w:rsidTr="00601355">
        <w:tc>
          <w:tcPr>
            <w:tcW w:w="9498" w:type="dxa"/>
          </w:tcPr>
          <w:p w14:paraId="060F852B"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2090735A"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B50A9D7"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601355" w:rsidRPr="00EE0AD9" w14:paraId="5A6CC021" w14:textId="77777777" w:rsidTr="00601355">
        <w:tc>
          <w:tcPr>
            <w:tcW w:w="9498" w:type="dxa"/>
          </w:tcPr>
          <w:p w14:paraId="60A5F9CB"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3"/>
              </w:rPr>
              <w:t xml:space="preserve"> </w:t>
            </w:r>
            <w:r w:rsidRPr="00EE0AD9">
              <w:t>prevista</w:t>
            </w:r>
          </w:p>
        </w:tc>
      </w:tr>
      <w:tr w:rsidR="00601355" w:rsidRPr="00EE0AD9" w14:paraId="1F38668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9139499" w14:textId="77777777" w:rsidR="00601355" w:rsidRPr="00EE0AD9" w:rsidRDefault="00601355" w:rsidP="0060135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4A693E77" w14:textId="77777777" w:rsidTr="00601355">
        <w:tc>
          <w:tcPr>
            <w:tcW w:w="9498" w:type="dxa"/>
          </w:tcPr>
          <w:p w14:paraId="51C33F89"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4D06C222" w14:textId="77777777" w:rsidR="00601355" w:rsidRPr="00601355" w:rsidRDefault="00601355" w:rsidP="00601355"/>
    <w:p w14:paraId="13EAA36F" w14:textId="72C53D98" w:rsidR="00601355" w:rsidRDefault="00601355">
      <w:pPr>
        <w:widowControl/>
        <w:autoSpaceDE/>
        <w:autoSpaceDN/>
        <w:spacing w:after="160" w:line="259" w:lineRule="auto"/>
        <w:rPr>
          <w:lang w:eastAsia="es-ES"/>
        </w:rPr>
      </w:pPr>
      <w:r>
        <w:rPr>
          <w:lang w:eastAsia="es-ES"/>
        </w:rPr>
        <w:br w:type="page"/>
      </w:r>
    </w:p>
    <w:p w14:paraId="19962C71" w14:textId="77777777" w:rsidR="00601355" w:rsidRPr="003C1936" w:rsidRDefault="00601355" w:rsidP="005C4AEB">
      <w:pPr>
        <w:pStyle w:val="Ttulo2"/>
        <w:numPr>
          <w:ilvl w:val="1"/>
          <w:numId w:val="34"/>
        </w:numPr>
      </w:pPr>
      <w:bookmarkStart w:id="19" w:name="_Toc164683182"/>
      <w:bookmarkStart w:id="20" w:name="_Toc233200657"/>
      <w:r w:rsidRPr="00167B87">
        <w:lastRenderedPageBreak/>
        <w:t>Consultas,</w:t>
      </w:r>
      <w:r w:rsidRPr="00167B87">
        <w:rPr>
          <w:spacing w:val="-1"/>
        </w:rPr>
        <w:t xml:space="preserve"> </w:t>
      </w:r>
      <w:r w:rsidRPr="00167B87">
        <w:t>reclamaciones,</w:t>
      </w:r>
      <w:r w:rsidRPr="00167B87">
        <w:rPr>
          <w:spacing w:val="-3"/>
        </w:rPr>
        <w:t xml:space="preserve"> </w:t>
      </w:r>
      <w:r w:rsidRPr="00167B87">
        <w:t>quejas</w:t>
      </w:r>
      <w:r w:rsidRPr="00167B87">
        <w:rPr>
          <w:spacing w:val="-3"/>
        </w:rPr>
        <w:t xml:space="preserve"> </w:t>
      </w:r>
      <w:r w:rsidRPr="00167B87">
        <w:t>y</w:t>
      </w:r>
      <w:r w:rsidRPr="00167B87">
        <w:rPr>
          <w:spacing w:val="-2"/>
        </w:rPr>
        <w:t xml:space="preserve"> </w:t>
      </w:r>
      <w:r w:rsidRPr="00167B87">
        <w:t>sugerencias</w:t>
      </w:r>
      <w:r w:rsidRPr="00167B87">
        <w:rPr>
          <w:spacing w:val="-3"/>
        </w:rPr>
        <w:t xml:space="preserve"> </w:t>
      </w:r>
      <w:r w:rsidRPr="00167B87">
        <w:t>DPD</w:t>
      </w:r>
      <w:bookmarkEnd w:id="19"/>
      <w:bookmarkEnd w:id="20"/>
    </w:p>
    <w:p w14:paraId="13D8DDFE" w14:textId="77777777" w:rsidR="00601355" w:rsidRDefault="0060135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4737E32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E936289" w14:textId="77777777" w:rsidR="00601355" w:rsidRPr="00EE0AD9" w:rsidRDefault="00601355" w:rsidP="00601355">
            <w:pPr>
              <w:rPr>
                <w:b w:val="0"/>
              </w:rPr>
            </w:pPr>
            <w:r w:rsidRPr="00EE0AD9">
              <w:t>Finalidad</w:t>
            </w:r>
            <w:r w:rsidRPr="00EE0AD9">
              <w:rPr>
                <w:spacing w:val="-3"/>
              </w:rPr>
              <w:t xml:space="preserve"> </w:t>
            </w:r>
            <w:r w:rsidRPr="00EE0AD9">
              <w:t>del Tratamiento</w:t>
            </w:r>
          </w:p>
        </w:tc>
      </w:tr>
      <w:tr w:rsidR="00601355" w:rsidRPr="00EE0AD9" w14:paraId="6D446E00" w14:textId="77777777" w:rsidTr="00601355">
        <w:tc>
          <w:tcPr>
            <w:tcW w:w="9498" w:type="dxa"/>
          </w:tcPr>
          <w:p w14:paraId="46134B81" w14:textId="77777777" w:rsidR="00601355" w:rsidRPr="00EE0AD9" w:rsidRDefault="00601355" w:rsidP="00601355">
            <w:r w:rsidRPr="00EE0AD9">
              <w:t>Gestión</w:t>
            </w:r>
            <w:r w:rsidRPr="00EE0AD9">
              <w:rPr>
                <w:spacing w:val="32"/>
              </w:rPr>
              <w:t xml:space="preserve"> </w:t>
            </w:r>
            <w:r w:rsidRPr="00EE0AD9">
              <w:t>de</w:t>
            </w:r>
            <w:r w:rsidRPr="00EE0AD9">
              <w:rPr>
                <w:spacing w:val="32"/>
              </w:rPr>
              <w:t xml:space="preserve"> </w:t>
            </w:r>
            <w:r w:rsidRPr="00EE0AD9">
              <w:t>consultas,</w:t>
            </w:r>
            <w:r w:rsidRPr="00EE0AD9">
              <w:rPr>
                <w:spacing w:val="32"/>
              </w:rPr>
              <w:t xml:space="preserve"> </w:t>
            </w:r>
            <w:r w:rsidRPr="00EE0AD9">
              <w:t>reclamaciones,</w:t>
            </w:r>
            <w:r w:rsidRPr="00EE0AD9">
              <w:rPr>
                <w:spacing w:val="32"/>
              </w:rPr>
              <w:t xml:space="preserve"> </w:t>
            </w:r>
            <w:r w:rsidRPr="00EE0AD9">
              <w:t>quejas</w:t>
            </w:r>
            <w:r w:rsidRPr="00EE0AD9">
              <w:rPr>
                <w:spacing w:val="33"/>
              </w:rPr>
              <w:t xml:space="preserve"> </w:t>
            </w:r>
            <w:r w:rsidRPr="00EE0AD9">
              <w:t>y</w:t>
            </w:r>
            <w:r w:rsidRPr="00EE0AD9">
              <w:rPr>
                <w:spacing w:val="33"/>
              </w:rPr>
              <w:t xml:space="preserve"> </w:t>
            </w:r>
            <w:r w:rsidRPr="00EE0AD9">
              <w:t>sugerencias</w:t>
            </w:r>
            <w:r w:rsidRPr="00EE0AD9">
              <w:rPr>
                <w:spacing w:val="33"/>
              </w:rPr>
              <w:t xml:space="preserve"> </w:t>
            </w:r>
            <w:r w:rsidRPr="00EE0AD9">
              <w:t>formuladas</w:t>
            </w:r>
            <w:r w:rsidRPr="00EE0AD9">
              <w:rPr>
                <w:spacing w:val="34"/>
              </w:rPr>
              <w:t xml:space="preserve"> </w:t>
            </w:r>
            <w:r w:rsidRPr="00EE0AD9">
              <w:t>al</w:t>
            </w:r>
            <w:r w:rsidRPr="00EE0AD9">
              <w:rPr>
                <w:spacing w:val="31"/>
              </w:rPr>
              <w:t xml:space="preserve"> </w:t>
            </w:r>
            <w:r w:rsidRPr="00EE0AD9">
              <w:t>Delegado</w:t>
            </w:r>
            <w:r w:rsidRPr="00EE0AD9">
              <w:rPr>
                <w:spacing w:val="32"/>
              </w:rPr>
              <w:t xml:space="preserve"> </w:t>
            </w:r>
            <w:r w:rsidRPr="00EE0AD9">
              <w:t>de</w:t>
            </w:r>
            <w:r w:rsidRPr="00EE0AD9">
              <w:rPr>
                <w:spacing w:val="34"/>
              </w:rPr>
              <w:t xml:space="preserve"> </w:t>
            </w:r>
            <w:r w:rsidRPr="00EE0AD9">
              <w:t>Protección</w:t>
            </w:r>
            <w:r w:rsidRPr="00EE0AD9">
              <w:rPr>
                <w:spacing w:val="32"/>
              </w:rPr>
              <w:t xml:space="preserve"> </w:t>
            </w:r>
            <w:r w:rsidRPr="00EE0AD9">
              <w:t>de</w:t>
            </w:r>
            <w:r w:rsidRPr="00EE0AD9">
              <w:rPr>
                <w:spacing w:val="-52"/>
              </w:rPr>
              <w:t xml:space="preserve"> </w:t>
            </w:r>
            <w:r w:rsidRPr="00EE0AD9">
              <w:t>Datos,</w:t>
            </w:r>
            <w:r w:rsidRPr="00EE0AD9">
              <w:rPr>
                <w:spacing w:val="-2"/>
              </w:rPr>
              <w:t xml:space="preserve"> </w:t>
            </w:r>
            <w:r w:rsidRPr="00EE0AD9">
              <w:t>tanto</w:t>
            </w:r>
            <w:r w:rsidRPr="00EE0AD9">
              <w:rPr>
                <w:spacing w:val="1"/>
              </w:rPr>
              <w:t xml:space="preserve"> </w:t>
            </w:r>
            <w:r w:rsidRPr="00EE0AD9">
              <w:t>de</w:t>
            </w:r>
            <w:r w:rsidRPr="00EE0AD9">
              <w:rPr>
                <w:spacing w:val="1"/>
              </w:rPr>
              <w:t xml:space="preserve"> </w:t>
            </w:r>
            <w:r w:rsidRPr="00EE0AD9">
              <w:t>los</w:t>
            </w:r>
            <w:r w:rsidRPr="00EE0AD9">
              <w:rPr>
                <w:spacing w:val="-1"/>
              </w:rPr>
              <w:t xml:space="preserve"> </w:t>
            </w:r>
            <w:r w:rsidRPr="00EE0AD9">
              <w:t>afectados como</w:t>
            </w:r>
            <w:r w:rsidRPr="00EE0AD9">
              <w:rPr>
                <w:spacing w:val="-1"/>
              </w:rPr>
              <w:t xml:space="preserve"> </w:t>
            </w:r>
            <w:r w:rsidRPr="00EE0AD9">
              <w:t>de</w:t>
            </w:r>
            <w:r w:rsidRPr="00EE0AD9">
              <w:rPr>
                <w:spacing w:val="-1"/>
              </w:rPr>
              <w:t xml:space="preserve"> </w:t>
            </w:r>
            <w:r w:rsidRPr="00EE0AD9">
              <w:t>la</w:t>
            </w:r>
            <w:r w:rsidRPr="00EE0AD9">
              <w:rPr>
                <w:spacing w:val="-2"/>
              </w:rPr>
              <w:t xml:space="preserve"> </w:t>
            </w:r>
            <w:r w:rsidRPr="00EE0AD9">
              <w:t>autoridad</w:t>
            </w:r>
            <w:r w:rsidRPr="00EE0AD9">
              <w:rPr>
                <w:spacing w:val="-1"/>
              </w:rPr>
              <w:t xml:space="preserve"> </w:t>
            </w:r>
            <w:r w:rsidRPr="00EE0AD9">
              <w:t>de</w:t>
            </w:r>
            <w:r w:rsidRPr="00EE0AD9">
              <w:rPr>
                <w:spacing w:val="1"/>
              </w:rPr>
              <w:t xml:space="preserve"> </w:t>
            </w:r>
            <w:r w:rsidRPr="00EE0AD9">
              <w:t>control.</w:t>
            </w:r>
          </w:p>
        </w:tc>
      </w:tr>
      <w:tr w:rsidR="00601355" w:rsidRPr="00EE0AD9" w14:paraId="3BF23AEA"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53CE38B"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44E85BC7" w14:textId="77777777" w:rsidTr="00601355">
        <w:tc>
          <w:tcPr>
            <w:tcW w:w="9498" w:type="dxa"/>
          </w:tcPr>
          <w:p w14:paraId="56CB00BE" w14:textId="77777777" w:rsidR="00601355" w:rsidRPr="00EE0AD9" w:rsidRDefault="00601355" w:rsidP="0060135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12"/>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7"/>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6"/>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7"/>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7"/>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4"/>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601355" w:rsidRPr="00EE0AD9" w14:paraId="5C08FE62"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115CA92" w14:textId="77777777" w:rsidR="00601355" w:rsidRPr="00EE0AD9" w:rsidRDefault="00601355" w:rsidP="00601355">
            <w:pPr>
              <w:rPr>
                <w:b w:val="0"/>
              </w:rPr>
            </w:pPr>
            <w:r w:rsidRPr="00EE0AD9">
              <w:t>Detalles</w:t>
            </w:r>
            <w:r w:rsidRPr="00EE0AD9">
              <w:rPr>
                <w:spacing w:val="-3"/>
              </w:rPr>
              <w:t xml:space="preserve"> </w:t>
            </w:r>
            <w:r w:rsidRPr="00EE0AD9">
              <w:t>sobre</w:t>
            </w:r>
            <w:r w:rsidRPr="00EE0AD9">
              <w:rPr>
                <w:spacing w:val="-3"/>
              </w:rPr>
              <w:t xml:space="preserve"> </w:t>
            </w:r>
            <w:r w:rsidRPr="00EE0AD9">
              <w:t>la</w:t>
            </w:r>
            <w:r w:rsidRPr="00EE0AD9">
              <w:rPr>
                <w:spacing w:val="-1"/>
              </w:rPr>
              <w:t xml:space="preserve"> </w:t>
            </w:r>
            <w:r w:rsidRPr="00EE0AD9">
              <w:t>Licitud del</w:t>
            </w:r>
            <w:r w:rsidRPr="00EE0AD9">
              <w:rPr>
                <w:spacing w:val="-3"/>
              </w:rPr>
              <w:t xml:space="preserve"> </w:t>
            </w:r>
            <w:r w:rsidRPr="00EE0AD9">
              <w:t>Tratamiento</w:t>
            </w:r>
          </w:p>
        </w:tc>
      </w:tr>
      <w:tr w:rsidR="00601355" w:rsidRPr="00EE0AD9" w14:paraId="723AFD08" w14:textId="77777777" w:rsidTr="00601355">
        <w:tc>
          <w:tcPr>
            <w:tcW w:w="9498" w:type="dxa"/>
          </w:tcPr>
          <w:p w14:paraId="6013CA0B" w14:textId="77777777" w:rsidR="00601355" w:rsidRPr="00EE0AD9" w:rsidRDefault="00601355" w:rsidP="00601355">
            <w:r w:rsidRPr="00EE0AD9">
              <w:t>Artículo 6.1.c) RGPD el tratamiento es necesario para el cumplimiento de una obligación legal aplicable al</w:t>
            </w:r>
            <w:r w:rsidRPr="00EE0AD9">
              <w:rPr>
                <w:spacing w:val="-53"/>
              </w:rPr>
              <w:t xml:space="preserve"> </w:t>
            </w:r>
            <w:r w:rsidRPr="00EE0AD9">
              <w:t>responsable del tratamiento</w:t>
            </w:r>
            <w:r>
              <w:t xml:space="preserve">: </w:t>
            </w:r>
            <w:r w:rsidRPr="00EE0AD9">
              <w:t>Reglamento (UE) 2016/679 del Parlamento Europeo y del Consejo, de 27 de</w:t>
            </w:r>
            <w:r w:rsidRPr="00EE0AD9">
              <w:rPr>
                <w:spacing w:val="-53"/>
              </w:rPr>
              <w:t xml:space="preserve"> </w:t>
            </w:r>
            <w:r w:rsidRPr="00EE0AD9">
              <w:t>abril de 2016, relativo a la protección de las personas físicas en lo que respecta al tratamiento de datos</w:t>
            </w:r>
            <w:r w:rsidRPr="00EE0AD9">
              <w:rPr>
                <w:spacing w:val="1"/>
              </w:rPr>
              <w:t xml:space="preserve"> </w:t>
            </w:r>
            <w:r w:rsidRPr="00EE0AD9">
              <w:t>personales</w:t>
            </w:r>
            <w:r w:rsidRPr="00EE0AD9">
              <w:rPr>
                <w:spacing w:val="-7"/>
              </w:rPr>
              <w:t xml:space="preserve"> </w:t>
            </w:r>
            <w:r w:rsidRPr="00EE0AD9">
              <w:t>y</w:t>
            </w:r>
            <w:r w:rsidRPr="00EE0AD9">
              <w:rPr>
                <w:spacing w:val="-3"/>
              </w:rPr>
              <w:t xml:space="preserve"> </w:t>
            </w:r>
            <w:r w:rsidRPr="00EE0AD9">
              <w:t>a</w:t>
            </w:r>
            <w:r w:rsidRPr="00EE0AD9">
              <w:rPr>
                <w:spacing w:val="-8"/>
              </w:rPr>
              <w:t xml:space="preserve"> </w:t>
            </w:r>
            <w:r w:rsidRPr="00EE0AD9">
              <w:t>la</w:t>
            </w:r>
            <w:r w:rsidRPr="00EE0AD9">
              <w:rPr>
                <w:spacing w:val="-5"/>
              </w:rPr>
              <w:t xml:space="preserve"> </w:t>
            </w:r>
            <w:r w:rsidRPr="00EE0AD9">
              <w:t>libre</w:t>
            </w:r>
            <w:r w:rsidRPr="00EE0AD9">
              <w:rPr>
                <w:spacing w:val="-7"/>
              </w:rPr>
              <w:t xml:space="preserve"> </w:t>
            </w:r>
            <w:r w:rsidRPr="00EE0AD9">
              <w:t>circulación</w:t>
            </w:r>
            <w:r w:rsidRPr="00EE0AD9">
              <w:rPr>
                <w:spacing w:val="-5"/>
              </w:rPr>
              <w:t xml:space="preserve"> </w:t>
            </w:r>
            <w:r w:rsidRPr="00EE0AD9">
              <w:t>de</w:t>
            </w:r>
            <w:r w:rsidRPr="00EE0AD9">
              <w:rPr>
                <w:spacing w:val="-6"/>
              </w:rPr>
              <w:t xml:space="preserve"> </w:t>
            </w:r>
            <w:r w:rsidRPr="00EE0AD9">
              <w:t>estos</w:t>
            </w:r>
            <w:r w:rsidRPr="00EE0AD9">
              <w:rPr>
                <w:spacing w:val="-4"/>
              </w:rPr>
              <w:t xml:space="preserve"> </w:t>
            </w:r>
            <w:r w:rsidRPr="00EE0AD9">
              <w:t>datos</w:t>
            </w:r>
            <w:r w:rsidRPr="00EE0AD9">
              <w:rPr>
                <w:spacing w:val="-6"/>
              </w:rPr>
              <w:t xml:space="preserve"> </w:t>
            </w:r>
            <w:r w:rsidRPr="00EE0AD9">
              <w:t>y</w:t>
            </w:r>
            <w:r w:rsidRPr="00EE0AD9">
              <w:rPr>
                <w:spacing w:val="-7"/>
              </w:rPr>
              <w:t xml:space="preserve"> </w:t>
            </w:r>
            <w:r w:rsidRPr="00EE0AD9">
              <w:t>por</w:t>
            </w:r>
            <w:r w:rsidRPr="00EE0AD9">
              <w:rPr>
                <w:spacing w:val="-1"/>
              </w:rPr>
              <w:t xml:space="preserve"> </w:t>
            </w:r>
            <w:r w:rsidRPr="00EE0AD9">
              <w:t>el</w:t>
            </w:r>
            <w:r w:rsidRPr="00EE0AD9">
              <w:rPr>
                <w:spacing w:val="-7"/>
              </w:rPr>
              <w:t xml:space="preserve"> </w:t>
            </w:r>
            <w:r w:rsidRPr="00EE0AD9">
              <w:t>que</w:t>
            </w:r>
            <w:r w:rsidRPr="00EE0AD9">
              <w:rPr>
                <w:spacing w:val="-5"/>
              </w:rPr>
              <w:t xml:space="preserve"> </w:t>
            </w:r>
            <w:r w:rsidRPr="00EE0AD9">
              <w:t>se</w:t>
            </w:r>
            <w:r w:rsidRPr="00EE0AD9">
              <w:rPr>
                <w:spacing w:val="-8"/>
              </w:rPr>
              <w:t xml:space="preserve"> </w:t>
            </w:r>
            <w:r w:rsidRPr="00EE0AD9">
              <w:t>deroga</w:t>
            </w:r>
            <w:r w:rsidRPr="00EE0AD9">
              <w:rPr>
                <w:spacing w:val="-5"/>
              </w:rPr>
              <w:t xml:space="preserve"> </w:t>
            </w:r>
            <w:r w:rsidRPr="00EE0AD9">
              <w:t>la</w:t>
            </w:r>
            <w:r w:rsidRPr="00EE0AD9">
              <w:rPr>
                <w:spacing w:val="-8"/>
              </w:rPr>
              <w:t xml:space="preserve"> </w:t>
            </w:r>
            <w:r w:rsidRPr="00EE0AD9">
              <w:t>Directiva</w:t>
            </w:r>
            <w:r w:rsidRPr="00EE0AD9">
              <w:rPr>
                <w:spacing w:val="-7"/>
              </w:rPr>
              <w:t xml:space="preserve"> </w:t>
            </w:r>
            <w:r w:rsidRPr="00EE0AD9">
              <w:t>95/46/CE</w:t>
            </w:r>
            <w:r w:rsidRPr="00EE0AD9">
              <w:rPr>
                <w:spacing w:val="-5"/>
              </w:rPr>
              <w:t xml:space="preserve"> </w:t>
            </w:r>
            <w:r w:rsidRPr="00EE0AD9">
              <w:t>(Reglamento</w:t>
            </w:r>
            <w:r w:rsidRPr="00EE0AD9">
              <w:rPr>
                <w:spacing w:val="-54"/>
              </w:rPr>
              <w:t xml:space="preserve"> </w:t>
            </w:r>
            <w:r w:rsidRPr="00EE0AD9">
              <w:t>general</w:t>
            </w:r>
            <w:r w:rsidRPr="00EE0AD9">
              <w:rPr>
                <w:spacing w:val="-1"/>
              </w:rPr>
              <w:t xml:space="preserve"> </w:t>
            </w:r>
            <w:r w:rsidRPr="00EE0AD9">
              <w:t>de</w:t>
            </w:r>
            <w:r w:rsidRPr="00EE0AD9">
              <w:rPr>
                <w:spacing w:val="-1"/>
              </w:rPr>
              <w:t xml:space="preserve"> </w:t>
            </w:r>
            <w:r w:rsidRPr="00EE0AD9">
              <w:t>protección</w:t>
            </w:r>
            <w:r w:rsidRPr="00EE0AD9">
              <w:rPr>
                <w:spacing w:val="-1"/>
              </w:rPr>
              <w:t xml:space="preserve"> </w:t>
            </w:r>
            <w:r w:rsidRPr="00EE0AD9">
              <w:t>de</w:t>
            </w:r>
            <w:r w:rsidRPr="00EE0AD9">
              <w:rPr>
                <w:spacing w:val="1"/>
              </w:rPr>
              <w:t xml:space="preserve"> </w:t>
            </w:r>
            <w:r w:rsidRPr="00EE0AD9">
              <w:t>datos)</w:t>
            </w:r>
            <w:r>
              <w:t xml:space="preserve"> y </w:t>
            </w:r>
            <w:r w:rsidRPr="00DD3055">
              <w:t>Ley Orgánica 3/2018, de 5 de diciembre, de Protección de Datos Personales y</w:t>
            </w:r>
            <w:r>
              <w:t xml:space="preserve"> </w:t>
            </w:r>
            <w:r w:rsidRPr="00DD3055">
              <w:t>garantía de los derechos digitales</w:t>
            </w:r>
            <w:r>
              <w:t>.</w:t>
            </w:r>
          </w:p>
        </w:tc>
      </w:tr>
      <w:tr w:rsidR="00601355" w:rsidRPr="00EE0AD9" w14:paraId="094D0249"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C0A1178"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496247AA" w14:textId="77777777" w:rsidTr="00601355">
        <w:tc>
          <w:tcPr>
            <w:tcW w:w="9498" w:type="dxa"/>
          </w:tcPr>
          <w:p w14:paraId="6A5D6E41" w14:textId="77777777" w:rsidR="00601355" w:rsidRPr="00EE0AD9" w:rsidRDefault="00601355" w:rsidP="0060135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1D5B953F" w14:textId="77777777" w:rsidR="00601355" w:rsidRPr="00EE0AD9" w:rsidRDefault="00601355" w:rsidP="00601355">
            <w:r w:rsidRPr="00EE0AD9">
              <w:t>Firma</w:t>
            </w:r>
          </w:p>
          <w:p w14:paraId="5D795F5C" w14:textId="77777777" w:rsidR="00601355" w:rsidRPr="00EE0AD9" w:rsidRDefault="00601355" w:rsidP="00601355">
            <w:r w:rsidRPr="00EE0AD9">
              <w:rPr>
                <w:spacing w:val="-1"/>
              </w:rPr>
              <w:t xml:space="preserve">Firma </w:t>
            </w:r>
            <w:r w:rsidRPr="00EE0AD9">
              <w:t>electrónica</w:t>
            </w:r>
            <w:r w:rsidRPr="00EE0AD9">
              <w:rPr>
                <w:spacing w:val="-53"/>
              </w:rPr>
              <w:t xml:space="preserve"> </w:t>
            </w:r>
            <w:r w:rsidRPr="00EE0AD9">
              <w:t>Imagen</w:t>
            </w:r>
          </w:p>
          <w:p w14:paraId="144C4595" w14:textId="77777777" w:rsidR="00601355" w:rsidRPr="00EE0AD9" w:rsidRDefault="00601355" w:rsidP="0060135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4"/>
              </w:rPr>
              <w:t xml:space="preserve"> </w:t>
            </w:r>
            <w:r w:rsidRPr="00EE0AD9">
              <w:t>móvil)</w:t>
            </w:r>
          </w:p>
          <w:p w14:paraId="4D1633F4" w14:textId="77777777" w:rsidR="00601355" w:rsidRPr="00EE0AD9" w:rsidRDefault="00601355" w:rsidP="0060135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67D3F4C6" w14:textId="77777777" w:rsidR="00601355" w:rsidRPr="00EE0AD9" w:rsidRDefault="00601355" w:rsidP="00601355">
            <w:r>
              <w:t>Datos aportados en las consultas, reclamaciones, quejas y/o sugerencias planteadas al DPD.</w:t>
            </w:r>
          </w:p>
        </w:tc>
      </w:tr>
      <w:tr w:rsidR="00601355" w:rsidRPr="00EE0AD9" w14:paraId="4F77D3EC"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A6428A3" w14:textId="77777777" w:rsidR="00601355" w:rsidRPr="00EE0AD9" w:rsidRDefault="00601355" w:rsidP="0060135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632CFC74" w14:textId="77777777" w:rsidTr="00601355">
        <w:tc>
          <w:tcPr>
            <w:tcW w:w="9498" w:type="dxa"/>
          </w:tcPr>
          <w:p w14:paraId="4309F55A" w14:textId="77777777" w:rsidR="00601355" w:rsidRPr="00EE0AD9" w:rsidRDefault="00601355" w:rsidP="00601355">
            <w:r w:rsidRPr="00EE0AD9">
              <w:t>Origen</w:t>
            </w:r>
            <w:r w:rsidRPr="00EE0AD9">
              <w:rPr>
                <w:spacing w:val="-2"/>
              </w:rPr>
              <w:t xml:space="preserve"> </w:t>
            </w:r>
            <w:r w:rsidRPr="00EE0AD9">
              <w:t>de</w:t>
            </w:r>
            <w:r w:rsidRPr="00EE0AD9">
              <w:rPr>
                <w:spacing w:val="-2"/>
              </w:rPr>
              <w:t xml:space="preserve"> </w:t>
            </w:r>
            <w:r w:rsidRPr="00EE0AD9">
              <w:t>Datos</w:t>
            </w:r>
          </w:p>
          <w:p w14:paraId="701657C2" w14:textId="77777777" w:rsidR="00601355" w:rsidRDefault="00601355" w:rsidP="00601355">
            <w:pPr>
              <w:rPr>
                <w:spacing w:val="-53"/>
              </w:rPr>
            </w:pPr>
            <w:r w:rsidRPr="00EE0AD9">
              <w:t>El</w:t>
            </w:r>
            <w:r w:rsidRPr="00EE0AD9">
              <w:rPr>
                <w:spacing w:val="-2"/>
              </w:rPr>
              <w:t xml:space="preserve"> </w:t>
            </w:r>
            <w:r w:rsidRPr="00EE0AD9">
              <w:t>propio</w:t>
            </w:r>
            <w:r w:rsidRPr="00EE0AD9">
              <w:rPr>
                <w:spacing w:val="-3"/>
              </w:rPr>
              <w:t xml:space="preserve"> </w:t>
            </w:r>
            <w:r w:rsidRPr="00EE0AD9">
              <w:t>Interesado</w:t>
            </w:r>
            <w:r w:rsidRPr="00EE0AD9">
              <w:rPr>
                <w:spacing w:val="-3"/>
              </w:rPr>
              <w:t xml:space="preserve"> </w:t>
            </w:r>
            <w:r w:rsidRPr="00EE0AD9">
              <w:t>o</w:t>
            </w:r>
            <w:r w:rsidRPr="00EE0AD9">
              <w:rPr>
                <w:spacing w:val="-1"/>
              </w:rPr>
              <w:t xml:space="preserve"> </w:t>
            </w:r>
            <w:r w:rsidRPr="00EE0AD9">
              <w:t>su</w:t>
            </w:r>
            <w:r w:rsidRPr="00EE0AD9">
              <w:rPr>
                <w:spacing w:val="-3"/>
              </w:rPr>
              <w:t xml:space="preserve"> </w:t>
            </w:r>
            <w:r w:rsidRPr="00EE0AD9">
              <w:t>Representante</w:t>
            </w:r>
            <w:r w:rsidRPr="00EE0AD9">
              <w:rPr>
                <w:spacing w:val="-3"/>
              </w:rPr>
              <w:t xml:space="preserve"> </w:t>
            </w:r>
            <w:r w:rsidRPr="00EE0AD9">
              <w:t>Legal</w:t>
            </w:r>
            <w:r w:rsidRPr="00EE0AD9">
              <w:rPr>
                <w:spacing w:val="-53"/>
              </w:rPr>
              <w:t xml:space="preserve"> </w:t>
            </w:r>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p>
          <w:p w14:paraId="2431940E" w14:textId="77777777" w:rsidR="00601355" w:rsidRDefault="00601355" w:rsidP="00601355">
            <w:pPr>
              <w:rPr>
                <w:spacing w:val="1"/>
              </w:rPr>
            </w:pPr>
            <w:r w:rsidRPr="00EE0AD9">
              <w:t>Ciudadanos y Residentes</w:t>
            </w:r>
            <w:r w:rsidRPr="00EE0AD9">
              <w:rPr>
                <w:spacing w:val="1"/>
              </w:rPr>
              <w:t xml:space="preserve"> </w:t>
            </w:r>
            <w:r w:rsidRPr="00EE0AD9">
              <w:t>Ciudadanos y residentes;</w:t>
            </w:r>
            <w:r w:rsidRPr="00EE0AD9">
              <w:rPr>
                <w:spacing w:val="1"/>
              </w:rPr>
              <w:t xml:space="preserve"> </w:t>
            </w:r>
          </w:p>
          <w:p w14:paraId="1D09AA31" w14:textId="77777777" w:rsidR="00601355" w:rsidRDefault="00601355" w:rsidP="00601355">
            <w:pPr>
              <w:rPr>
                <w:spacing w:val="1"/>
              </w:rPr>
            </w:pPr>
            <w:r w:rsidRPr="00EE0AD9">
              <w:t>Personas de Contacto</w:t>
            </w:r>
            <w:r w:rsidRPr="00EE0AD9">
              <w:rPr>
                <w:spacing w:val="1"/>
              </w:rPr>
              <w:t xml:space="preserve"> </w:t>
            </w:r>
          </w:p>
          <w:p w14:paraId="16D2C9C2" w14:textId="77777777" w:rsidR="00601355" w:rsidRPr="00EE0AD9" w:rsidRDefault="00601355" w:rsidP="00601355">
            <w:r w:rsidRPr="00EE0AD9">
              <w:t>Proveedores</w:t>
            </w:r>
          </w:p>
          <w:p w14:paraId="2F92D48B" w14:textId="77777777" w:rsidR="00601355" w:rsidRDefault="00601355" w:rsidP="00601355">
            <w:r w:rsidRPr="00EE0AD9">
              <w:t>Representantes</w:t>
            </w:r>
            <w:r w:rsidRPr="00EE0AD9">
              <w:rPr>
                <w:spacing w:val="-3"/>
              </w:rPr>
              <w:t xml:space="preserve"> </w:t>
            </w:r>
            <w:r w:rsidRPr="00EE0AD9">
              <w:t>legales</w:t>
            </w:r>
          </w:p>
          <w:p w14:paraId="2EF0B3C3" w14:textId="77777777" w:rsidR="00601355" w:rsidRPr="00EE0AD9" w:rsidRDefault="00601355" w:rsidP="00601355">
            <w:r>
              <w:t>Empleados</w:t>
            </w:r>
          </w:p>
        </w:tc>
      </w:tr>
      <w:tr w:rsidR="00601355" w:rsidRPr="00EE0AD9" w14:paraId="0FBFDB2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FDDEC52"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7DE12DFF" w14:textId="77777777" w:rsidTr="00601355">
        <w:tc>
          <w:tcPr>
            <w:tcW w:w="9498" w:type="dxa"/>
          </w:tcPr>
          <w:p w14:paraId="4E467CEB"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Autoridades</w:t>
            </w:r>
            <w:r w:rsidRPr="00EE0AD9">
              <w:rPr>
                <w:spacing w:val="-1"/>
              </w:rPr>
              <w:t xml:space="preserve"> </w:t>
            </w:r>
            <w:r w:rsidRPr="00EE0AD9">
              <w:t>de</w:t>
            </w:r>
            <w:r w:rsidRPr="00EE0AD9">
              <w:rPr>
                <w:spacing w:val="-1"/>
              </w:rPr>
              <w:t xml:space="preserve"> </w:t>
            </w:r>
            <w:r w:rsidRPr="00EE0AD9">
              <w:t>Control en</w:t>
            </w:r>
            <w:r w:rsidRPr="00EE0AD9">
              <w:rPr>
                <w:spacing w:val="1"/>
              </w:rPr>
              <w:t xml:space="preserve"> </w:t>
            </w:r>
            <w:r w:rsidRPr="00EE0AD9">
              <w:t>Protección</w:t>
            </w:r>
            <w:r w:rsidRPr="00EE0AD9">
              <w:rPr>
                <w:spacing w:val="-2"/>
              </w:rPr>
              <w:t xml:space="preserve"> </w:t>
            </w:r>
            <w:r w:rsidRPr="00EE0AD9">
              <w:t>de</w:t>
            </w:r>
            <w:r w:rsidRPr="00EE0AD9">
              <w:rPr>
                <w:spacing w:val="-1"/>
              </w:rPr>
              <w:t xml:space="preserve"> </w:t>
            </w:r>
            <w:r w:rsidRPr="00EE0AD9">
              <w:t>Datos</w:t>
            </w:r>
          </w:p>
          <w:p w14:paraId="01332DD9" w14:textId="77777777" w:rsidR="00601355" w:rsidRPr="00EE0AD9" w:rsidRDefault="00601355" w:rsidP="00601355">
            <w:r w:rsidRPr="00EE0AD9">
              <w:t>Defensor</w:t>
            </w:r>
            <w:r w:rsidRPr="00EE0AD9">
              <w:rPr>
                <w:spacing w:val="-1"/>
              </w:rPr>
              <w:t xml:space="preserve"> </w:t>
            </w:r>
            <w:r w:rsidRPr="00EE0AD9">
              <w:t>del</w:t>
            </w:r>
            <w:r w:rsidRPr="00EE0AD9">
              <w:rPr>
                <w:spacing w:val="-4"/>
              </w:rPr>
              <w:t xml:space="preserve"> </w:t>
            </w:r>
            <w:r w:rsidRPr="00EE0AD9">
              <w:t>Pueblo</w:t>
            </w:r>
            <w:r w:rsidRPr="00EE0AD9">
              <w:rPr>
                <w:spacing w:val="-2"/>
              </w:rPr>
              <w:t xml:space="preserve"> </w:t>
            </w:r>
            <w:proofErr w:type="spellStart"/>
            <w:r w:rsidRPr="00EE0AD9">
              <w:t>u</w:t>
            </w:r>
            <w:proofErr w:type="spellEnd"/>
            <w:r w:rsidRPr="00EE0AD9">
              <w:rPr>
                <w:spacing w:val="-1"/>
              </w:rPr>
              <w:t xml:space="preserve"> </w:t>
            </w:r>
            <w:r w:rsidRPr="00EE0AD9">
              <w:t>homólogo</w:t>
            </w:r>
            <w:r w:rsidRPr="00EE0AD9">
              <w:rPr>
                <w:spacing w:val="-4"/>
              </w:rPr>
              <w:t xml:space="preserve"> </w:t>
            </w:r>
            <w:r w:rsidRPr="00EE0AD9">
              <w:t>autonómico</w:t>
            </w:r>
            <w:r w:rsidRPr="00EE0AD9">
              <w:rPr>
                <w:spacing w:val="-52"/>
              </w:rPr>
              <w:t xml:space="preserve"> </w:t>
            </w:r>
            <w:r w:rsidRPr="00EE0AD9">
              <w:t>Órganos</w:t>
            </w:r>
            <w:r w:rsidRPr="00EE0AD9">
              <w:rPr>
                <w:spacing w:val="-1"/>
              </w:rPr>
              <w:t xml:space="preserve"> </w:t>
            </w:r>
            <w:r w:rsidRPr="00EE0AD9">
              <w:t>judiciales.</w:t>
            </w:r>
          </w:p>
          <w:p w14:paraId="23729595" w14:textId="77777777" w:rsidR="00601355" w:rsidRPr="00EE0AD9" w:rsidRDefault="00601355" w:rsidP="00601355">
            <w:r w:rsidRPr="00EE0AD9">
              <w:t>Otros</w:t>
            </w:r>
            <w:r w:rsidRPr="00EE0AD9">
              <w:rPr>
                <w:spacing w:val="-5"/>
              </w:rPr>
              <w:t xml:space="preserve"> </w:t>
            </w:r>
            <w:r w:rsidRPr="00EE0AD9">
              <w:t>órganos</w:t>
            </w:r>
            <w:r w:rsidRPr="00EE0AD9">
              <w:rPr>
                <w:spacing w:val="-4"/>
              </w:rPr>
              <w:t xml:space="preserve"> </w:t>
            </w:r>
            <w:r w:rsidRPr="00EE0AD9">
              <w:t>de</w:t>
            </w:r>
            <w:r w:rsidRPr="00EE0AD9">
              <w:rPr>
                <w:spacing w:val="-4"/>
              </w:rPr>
              <w:t xml:space="preserve"> </w:t>
            </w:r>
            <w:r w:rsidRPr="00EE0AD9">
              <w:t>la</w:t>
            </w:r>
            <w:r w:rsidRPr="00EE0AD9">
              <w:rPr>
                <w:spacing w:val="-4"/>
              </w:rPr>
              <w:t xml:space="preserve"> </w:t>
            </w:r>
            <w:r w:rsidRPr="00EE0AD9">
              <w:t>Administración</w:t>
            </w:r>
            <w:r w:rsidRPr="00EE0AD9">
              <w:rPr>
                <w:spacing w:val="-6"/>
              </w:rPr>
              <w:t xml:space="preserve"> </w:t>
            </w:r>
            <w:r w:rsidRPr="00EE0AD9">
              <w:t>Local;</w:t>
            </w:r>
          </w:p>
        </w:tc>
      </w:tr>
      <w:tr w:rsidR="00601355" w:rsidRPr="00EE0AD9" w14:paraId="3EC3E1E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2AE962C"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33FEB0E1" w14:textId="77777777" w:rsidTr="00601355">
        <w:tc>
          <w:tcPr>
            <w:tcW w:w="9498" w:type="dxa"/>
          </w:tcPr>
          <w:p w14:paraId="7BBD9B60"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0ECF643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CD47D15"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601355" w:rsidRPr="00EE0AD9" w14:paraId="52A89753" w14:textId="77777777" w:rsidTr="00601355">
        <w:tc>
          <w:tcPr>
            <w:tcW w:w="9498" w:type="dxa"/>
          </w:tcPr>
          <w:p w14:paraId="4543BCA3"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3BE0ECA2"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8C22A63" w14:textId="77777777" w:rsidR="00601355" w:rsidRPr="00EE0AD9" w:rsidRDefault="00601355" w:rsidP="00601355">
            <w:pPr>
              <w:rPr>
                <w:b w:val="0"/>
              </w:rPr>
            </w:pPr>
            <w:r w:rsidRPr="00EE0AD9">
              <w:lastRenderedPageBreak/>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21AEF32A" w14:textId="77777777" w:rsidTr="00601355">
        <w:tc>
          <w:tcPr>
            <w:tcW w:w="9498" w:type="dxa"/>
          </w:tcPr>
          <w:p w14:paraId="3EE2E66F"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1694DC36" w14:textId="77777777" w:rsidR="00601355" w:rsidRDefault="00601355" w:rsidP="00BF028C">
      <w:pPr>
        <w:jc w:val="both"/>
        <w:rPr>
          <w:lang w:eastAsia="es-ES"/>
        </w:rPr>
      </w:pPr>
    </w:p>
    <w:p w14:paraId="054CC9AB" w14:textId="77777777" w:rsidR="003456C5" w:rsidRDefault="003456C5">
      <w:pPr>
        <w:widowControl/>
        <w:autoSpaceDE/>
        <w:autoSpaceDN/>
        <w:spacing w:after="160" w:line="259" w:lineRule="auto"/>
        <w:rPr>
          <w:rFonts w:eastAsiaTheme="majorEastAsia" w:cstheme="majorBidi"/>
          <w:color w:val="2F5496" w:themeColor="accent1" w:themeShade="BF"/>
          <w:sz w:val="30"/>
          <w:szCs w:val="26"/>
          <w:highlight w:val="lightGray"/>
        </w:rPr>
      </w:pPr>
      <w:bookmarkStart w:id="21" w:name="_Toc164683183"/>
      <w:r>
        <w:rPr>
          <w:highlight w:val="lightGray"/>
        </w:rPr>
        <w:br w:type="page"/>
      </w:r>
    </w:p>
    <w:p w14:paraId="31390FCA" w14:textId="6151418E" w:rsidR="00601355" w:rsidRPr="00167B87" w:rsidRDefault="00601355" w:rsidP="005C4AEB">
      <w:pPr>
        <w:pStyle w:val="Ttulo2"/>
        <w:numPr>
          <w:ilvl w:val="1"/>
          <w:numId w:val="34"/>
        </w:numPr>
      </w:pPr>
      <w:bookmarkStart w:id="22" w:name="_Toc233200658"/>
      <w:r w:rsidRPr="00167B87">
        <w:lastRenderedPageBreak/>
        <w:t>Contratación</w:t>
      </w:r>
      <w:r w:rsidRPr="00167B87">
        <w:rPr>
          <w:spacing w:val="-2"/>
        </w:rPr>
        <w:t xml:space="preserve"> </w:t>
      </w:r>
      <w:r w:rsidRPr="00167B87">
        <w:t>y</w:t>
      </w:r>
      <w:r w:rsidRPr="00167B87">
        <w:rPr>
          <w:spacing w:val="-5"/>
        </w:rPr>
        <w:t xml:space="preserve"> </w:t>
      </w:r>
      <w:r w:rsidRPr="00167B87">
        <w:t>Licitaciones</w:t>
      </w:r>
      <w:bookmarkEnd w:id="21"/>
      <w:bookmarkEnd w:id="22"/>
    </w:p>
    <w:p w14:paraId="6E053EAA" w14:textId="77777777" w:rsidR="00601355" w:rsidRDefault="0060135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7328F591"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B14AC76" w14:textId="77777777" w:rsidR="00601355" w:rsidRPr="00EE0AD9" w:rsidRDefault="00601355" w:rsidP="00601355">
            <w:pPr>
              <w:rPr>
                <w:b w:val="0"/>
              </w:rPr>
            </w:pPr>
            <w:r w:rsidRPr="00EE0AD9">
              <w:t>Finalidad</w:t>
            </w:r>
            <w:r w:rsidRPr="00EE0AD9">
              <w:rPr>
                <w:spacing w:val="-3"/>
              </w:rPr>
              <w:t xml:space="preserve"> </w:t>
            </w:r>
            <w:r w:rsidRPr="00EE0AD9">
              <w:t>del Tratamiento</w:t>
            </w:r>
          </w:p>
        </w:tc>
      </w:tr>
      <w:tr w:rsidR="00601355" w:rsidRPr="00EE0AD9" w14:paraId="11FE5214" w14:textId="77777777" w:rsidTr="00601355">
        <w:tc>
          <w:tcPr>
            <w:tcW w:w="9498" w:type="dxa"/>
          </w:tcPr>
          <w:p w14:paraId="0561BF8E" w14:textId="77777777" w:rsidR="00601355" w:rsidRPr="00EE0AD9" w:rsidRDefault="00601355" w:rsidP="00601355">
            <w:r w:rsidRPr="00EE0AD9">
              <w:t>Gestión de la contratación pública, garantizando el cumplimiento de los principios de libre acceso a las</w:t>
            </w:r>
            <w:r w:rsidRPr="00EE0AD9">
              <w:rPr>
                <w:spacing w:val="1"/>
              </w:rPr>
              <w:t xml:space="preserve"> </w:t>
            </w:r>
            <w:r w:rsidRPr="00EE0AD9">
              <w:t>licitaciones,</w:t>
            </w:r>
            <w:r w:rsidRPr="00EE0AD9">
              <w:rPr>
                <w:spacing w:val="-5"/>
              </w:rPr>
              <w:t xml:space="preserve"> </w:t>
            </w:r>
            <w:r w:rsidRPr="00EE0AD9">
              <w:t>publicidad</w:t>
            </w:r>
            <w:r w:rsidRPr="00EE0AD9">
              <w:rPr>
                <w:spacing w:val="-6"/>
              </w:rPr>
              <w:t xml:space="preserve"> </w:t>
            </w:r>
            <w:r w:rsidRPr="00EE0AD9">
              <w:t>y</w:t>
            </w:r>
            <w:r w:rsidRPr="00EE0AD9">
              <w:rPr>
                <w:spacing w:val="-5"/>
              </w:rPr>
              <w:t xml:space="preserve"> </w:t>
            </w:r>
            <w:r w:rsidRPr="00EE0AD9">
              <w:t>transparencia</w:t>
            </w:r>
            <w:r w:rsidRPr="00EE0AD9">
              <w:rPr>
                <w:spacing w:val="-6"/>
              </w:rPr>
              <w:t xml:space="preserve"> </w:t>
            </w:r>
            <w:r w:rsidRPr="00EE0AD9">
              <w:t>de</w:t>
            </w:r>
            <w:r w:rsidRPr="00EE0AD9">
              <w:rPr>
                <w:spacing w:val="-4"/>
              </w:rPr>
              <w:t xml:space="preserve"> </w:t>
            </w:r>
            <w:r w:rsidRPr="00EE0AD9">
              <w:t>los</w:t>
            </w:r>
            <w:r w:rsidRPr="00EE0AD9">
              <w:rPr>
                <w:spacing w:val="-5"/>
              </w:rPr>
              <w:t xml:space="preserve"> </w:t>
            </w:r>
            <w:r w:rsidRPr="00EE0AD9">
              <w:t>procedimientos,</w:t>
            </w:r>
            <w:r w:rsidRPr="00EE0AD9">
              <w:rPr>
                <w:spacing w:val="-6"/>
              </w:rPr>
              <w:t xml:space="preserve"> </w:t>
            </w:r>
            <w:r w:rsidRPr="00EE0AD9">
              <w:t>y</w:t>
            </w:r>
            <w:r w:rsidRPr="00EE0AD9">
              <w:rPr>
                <w:spacing w:val="-4"/>
              </w:rPr>
              <w:t xml:space="preserve"> </w:t>
            </w:r>
            <w:r w:rsidRPr="00EE0AD9">
              <w:t>no</w:t>
            </w:r>
            <w:r w:rsidRPr="00EE0AD9">
              <w:rPr>
                <w:spacing w:val="-7"/>
              </w:rPr>
              <w:t xml:space="preserve"> </w:t>
            </w:r>
            <w:r w:rsidRPr="00EE0AD9">
              <w:t>discriminación</w:t>
            </w:r>
            <w:r w:rsidRPr="00EE0AD9">
              <w:rPr>
                <w:spacing w:val="-6"/>
              </w:rPr>
              <w:t xml:space="preserve"> </w:t>
            </w:r>
            <w:r w:rsidRPr="00EE0AD9">
              <w:t>e</w:t>
            </w:r>
            <w:r w:rsidRPr="00EE0AD9">
              <w:rPr>
                <w:spacing w:val="-7"/>
              </w:rPr>
              <w:t xml:space="preserve"> </w:t>
            </w:r>
            <w:r w:rsidRPr="00EE0AD9">
              <w:t>igualdad</w:t>
            </w:r>
            <w:r w:rsidRPr="00EE0AD9">
              <w:rPr>
                <w:spacing w:val="-3"/>
              </w:rPr>
              <w:t xml:space="preserve"> </w:t>
            </w:r>
            <w:r w:rsidRPr="00EE0AD9">
              <w:t>de</w:t>
            </w:r>
            <w:r w:rsidRPr="00EE0AD9">
              <w:rPr>
                <w:spacing w:val="-7"/>
              </w:rPr>
              <w:t xml:space="preserve"> </w:t>
            </w:r>
            <w:r w:rsidRPr="00EE0AD9">
              <w:t>trato</w:t>
            </w:r>
            <w:r w:rsidRPr="00EE0AD9">
              <w:rPr>
                <w:spacing w:val="-6"/>
              </w:rPr>
              <w:t xml:space="preserve"> </w:t>
            </w:r>
            <w:r w:rsidRPr="00EE0AD9">
              <w:t>entre</w:t>
            </w:r>
            <w:r w:rsidRPr="00EE0AD9">
              <w:rPr>
                <w:spacing w:val="-53"/>
              </w:rPr>
              <w:t xml:space="preserve"> </w:t>
            </w:r>
            <w:r w:rsidRPr="00EE0AD9">
              <w:t>los candidatos, asegurando la eficiente utilización de los fondos destinados a la realización de obras, la</w:t>
            </w:r>
            <w:r w:rsidRPr="00EE0AD9">
              <w:rPr>
                <w:spacing w:val="1"/>
              </w:rPr>
              <w:t xml:space="preserve"> </w:t>
            </w:r>
            <w:r w:rsidRPr="00EE0AD9">
              <w:t>adquisición</w:t>
            </w:r>
            <w:r w:rsidRPr="00EE0AD9">
              <w:rPr>
                <w:spacing w:val="-11"/>
              </w:rPr>
              <w:t xml:space="preserve"> </w:t>
            </w:r>
            <w:r w:rsidRPr="00EE0AD9">
              <w:t>de</w:t>
            </w:r>
            <w:r w:rsidRPr="00EE0AD9">
              <w:rPr>
                <w:spacing w:val="-9"/>
              </w:rPr>
              <w:t xml:space="preserve"> </w:t>
            </w:r>
            <w:r w:rsidRPr="00EE0AD9">
              <w:t>bienes</w:t>
            </w:r>
            <w:r w:rsidRPr="00EE0AD9">
              <w:rPr>
                <w:spacing w:val="-9"/>
              </w:rPr>
              <w:t xml:space="preserve"> </w:t>
            </w:r>
            <w:r w:rsidRPr="00EE0AD9">
              <w:t>y</w:t>
            </w:r>
            <w:r w:rsidRPr="00EE0AD9">
              <w:rPr>
                <w:spacing w:val="-8"/>
              </w:rPr>
              <w:t xml:space="preserve"> </w:t>
            </w:r>
            <w:r w:rsidRPr="00EE0AD9">
              <w:t>la</w:t>
            </w:r>
            <w:r w:rsidRPr="00EE0AD9">
              <w:rPr>
                <w:spacing w:val="-10"/>
              </w:rPr>
              <w:t xml:space="preserve"> </w:t>
            </w:r>
            <w:r w:rsidRPr="00EE0AD9">
              <w:t>contratación</w:t>
            </w:r>
            <w:r w:rsidRPr="00EE0AD9">
              <w:rPr>
                <w:spacing w:val="-7"/>
              </w:rPr>
              <w:t xml:space="preserve"> </w:t>
            </w:r>
            <w:r w:rsidRPr="00EE0AD9">
              <w:t>de</w:t>
            </w:r>
            <w:r w:rsidRPr="00EE0AD9">
              <w:rPr>
                <w:spacing w:val="-11"/>
              </w:rPr>
              <w:t xml:space="preserve"> </w:t>
            </w:r>
            <w:r w:rsidRPr="00EE0AD9">
              <w:t>servicios.</w:t>
            </w:r>
            <w:r w:rsidRPr="00EE0AD9">
              <w:rPr>
                <w:spacing w:val="-4"/>
              </w:rPr>
              <w:t xml:space="preserve"> </w:t>
            </w:r>
            <w:r w:rsidRPr="00EE0AD9">
              <w:t>Control</w:t>
            </w:r>
            <w:r w:rsidRPr="00EE0AD9">
              <w:rPr>
                <w:spacing w:val="-9"/>
              </w:rPr>
              <w:t xml:space="preserve"> </w:t>
            </w:r>
            <w:r w:rsidRPr="00EE0AD9">
              <w:t>de</w:t>
            </w:r>
            <w:r w:rsidRPr="00EE0AD9">
              <w:rPr>
                <w:spacing w:val="-10"/>
              </w:rPr>
              <w:t xml:space="preserve"> </w:t>
            </w:r>
            <w:r w:rsidRPr="00EE0AD9">
              <w:t>cualificación</w:t>
            </w:r>
            <w:r w:rsidRPr="00EE0AD9">
              <w:rPr>
                <w:spacing w:val="-10"/>
              </w:rPr>
              <w:t xml:space="preserve"> </w:t>
            </w:r>
            <w:r w:rsidRPr="00EE0AD9">
              <w:t>y</w:t>
            </w:r>
            <w:r w:rsidRPr="00EE0AD9">
              <w:rPr>
                <w:spacing w:val="-9"/>
              </w:rPr>
              <w:t xml:space="preserve"> </w:t>
            </w:r>
            <w:r w:rsidRPr="00EE0AD9">
              <w:t>capacidad</w:t>
            </w:r>
            <w:r w:rsidRPr="00EE0AD9">
              <w:rPr>
                <w:spacing w:val="-7"/>
              </w:rPr>
              <w:t xml:space="preserve"> </w:t>
            </w:r>
            <w:r w:rsidRPr="00EE0AD9">
              <w:t>de</w:t>
            </w:r>
            <w:r w:rsidRPr="00EE0AD9">
              <w:rPr>
                <w:spacing w:val="-8"/>
              </w:rPr>
              <w:t xml:space="preserve"> </w:t>
            </w:r>
            <w:r w:rsidRPr="00EE0AD9">
              <w:t>los</w:t>
            </w:r>
            <w:r w:rsidRPr="00EE0AD9">
              <w:rPr>
                <w:spacing w:val="-8"/>
              </w:rPr>
              <w:t xml:space="preserve"> </w:t>
            </w:r>
            <w:r w:rsidRPr="00EE0AD9">
              <w:t>candidatos.</w:t>
            </w:r>
            <w:r w:rsidRPr="00EE0AD9">
              <w:rPr>
                <w:spacing w:val="-53"/>
              </w:rPr>
              <w:t xml:space="preserve"> </w:t>
            </w:r>
            <w:r w:rsidRPr="00EE0AD9">
              <w:t>Control de las incidencias que se produzcan durante la ejecución de los contratos hasta su total extinción.</w:t>
            </w:r>
            <w:r w:rsidRPr="00EE0AD9">
              <w:rPr>
                <w:spacing w:val="-53"/>
              </w:rPr>
              <w:t xml:space="preserve"> </w:t>
            </w:r>
            <w:r w:rsidRPr="00EE0AD9">
              <w:t>Gestión de proveedores, convenios, contratación pública y, en general, licitaciones que se practiquen por</w:t>
            </w:r>
            <w:r w:rsidRPr="00EE0AD9">
              <w:rPr>
                <w:spacing w:val="1"/>
              </w:rPr>
              <w:t xml:space="preserve"> </w:t>
            </w:r>
            <w:r w:rsidRPr="00EE0AD9">
              <w:t>la Gerencia de Urbanismo. Llevanza libro de plicas, procedimiento administrativo, registro de contratos y</w:t>
            </w:r>
            <w:r w:rsidRPr="00EE0AD9">
              <w:rPr>
                <w:spacing w:val="1"/>
              </w:rPr>
              <w:t xml:space="preserve"> </w:t>
            </w:r>
            <w:r w:rsidRPr="00EE0AD9">
              <w:t>bastanteo de</w:t>
            </w:r>
            <w:r w:rsidRPr="00EE0AD9">
              <w:rPr>
                <w:spacing w:val="1"/>
              </w:rPr>
              <w:t xml:space="preserve"> </w:t>
            </w:r>
            <w:r w:rsidRPr="00EE0AD9">
              <w:t>los poderes</w:t>
            </w:r>
            <w:r w:rsidRPr="00EE0AD9">
              <w:rPr>
                <w:spacing w:val="-1"/>
              </w:rPr>
              <w:t xml:space="preserve"> </w:t>
            </w:r>
            <w:r w:rsidRPr="00EE0AD9">
              <w:t>de</w:t>
            </w:r>
            <w:r w:rsidRPr="00EE0AD9">
              <w:rPr>
                <w:spacing w:val="-1"/>
              </w:rPr>
              <w:t xml:space="preserve"> </w:t>
            </w:r>
            <w:r w:rsidRPr="00EE0AD9">
              <w:t>los representantes</w:t>
            </w:r>
            <w:r w:rsidRPr="00EE0AD9">
              <w:rPr>
                <w:spacing w:val="1"/>
              </w:rPr>
              <w:t xml:space="preserve"> </w:t>
            </w:r>
            <w:r w:rsidRPr="00EE0AD9">
              <w:t>de</w:t>
            </w:r>
            <w:r w:rsidRPr="00EE0AD9">
              <w:rPr>
                <w:spacing w:val="1"/>
              </w:rPr>
              <w:t xml:space="preserve"> </w:t>
            </w:r>
            <w:r w:rsidRPr="00EE0AD9">
              <w:t>los</w:t>
            </w:r>
            <w:r w:rsidRPr="00EE0AD9">
              <w:rPr>
                <w:spacing w:val="2"/>
              </w:rPr>
              <w:t xml:space="preserve"> </w:t>
            </w:r>
            <w:r w:rsidRPr="00EE0AD9">
              <w:t>licitadores.</w:t>
            </w:r>
          </w:p>
        </w:tc>
      </w:tr>
      <w:tr w:rsidR="00601355" w:rsidRPr="00EE0AD9" w14:paraId="53EC08EE"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649F722D"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4E50EEB8" w14:textId="77777777" w:rsidTr="00601355">
        <w:tc>
          <w:tcPr>
            <w:tcW w:w="9498" w:type="dxa"/>
          </w:tcPr>
          <w:p w14:paraId="211F7179" w14:textId="77777777" w:rsidR="00601355" w:rsidRPr="00EE0AD9" w:rsidRDefault="00601355" w:rsidP="00601355">
            <w:r w:rsidRPr="007D1C54">
              <w:t xml:space="preserve">Será por el tiempo imprescindible para atender de forma correcta sus peticiones y/o solicitudes específicas, y con carácter </w:t>
            </w:r>
            <w:r w:rsidRPr="00CC3BC1">
              <w:t>general, durante</w:t>
            </w:r>
            <w:r w:rsidRPr="007D1C54">
              <w:t xml:space="preserve"> el tiempo establecido por la legislación de contratación pública y tributaria, o durante el tiempo necesario para cumplir con las obligaciones legales que se pudieran derivar de su tratamiento y/o mientras mantenga la condición de interesado en un procedimiento administrativo en </w:t>
            </w:r>
            <w:r>
              <w:t>la Gerencia de Urbanismo</w:t>
            </w:r>
            <w:r w:rsidRPr="007D1C54">
              <w:t>, para cuya tramitación, es necesario el tratamiento de sus datos de carácter personal. Todo ello, sin detrimento de lo dispuesto en la normativa de archivos y documentación que resulte de aplicación.</w:t>
            </w:r>
          </w:p>
        </w:tc>
      </w:tr>
      <w:tr w:rsidR="00601355" w:rsidRPr="00EE0AD9" w14:paraId="4B6F1F18"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1E2F8CA" w14:textId="77777777" w:rsidR="00601355" w:rsidRPr="00EE0AD9" w:rsidRDefault="00601355" w:rsidP="0060135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601355" w:rsidRPr="00EE0AD9" w14:paraId="47E1CCD6" w14:textId="77777777" w:rsidTr="00601355">
        <w:tc>
          <w:tcPr>
            <w:tcW w:w="9498" w:type="dxa"/>
          </w:tcPr>
          <w:p w14:paraId="0108C107" w14:textId="77777777" w:rsidR="00601355" w:rsidRPr="00EE0AD9" w:rsidRDefault="00601355" w:rsidP="0060135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8"/>
              </w:rPr>
              <w:t xml:space="preserve"> </w:t>
            </w:r>
            <w:r w:rsidRPr="00EE0AD9">
              <w:t>del</w:t>
            </w:r>
            <w:r w:rsidRPr="00EE0AD9">
              <w:rPr>
                <w:spacing w:val="-9"/>
              </w:rPr>
              <w:t xml:space="preserve"> </w:t>
            </w:r>
            <w:r w:rsidRPr="00EE0AD9">
              <w:t>tratamiento.</w:t>
            </w:r>
            <w:r w:rsidRPr="00EE0AD9">
              <w:rPr>
                <w:spacing w:val="-8"/>
              </w:rPr>
              <w:t xml:space="preserve"> </w:t>
            </w:r>
            <w:r w:rsidRPr="00EE0AD9">
              <w:t>Artículo</w:t>
            </w:r>
            <w:r w:rsidRPr="00EE0AD9">
              <w:rPr>
                <w:spacing w:val="-7"/>
              </w:rPr>
              <w:t xml:space="preserve"> </w:t>
            </w:r>
            <w:r w:rsidRPr="00EE0AD9">
              <w:t>6.1.e)</w:t>
            </w:r>
            <w:r w:rsidRPr="00EE0AD9">
              <w:rPr>
                <w:spacing w:val="-7"/>
              </w:rPr>
              <w:t xml:space="preserve"> </w:t>
            </w:r>
            <w:r w:rsidRPr="00EE0AD9">
              <w:t>RGPD</w:t>
            </w:r>
            <w:r w:rsidRPr="00EE0AD9">
              <w:rPr>
                <w:spacing w:val="-7"/>
              </w:rPr>
              <w:t xml:space="preserve"> </w:t>
            </w:r>
            <w:r w:rsidRPr="00EE0AD9">
              <w:t>el</w:t>
            </w:r>
            <w:r w:rsidRPr="00EE0AD9">
              <w:rPr>
                <w:spacing w:val="-8"/>
              </w:rPr>
              <w:t xml:space="preserve"> </w:t>
            </w:r>
            <w:r w:rsidRPr="00EE0AD9">
              <w:t>tratamiento</w:t>
            </w:r>
            <w:r w:rsidRPr="00EE0AD9">
              <w:rPr>
                <w:spacing w:val="-8"/>
              </w:rPr>
              <w:t xml:space="preserve"> </w:t>
            </w:r>
            <w:r w:rsidRPr="00EE0AD9">
              <w:t>es</w:t>
            </w:r>
            <w:r w:rsidRPr="00EE0AD9">
              <w:rPr>
                <w:spacing w:val="-7"/>
              </w:rPr>
              <w:t xml:space="preserve"> </w:t>
            </w:r>
            <w:r w:rsidRPr="00EE0AD9">
              <w:t>necesario</w:t>
            </w:r>
            <w:r w:rsidRPr="00EE0AD9">
              <w:rPr>
                <w:spacing w:val="-8"/>
              </w:rPr>
              <w:t xml:space="preserve"> </w:t>
            </w:r>
            <w:r w:rsidRPr="00EE0AD9">
              <w:t>para</w:t>
            </w:r>
            <w:r w:rsidRPr="00EE0AD9">
              <w:rPr>
                <w:spacing w:val="-7"/>
              </w:rPr>
              <w:t xml:space="preserve"> </w:t>
            </w:r>
            <w:r w:rsidRPr="00EE0AD9">
              <w:t>el</w:t>
            </w:r>
            <w:r w:rsidRPr="00EE0AD9">
              <w:rPr>
                <w:spacing w:val="-9"/>
              </w:rPr>
              <w:t xml:space="preserve"> </w:t>
            </w:r>
            <w:r w:rsidRPr="00EE0AD9">
              <w:t>cumplimiento</w:t>
            </w:r>
            <w:r w:rsidRPr="00EE0AD9">
              <w:rPr>
                <w:spacing w:val="-8"/>
              </w:rPr>
              <w:t xml:space="preserve"> </w:t>
            </w:r>
            <w:r w:rsidRPr="00EE0AD9">
              <w:t>de</w:t>
            </w:r>
            <w:r w:rsidRPr="00EE0AD9">
              <w:rPr>
                <w:spacing w:val="-6"/>
              </w:rPr>
              <w:t xml:space="preserve"> </w:t>
            </w:r>
            <w:r w:rsidRPr="00EE0AD9">
              <w:t>una</w:t>
            </w:r>
            <w:r w:rsidRPr="00EE0AD9">
              <w:rPr>
                <w:spacing w:val="-53"/>
              </w:rPr>
              <w:t xml:space="preserve"> </w:t>
            </w:r>
            <w:r w:rsidRPr="00EE0AD9">
              <w:t xml:space="preserve">misión realizada en interés público o </w:t>
            </w:r>
            <w:proofErr w:type="spellStart"/>
            <w:r w:rsidRPr="00EE0AD9">
              <w:t>o</w:t>
            </w:r>
            <w:proofErr w:type="spellEnd"/>
            <w:r w:rsidRPr="00EE0AD9">
              <w:t xml:space="preserve"> en el ejercicio de poderes públicos conferidos al responsable del</w:t>
            </w:r>
            <w:r w:rsidRPr="00EE0AD9">
              <w:rPr>
                <w:spacing w:val="1"/>
              </w:rPr>
              <w:t xml:space="preserve"> </w:t>
            </w:r>
            <w:r w:rsidRPr="00EE0AD9">
              <w:t>tratamiento. Real Decreto Ley 14/2019, de 31 de Octubre, de medidas urgentes por razones de seguridad</w:t>
            </w:r>
            <w:r w:rsidRPr="00EE0AD9">
              <w:rPr>
                <w:spacing w:val="-53"/>
              </w:rPr>
              <w:t xml:space="preserve"> </w:t>
            </w:r>
            <w:r w:rsidRPr="00EE0AD9">
              <w:t>pública en materia de administración digital, contratación del sector público y telecomunicaciones. Ley</w:t>
            </w:r>
            <w:r w:rsidRPr="00EE0AD9">
              <w:rPr>
                <w:spacing w:val="1"/>
              </w:rPr>
              <w:t xml:space="preserve"> </w:t>
            </w:r>
            <w:r w:rsidRPr="00EE0AD9">
              <w:t>9/2017, de 8 de Noviembre, de contratos del Sector Público. Disposición adicional tercera de la Ley</w:t>
            </w:r>
            <w:r w:rsidRPr="00EE0AD9">
              <w:rPr>
                <w:spacing w:val="1"/>
              </w:rPr>
              <w:t xml:space="preserve"> </w:t>
            </w:r>
            <w:r w:rsidRPr="00EE0AD9">
              <w:t>20/2013, de</w:t>
            </w:r>
            <w:r w:rsidRPr="00EE0AD9">
              <w:rPr>
                <w:spacing w:val="1"/>
              </w:rPr>
              <w:t xml:space="preserve"> </w:t>
            </w:r>
            <w:r w:rsidRPr="00EE0AD9">
              <w:t>9</w:t>
            </w:r>
            <w:r w:rsidRPr="00EE0AD9">
              <w:rPr>
                <w:spacing w:val="-1"/>
              </w:rPr>
              <w:t xml:space="preserve"> </w:t>
            </w:r>
            <w:r w:rsidRPr="00EE0AD9">
              <w:t>de</w:t>
            </w:r>
            <w:r w:rsidRPr="00EE0AD9">
              <w:rPr>
                <w:spacing w:val="-2"/>
              </w:rPr>
              <w:t xml:space="preserve"> </w:t>
            </w:r>
            <w:r w:rsidRPr="00EE0AD9">
              <w:t>diciembre,</w:t>
            </w:r>
            <w:r w:rsidRPr="00EE0AD9">
              <w:rPr>
                <w:spacing w:val="-1"/>
              </w:rPr>
              <w:t xml:space="preserve"> </w:t>
            </w:r>
            <w:r w:rsidRPr="00EE0AD9">
              <w:t>de</w:t>
            </w:r>
            <w:r w:rsidRPr="00EE0AD9">
              <w:rPr>
                <w:spacing w:val="1"/>
              </w:rPr>
              <w:t xml:space="preserve"> </w:t>
            </w:r>
            <w:r w:rsidRPr="00EE0AD9">
              <w:t>garantía</w:t>
            </w:r>
            <w:r w:rsidRPr="00EE0AD9">
              <w:rPr>
                <w:spacing w:val="-1"/>
              </w:rPr>
              <w:t xml:space="preserve"> </w:t>
            </w:r>
            <w:r w:rsidRPr="00EE0AD9">
              <w:t>de</w:t>
            </w:r>
            <w:r w:rsidRPr="00EE0AD9">
              <w:rPr>
                <w:spacing w:val="-2"/>
              </w:rPr>
              <w:t xml:space="preserve"> </w:t>
            </w:r>
            <w:r w:rsidRPr="00EE0AD9">
              <w:t>la</w:t>
            </w:r>
            <w:r w:rsidRPr="00EE0AD9">
              <w:rPr>
                <w:spacing w:val="-1"/>
              </w:rPr>
              <w:t xml:space="preserve"> </w:t>
            </w:r>
            <w:r w:rsidRPr="00EE0AD9">
              <w:t>unidad</w:t>
            </w:r>
            <w:r w:rsidRPr="00EE0AD9">
              <w:rPr>
                <w:spacing w:val="1"/>
              </w:rPr>
              <w:t xml:space="preserve"> </w:t>
            </w:r>
            <w:r w:rsidRPr="00EE0AD9">
              <w:t>de</w:t>
            </w:r>
            <w:r w:rsidRPr="00EE0AD9">
              <w:rPr>
                <w:spacing w:val="-1"/>
              </w:rPr>
              <w:t xml:space="preserve"> </w:t>
            </w:r>
            <w:r w:rsidRPr="00EE0AD9">
              <w:t>mercado.</w:t>
            </w:r>
          </w:p>
        </w:tc>
      </w:tr>
      <w:tr w:rsidR="00601355" w:rsidRPr="00EE0AD9" w14:paraId="7AA979E1"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C7BF66D"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3D5EB560" w14:textId="77777777" w:rsidTr="00601355">
        <w:tc>
          <w:tcPr>
            <w:tcW w:w="9498" w:type="dxa"/>
          </w:tcPr>
          <w:p w14:paraId="52B5951D" w14:textId="77777777" w:rsidR="00601355" w:rsidRPr="00EE0AD9" w:rsidRDefault="00601355" w:rsidP="00601355">
            <w:r w:rsidRPr="00EE0AD9">
              <w:t>Datos</w:t>
            </w:r>
            <w:r w:rsidRPr="00EE0AD9">
              <w:rPr>
                <w:spacing w:val="-3"/>
              </w:rPr>
              <w:t xml:space="preserve"> </w:t>
            </w:r>
            <w:r w:rsidRPr="00EE0AD9">
              <w:t>de</w:t>
            </w:r>
            <w:r w:rsidRPr="00EE0AD9">
              <w:rPr>
                <w:spacing w:val="-3"/>
              </w:rPr>
              <w:t xml:space="preserve"> </w:t>
            </w:r>
            <w:r w:rsidRPr="00EE0AD9">
              <w:t>Carácter</w:t>
            </w:r>
            <w:r w:rsidRPr="00EE0AD9">
              <w:rPr>
                <w:spacing w:val="-2"/>
              </w:rPr>
              <w:t xml:space="preserve"> </w:t>
            </w:r>
            <w:r w:rsidRPr="00EE0AD9">
              <w:t>Identificativo</w:t>
            </w:r>
          </w:p>
          <w:p w14:paraId="1B26546D" w14:textId="77777777" w:rsidR="00601355" w:rsidRPr="00EE0AD9" w:rsidRDefault="00601355" w:rsidP="00601355">
            <w:r w:rsidRPr="00EE0AD9">
              <w:t>Carácter</w:t>
            </w:r>
            <w:r w:rsidRPr="00EE0AD9">
              <w:rPr>
                <w:spacing w:val="-4"/>
              </w:rPr>
              <w:t xml:space="preserve"> </w:t>
            </w:r>
            <w:r w:rsidRPr="00EE0AD9">
              <w:t>identificativo:</w:t>
            </w:r>
            <w:r w:rsidRPr="00EE0AD9">
              <w:rPr>
                <w:spacing w:val="-1"/>
              </w:rPr>
              <w:t xml:space="preserve"> </w:t>
            </w:r>
            <w:r w:rsidRPr="00EE0AD9">
              <w:t>Nombre</w:t>
            </w:r>
            <w:r w:rsidRPr="00EE0AD9">
              <w:rPr>
                <w:spacing w:val="-4"/>
              </w:rPr>
              <w:t xml:space="preserve"> </w:t>
            </w:r>
            <w:r w:rsidRPr="00EE0AD9">
              <w:t>y</w:t>
            </w:r>
            <w:r w:rsidRPr="00EE0AD9">
              <w:rPr>
                <w:spacing w:val="-2"/>
              </w:rPr>
              <w:t xml:space="preserve"> </w:t>
            </w:r>
            <w:r w:rsidRPr="00EE0AD9">
              <w:t>Apellidos</w:t>
            </w:r>
          </w:p>
          <w:p w14:paraId="288199BD" w14:textId="77777777" w:rsidR="00601355" w:rsidRPr="00EE0AD9" w:rsidRDefault="00601355" w:rsidP="00601355">
            <w:r w:rsidRPr="00EE0AD9">
              <w:t>Dirección</w:t>
            </w:r>
            <w:r w:rsidRPr="00EE0AD9">
              <w:rPr>
                <w:spacing w:val="-6"/>
              </w:rPr>
              <w:t xml:space="preserve"> </w:t>
            </w:r>
            <w:r w:rsidRPr="00EE0AD9">
              <w:t>(postal</w:t>
            </w:r>
            <w:r w:rsidRPr="00EE0AD9">
              <w:rPr>
                <w:spacing w:val="-8"/>
              </w:rPr>
              <w:t xml:space="preserve"> </w:t>
            </w:r>
            <w:r w:rsidRPr="00EE0AD9">
              <w:t>o</w:t>
            </w:r>
            <w:r w:rsidRPr="00EE0AD9">
              <w:rPr>
                <w:spacing w:val="-5"/>
              </w:rPr>
              <w:t xml:space="preserve"> </w:t>
            </w:r>
            <w:r w:rsidRPr="00EE0AD9">
              <w:t>electrónica);</w:t>
            </w:r>
            <w:r w:rsidRPr="00EE0AD9">
              <w:rPr>
                <w:spacing w:val="-53"/>
              </w:rPr>
              <w:t xml:space="preserve"> </w:t>
            </w:r>
            <w:r w:rsidRPr="00EE0AD9">
              <w:t>DNI/NIF/NIE/Pasaporte</w:t>
            </w:r>
          </w:p>
          <w:p w14:paraId="0EF3ADB9" w14:textId="77777777" w:rsidR="00601355" w:rsidRPr="00EE0AD9" w:rsidRDefault="00601355" w:rsidP="00601355">
            <w:r w:rsidRPr="00EE0AD9">
              <w:t>Firma</w:t>
            </w:r>
          </w:p>
          <w:p w14:paraId="355C3F51" w14:textId="77777777" w:rsidR="00601355" w:rsidRPr="00EE0AD9" w:rsidRDefault="00601355" w:rsidP="0060135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2EF5C73D" w14:textId="77777777" w:rsidR="00601355" w:rsidRPr="00EE0AD9" w:rsidRDefault="00601355" w:rsidP="0060135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25E94D92" w14:textId="77777777" w:rsidR="00601355" w:rsidRPr="00EE0AD9" w:rsidRDefault="00601355" w:rsidP="00601355">
            <w:r w:rsidRPr="00EE0AD9">
              <w:t>Características</w:t>
            </w:r>
            <w:r w:rsidRPr="00EE0AD9">
              <w:rPr>
                <w:spacing w:val="26"/>
              </w:rPr>
              <w:t xml:space="preserve"> </w:t>
            </w:r>
            <w:r w:rsidRPr="00EE0AD9">
              <w:t>personales</w:t>
            </w:r>
            <w:r w:rsidRPr="00EE0AD9">
              <w:rPr>
                <w:spacing w:val="29"/>
              </w:rPr>
              <w:t xml:space="preserve"> </w:t>
            </w:r>
            <w:r w:rsidRPr="00EE0AD9">
              <w:t>Datos</w:t>
            </w:r>
            <w:r w:rsidRPr="00EE0AD9">
              <w:rPr>
                <w:spacing w:val="26"/>
              </w:rPr>
              <w:t xml:space="preserve"> </w:t>
            </w:r>
            <w:r w:rsidRPr="00EE0AD9">
              <w:t>de</w:t>
            </w:r>
            <w:r w:rsidRPr="00EE0AD9">
              <w:rPr>
                <w:spacing w:val="28"/>
              </w:rPr>
              <w:t xml:space="preserve"> </w:t>
            </w:r>
            <w:r w:rsidRPr="00EE0AD9">
              <w:t>estado</w:t>
            </w:r>
            <w:r w:rsidRPr="00EE0AD9">
              <w:rPr>
                <w:spacing w:val="25"/>
              </w:rPr>
              <w:t xml:space="preserve"> </w:t>
            </w:r>
            <w:r w:rsidRPr="00EE0AD9">
              <w:t>civil;</w:t>
            </w:r>
            <w:r w:rsidRPr="00EE0AD9">
              <w:rPr>
                <w:spacing w:val="26"/>
              </w:rPr>
              <w:t xml:space="preserve"> </w:t>
            </w:r>
            <w:r w:rsidRPr="00EE0AD9">
              <w:t>Edad;</w:t>
            </w:r>
            <w:r w:rsidRPr="00EE0AD9">
              <w:rPr>
                <w:spacing w:val="26"/>
              </w:rPr>
              <w:t xml:space="preserve"> </w:t>
            </w:r>
            <w:r w:rsidRPr="00EE0AD9">
              <w:t>Datos</w:t>
            </w:r>
            <w:r w:rsidRPr="00EE0AD9">
              <w:rPr>
                <w:spacing w:val="26"/>
              </w:rPr>
              <w:t xml:space="preserve"> </w:t>
            </w:r>
            <w:r w:rsidRPr="00EE0AD9">
              <w:t>de</w:t>
            </w:r>
            <w:r w:rsidRPr="00EE0AD9">
              <w:rPr>
                <w:spacing w:val="25"/>
              </w:rPr>
              <w:t xml:space="preserve"> </w:t>
            </w:r>
            <w:r w:rsidRPr="00EE0AD9">
              <w:t>familia;</w:t>
            </w:r>
            <w:r w:rsidRPr="00EE0AD9">
              <w:rPr>
                <w:spacing w:val="28"/>
              </w:rPr>
              <w:t xml:space="preserve"> </w:t>
            </w:r>
            <w:r w:rsidRPr="00EE0AD9">
              <w:t>Sexo;</w:t>
            </w:r>
            <w:r w:rsidRPr="00EE0AD9">
              <w:rPr>
                <w:spacing w:val="25"/>
              </w:rPr>
              <w:t xml:space="preserve"> </w:t>
            </w:r>
            <w:r w:rsidRPr="00EE0AD9">
              <w:t>Fecha</w:t>
            </w:r>
            <w:r w:rsidRPr="00EE0AD9">
              <w:rPr>
                <w:spacing w:val="25"/>
              </w:rPr>
              <w:t xml:space="preserve"> </w:t>
            </w:r>
            <w:r w:rsidRPr="00EE0AD9">
              <w:t>de</w:t>
            </w:r>
            <w:r w:rsidRPr="00EE0AD9">
              <w:rPr>
                <w:spacing w:val="28"/>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0251AEC9" w14:textId="77777777" w:rsidR="00601355" w:rsidRPr="00EE0AD9" w:rsidRDefault="00601355" w:rsidP="00601355">
            <w:r w:rsidRPr="00EE0AD9">
              <w:t>Académicos</w:t>
            </w:r>
            <w:r w:rsidRPr="00EE0AD9">
              <w:rPr>
                <w:spacing w:val="16"/>
              </w:rPr>
              <w:t xml:space="preserve"> </w:t>
            </w:r>
            <w:r w:rsidRPr="00EE0AD9">
              <w:t>y</w:t>
            </w:r>
            <w:r w:rsidRPr="00EE0AD9">
              <w:rPr>
                <w:spacing w:val="16"/>
              </w:rPr>
              <w:t xml:space="preserve"> </w:t>
            </w:r>
            <w:r w:rsidRPr="00EE0AD9">
              <w:t>profesionales:</w:t>
            </w:r>
            <w:r w:rsidRPr="00EE0AD9">
              <w:rPr>
                <w:spacing w:val="16"/>
              </w:rPr>
              <w:t xml:space="preserve"> </w:t>
            </w:r>
            <w:r w:rsidRPr="00EE0AD9">
              <w:t>Formación;</w:t>
            </w:r>
            <w:r w:rsidRPr="00EE0AD9">
              <w:rPr>
                <w:spacing w:val="15"/>
              </w:rPr>
              <w:t xml:space="preserve"> </w:t>
            </w:r>
            <w:r w:rsidRPr="00EE0AD9">
              <w:t>Titulaciones;</w:t>
            </w:r>
            <w:r w:rsidRPr="00EE0AD9">
              <w:rPr>
                <w:spacing w:val="17"/>
              </w:rPr>
              <w:t xml:space="preserve"> </w:t>
            </w:r>
            <w:r w:rsidRPr="00EE0AD9">
              <w:t>Experiencia</w:t>
            </w:r>
            <w:r w:rsidRPr="00EE0AD9">
              <w:rPr>
                <w:spacing w:val="16"/>
              </w:rPr>
              <w:t xml:space="preserve"> </w:t>
            </w:r>
            <w:r w:rsidRPr="00EE0AD9">
              <w:t>profesional;</w:t>
            </w:r>
            <w:r w:rsidRPr="00EE0AD9">
              <w:rPr>
                <w:spacing w:val="15"/>
              </w:rPr>
              <w:t xml:space="preserve"> </w:t>
            </w:r>
            <w:r w:rsidRPr="00EE0AD9">
              <w:t>Pertenencia</w:t>
            </w:r>
            <w:r w:rsidRPr="00EE0AD9">
              <w:rPr>
                <w:spacing w:val="17"/>
              </w:rPr>
              <w:t xml:space="preserve"> </w:t>
            </w:r>
            <w:r w:rsidRPr="00EE0AD9">
              <w:t>a</w:t>
            </w:r>
            <w:r w:rsidRPr="00EE0AD9">
              <w:rPr>
                <w:spacing w:val="16"/>
              </w:rPr>
              <w:t xml:space="preserve"> </w:t>
            </w:r>
            <w:r w:rsidRPr="00EE0AD9">
              <w:t>colegios</w:t>
            </w:r>
            <w:r w:rsidRPr="00EE0AD9">
              <w:rPr>
                <w:spacing w:val="16"/>
              </w:rPr>
              <w:t xml:space="preserve"> </w:t>
            </w:r>
            <w:r w:rsidRPr="00EE0AD9">
              <w:t>o</w:t>
            </w:r>
            <w:r w:rsidRPr="00EE0AD9">
              <w:rPr>
                <w:spacing w:val="-52"/>
              </w:rPr>
              <w:t xml:space="preserve"> </w:t>
            </w:r>
            <w:r w:rsidRPr="00EE0AD9">
              <w:t>asociaciones</w:t>
            </w:r>
            <w:r w:rsidRPr="00EE0AD9">
              <w:rPr>
                <w:spacing w:val="-1"/>
              </w:rPr>
              <w:t xml:space="preserve"> </w:t>
            </w:r>
            <w:r w:rsidRPr="00EE0AD9">
              <w:t>profesionales.</w:t>
            </w:r>
          </w:p>
          <w:p w14:paraId="12AB1935" w14:textId="77777777" w:rsidR="00601355" w:rsidRPr="00EE0AD9" w:rsidRDefault="00601355" w:rsidP="00601355">
            <w:r w:rsidRPr="00EE0AD9">
              <w:rPr>
                <w:w w:val="95"/>
              </w:rPr>
              <w:t>autorizaciones</w:t>
            </w:r>
            <w:r w:rsidRPr="00EE0AD9">
              <w:rPr>
                <w:spacing w:val="1"/>
                <w:w w:val="95"/>
              </w:rPr>
              <w:t xml:space="preserve"> </w:t>
            </w:r>
            <w:r w:rsidRPr="00EE0AD9">
              <w:t>Bancarios</w:t>
            </w:r>
          </w:p>
          <w:p w14:paraId="48F2C4F9" w14:textId="77777777" w:rsidR="00601355" w:rsidRPr="00EE0AD9" w:rsidRDefault="00601355" w:rsidP="00601355">
            <w:r w:rsidRPr="00EE0AD9">
              <w:t>Bienes</w:t>
            </w:r>
            <w:r w:rsidRPr="00EE0AD9">
              <w:rPr>
                <w:spacing w:val="29"/>
              </w:rPr>
              <w:t xml:space="preserve"> </w:t>
            </w:r>
            <w:r w:rsidRPr="00EE0AD9">
              <w:t>y</w:t>
            </w:r>
            <w:r w:rsidRPr="00EE0AD9">
              <w:rPr>
                <w:spacing w:val="32"/>
              </w:rPr>
              <w:t xml:space="preserve"> </w:t>
            </w:r>
            <w:r w:rsidRPr="00EE0AD9">
              <w:t>servicios</w:t>
            </w:r>
            <w:r w:rsidRPr="00EE0AD9">
              <w:rPr>
                <w:spacing w:val="29"/>
              </w:rPr>
              <w:t xml:space="preserve"> </w:t>
            </w:r>
            <w:r w:rsidRPr="00EE0AD9">
              <w:t>suministrados</w:t>
            </w:r>
            <w:r w:rsidRPr="00EE0AD9">
              <w:rPr>
                <w:spacing w:val="31"/>
              </w:rPr>
              <w:t xml:space="preserve"> </w:t>
            </w:r>
            <w:r w:rsidRPr="00EE0AD9">
              <w:t>por</w:t>
            </w:r>
            <w:r w:rsidRPr="00EE0AD9">
              <w:rPr>
                <w:spacing w:val="31"/>
              </w:rPr>
              <w:t xml:space="preserve"> </w:t>
            </w:r>
            <w:r w:rsidRPr="00EE0AD9">
              <w:t>el</w:t>
            </w:r>
            <w:r w:rsidRPr="00EE0AD9">
              <w:rPr>
                <w:spacing w:val="29"/>
              </w:rPr>
              <w:t xml:space="preserve"> </w:t>
            </w:r>
            <w:r w:rsidRPr="00EE0AD9">
              <w:t>afectado;</w:t>
            </w:r>
            <w:r w:rsidRPr="00EE0AD9">
              <w:rPr>
                <w:spacing w:val="30"/>
              </w:rPr>
              <w:t xml:space="preserve"> </w:t>
            </w:r>
            <w:r w:rsidRPr="00EE0AD9">
              <w:t>Bienes</w:t>
            </w:r>
            <w:r w:rsidRPr="00EE0AD9">
              <w:rPr>
                <w:spacing w:val="29"/>
              </w:rPr>
              <w:t xml:space="preserve"> </w:t>
            </w:r>
            <w:r w:rsidRPr="00EE0AD9">
              <w:t>y</w:t>
            </w:r>
            <w:r w:rsidRPr="00EE0AD9">
              <w:rPr>
                <w:spacing w:val="29"/>
              </w:rPr>
              <w:t xml:space="preserve"> </w:t>
            </w:r>
            <w:r w:rsidRPr="00EE0AD9">
              <w:t>servicios</w:t>
            </w:r>
            <w:r w:rsidRPr="00EE0AD9">
              <w:rPr>
                <w:spacing w:val="29"/>
              </w:rPr>
              <w:t xml:space="preserve"> </w:t>
            </w:r>
            <w:r w:rsidRPr="00EE0AD9">
              <w:t>recibidos</w:t>
            </w:r>
            <w:r w:rsidRPr="00EE0AD9">
              <w:rPr>
                <w:spacing w:val="29"/>
              </w:rPr>
              <w:t xml:space="preserve"> </w:t>
            </w:r>
            <w:r w:rsidRPr="00EE0AD9">
              <w:t>por</w:t>
            </w:r>
            <w:r w:rsidRPr="00EE0AD9">
              <w:rPr>
                <w:spacing w:val="29"/>
              </w:rPr>
              <w:t xml:space="preserve"> </w:t>
            </w:r>
            <w:r w:rsidRPr="00EE0AD9">
              <w:t>el</w:t>
            </w:r>
            <w:r w:rsidRPr="00EE0AD9">
              <w:rPr>
                <w:spacing w:val="30"/>
              </w:rPr>
              <w:t xml:space="preserve"> </w:t>
            </w:r>
            <w:r w:rsidRPr="00EE0AD9">
              <w:t>afectado;</w:t>
            </w:r>
            <w:r w:rsidRPr="00EE0AD9">
              <w:rPr>
                <w:spacing w:val="-53"/>
              </w:rPr>
              <w:t xml:space="preserve"> </w:t>
            </w:r>
            <w:r w:rsidRPr="00EE0AD9">
              <w:t>Transacciones</w:t>
            </w:r>
            <w:r w:rsidRPr="00EE0AD9">
              <w:rPr>
                <w:spacing w:val="-1"/>
              </w:rPr>
              <w:t xml:space="preserve"> </w:t>
            </w:r>
            <w:r w:rsidRPr="00EE0AD9">
              <w:t>financieras;</w:t>
            </w:r>
            <w:r w:rsidRPr="00EE0AD9">
              <w:rPr>
                <w:spacing w:val="1"/>
              </w:rPr>
              <w:t xml:space="preserve"> </w:t>
            </w:r>
            <w:r w:rsidRPr="00EE0AD9">
              <w:t>Compensaciones/indemnizaciones.</w:t>
            </w:r>
          </w:p>
          <w:p w14:paraId="247B5036" w14:textId="77777777" w:rsidR="00601355" w:rsidRPr="00EE0AD9" w:rsidRDefault="00601355" w:rsidP="00601355">
            <w:r w:rsidRPr="00EE0AD9">
              <w:t>Créditos,</w:t>
            </w:r>
            <w:r w:rsidRPr="00EE0AD9">
              <w:rPr>
                <w:spacing w:val="-4"/>
              </w:rPr>
              <w:t xml:space="preserve"> </w:t>
            </w:r>
            <w:r w:rsidRPr="00EE0AD9">
              <w:t>préstamos,</w:t>
            </w:r>
            <w:r w:rsidRPr="00EE0AD9">
              <w:rPr>
                <w:spacing w:val="-4"/>
              </w:rPr>
              <w:t xml:space="preserve"> </w:t>
            </w:r>
            <w:r w:rsidRPr="00EE0AD9">
              <w:t>avales</w:t>
            </w:r>
          </w:p>
          <w:p w14:paraId="29C0F399" w14:textId="77777777" w:rsidR="00601355" w:rsidRPr="00EE0AD9" w:rsidRDefault="00601355" w:rsidP="00601355">
            <w:r w:rsidRPr="00EE0AD9">
              <w:t>Datos</w:t>
            </w:r>
            <w:r w:rsidRPr="00EE0AD9">
              <w:rPr>
                <w:spacing w:val="-2"/>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1"/>
              </w:rPr>
              <w:t xml:space="preserve"> </w:t>
            </w:r>
            <w:r w:rsidRPr="00EE0AD9">
              <w:t>rentas</w:t>
            </w:r>
          </w:p>
          <w:p w14:paraId="6A4DEF19" w14:textId="77777777" w:rsidR="00601355" w:rsidRPr="00EE0AD9" w:rsidRDefault="00601355" w:rsidP="00601355">
            <w:r w:rsidRPr="00EE0AD9">
              <w:t>Detalles</w:t>
            </w:r>
            <w:r w:rsidRPr="00EE0AD9">
              <w:rPr>
                <w:spacing w:val="52"/>
              </w:rPr>
              <w:t xml:space="preserve"> </w:t>
            </w:r>
            <w:r w:rsidRPr="00EE0AD9">
              <w:t>del</w:t>
            </w:r>
            <w:r w:rsidRPr="00EE0AD9">
              <w:rPr>
                <w:spacing w:val="50"/>
              </w:rPr>
              <w:t xml:space="preserve"> </w:t>
            </w:r>
            <w:r w:rsidRPr="00EE0AD9">
              <w:t>empleo:</w:t>
            </w:r>
            <w:r w:rsidRPr="00EE0AD9">
              <w:rPr>
                <w:spacing w:val="50"/>
              </w:rPr>
              <w:t xml:space="preserve"> </w:t>
            </w:r>
            <w:r w:rsidRPr="00EE0AD9">
              <w:t>Cuerpo/Escala;</w:t>
            </w:r>
            <w:r w:rsidRPr="00EE0AD9">
              <w:rPr>
                <w:spacing w:val="49"/>
              </w:rPr>
              <w:t xml:space="preserve"> </w:t>
            </w:r>
            <w:r w:rsidRPr="00EE0AD9">
              <w:t>Categoría/grado;</w:t>
            </w:r>
            <w:r w:rsidRPr="00EE0AD9">
              <w:rPr>
                <w:spacing w:val="50"/>
              </w:rPr>
              <w:t xml:space="preserve"> </w:t>
            </w:r>
            <w:r w:rsidRPr="00EE0AD9">
              <w:t>Puestos</w:t>
            </w:r>
            <w:r w:rsidRPr="00EE0AD9">
              <w:rPr>
                <w:spacing w:val="50"/>
              </w:rPr>
              <w:t xml:space="preserve"> </w:t>
            </w:r>
            <w:r w:rsidRPr="00EE0AD9">
              <w:t>de</w:t>
            </w:r>
            <w:r w:rsidRPr="00EE0AD9">
              <w:rPr>
                <w:spacing w:val="50"/>
              </w:rPr>
              <w:t xml:space="preserve"> </w:t>
            </w:r>
            <w:r w:rsidRPr="00EE0AD9">
              <w:t>trabajo;</w:t>
            </w:r>
            <w:r w:rsidRPr="00EE0AD9">
              <w:rPr>
                <w:spacing w:val="50"/>
              </w:rPr>
              <w:t xml:space="preserve"> </w:t>
            </w:r>
            <w:r w:rsidRPr="00EE0AD9">
              <w:t>Datos</w:t>
            </w:r>
            <w:r w:rsidRPr="00EE0AD9">
              <w:rPr>
                <w:spacing w:val="50"/>
              </w:rPr>
              <w:t xml:space="preserve"> </w:t>
            </w:r>
            <w:r w:rsidRPr="00EE0AD9">
              <w:t>no</w:t>
            </w:r>
            <w:r w:rsidRPr="00EE0AD9">
              <w:rPr>
                <w:spacing w:val="51"/>
              </w:rPr>
              <w:t xml:space="preserve"> </w:t>
            </w:r>
            <w:r w:rsidRPr="00EE0AD9">
              <w:t>económicos</w:t>
            </w:r>
            <w:r w:rsidRPr="00EE0AD9">
              <w:rPr>
                <w:spacing w:val="53"/>
              </w:rPr>
              <w:t xml:space="preserve"> </w:t>
            </w:r>
            <w:r w:rsidRPr="00EE0AD9">
              <w:t>de</w:t>
            </w:r>
            <w:r w:rsidRPr="00EE0AD9">
              <w:rPr>
                <w:spacing w:val="-53"/>
              </w:rPr>
              <w:t xml:space="preserve"> </w:t>
            </w:r>
            <w:r w:rsidRPr="00EE0AD9">
              <w:t>nómina; Historial</w:t>
            </w:r>
            <w:r w:rsidRPr="00EE0AD9">
              <w:rPr>
                <w:spacing w:val="-2"/>
              </w:rPr>
              <w:t xml:space="preserve"> </w:t>
            </w:r>
            <w:r w:rsidRPr="00EE0AD9">
              <w:t>del</w:t>
            </w:r>
            <w:r w:rsidRPr="00EE0AD9">
              <w:rPr>
                <w:spacing w:val="-2"/>
              </w:rPr>
              <w:t xml:space="preserve"> </w:t>
            </w:r>
            <w:r w:rsidRPr="00EE0AD9">
              <w:t>trabajador.</w:t>
            </w:r>
          </w:p>
          <w:p w14:paraId="4ADA8CF7" w14:textId="77777777" w:rsidR="00601355" w:rsidRPr="00EE0AD9" w:rsidRDefault="00601355" w:rsidP="00601355">
            <w:r w:rsidRPr="00EE0AD9">
              <w:t>Licencias</w:t>
            </w:r>
          </w:p>
        </w:tc>
      </w:tr>
      <w:tr w:rsidR="00601355" w:rsidRPr="00EE0AD9" w14:paraId="22BBE0A2"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560EEF3" w14:textId="77777777" w:rsidR="00601355" w:rsidRPr="00EE0AD9" w:rsidRDefault="00601355" w:rsidP="00601355">
            <w:pPr>
              <w:rPr>
                <w:b w:val="0"/>
              </w:rPr>
            </w:pPr>
            <w:r w:rsidRPr="00EE0AD9">
              <w:lastRenderedPageBreak/>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256D9C31" w14:textId="77777777" w:rsidTr="00601355">
        <w:tc>
          <w:tcPr>
            <w:tcW w:w="9498" w:type="dxa"/>
          </w:tcPr>
          <w:p w14:paraId="1CA5602D" w14:textId="77777777" w:rsidR="00601355" w:rsidRPr="00EE0AD9" w:rsidRDefault="00601355" w:rsidP="00601355">
            <w:r w:rsidRPr="00EE0AD9">
              <w:t>Origen</w:t>
            </w:r>
            <w:r w:rsidRPr="00EE0AD9">
              <w:rPr>
                <w:spacing w:val="-2"/>
              </w:rPr>
              <w:t xml:space="preserve"> </w:t>
            </w:r>
            <w:r w:rsidRPr="00EE0AD9">
              <w:t>de</w:t>
            </w:r>
            <w:r w:rsidRPr="00EE0AD9">
              <w:rPr>
                <w:spacing w:val="-2"/>
              </w:rPr>
              <w:t xml:space="preserve"> </w:t>
            </w:r>
            <w:r w:rsidRPr="00EE0AD9">
              <w:t>Datos</w:t>
            </w:r>
          </w:p>
          <w:p w14:paraId="0F67501A" w14:textId="77777777" w:rsidR="00601355" w:rsidRPr="00EE0AD9" w:rsidRDefault="00601355" w:rsidP="00601355">
            <w:r w:rsidRPr="00EE0AD9">
              <w:t>El</w:t>
            </w:r>
            <w:r w:rsidRPr="00EE0AD9">
              <w:rPr>
                <w:spacing w:val="-2"/>
              </w:rPr>
              <w:t xml:space="preserve"> </w:t>
            </w:r>
            <w:r w:rsidRPr="00EE0AD9">
              <w:t>propio</w:t>
            </w:r>
            <w:r w:rsidRPr="00EE0AD9">
              <w:rPr>
                <w:spacing w:val="-3"/>
              </w:rPr>
              <w:t xml:space="preserve"> </w:t>
            </w:r>
            <w:r w:rsidRPr="00EE0AD9">
              <w:t>Interesado</w:t>
            </w:r>
            <w:r w:rsidRPr="00EE0AD9">
              <w:rPr>
                <w:spacing w:val="-3"/>
              </w:rPr>
              <w:t xml:space="preserve"> </w:t>
            </w:r>
            <w:r w:rsidRPr="00EE0AD9">
              <w:t>o</w:t>
            </w:r>
            <w:r w:rsidRPr="00EE0AD9">
              <w:rPr>
                <w:spacing w:val="-1"/>
              </w:rPr>
              <w:t xml:space="preserve"> </w:t>
            </w:r>
            <w:r w:rsidRPr="00EE0AD9">
              <w:t>su</w:t>
            </w:r>
            <w:r w:rsidRPr="00EE0AD9">
              <w:rPr>
                <w:spacing w:val="-3"/>
              </w:rPr>
              <w:t xml:space="preserve"> </w:t>
            </w:r>
            <w:r w:rsidRPr="00EE0AD9">
              <w:t>Representante</w:t>
            </w:r>
            <w:r w:rsidRPr="00EE0AD9">
              <w:rPr>
                <w:spacing w:val="-3"/>
              </w:rPr>
              <w:t xml:space="preserve"> </w:t>
            </w:r>
            <w:r w:rsidRPr="00EE0AD9">
              <w:t>Legal</w:t>
            </w:r>
            <w:r w:rsidRPr="00EE0AD9">
              <w:rPr>
                <w:spacing w:val="-53"/>
              </w:rPr>
              <w:t xml:space="preserve"> </w:t>
            </w:r>
            <w:r w:rsidRPr="00EE0AD9">
              <w:t>Fuentes</w:t>
            </w:r>
            <w:r w:rsidRPr="00EE0AD9">
              <w:rPr>
                <w:spacing w:val="1"/>
              </w:rPr>
              <w:t xml:space="preserve"> </w:t>
            </w:r>
            <w:r w:rsidRPr="00EE0AD9">
              <w:t>Accesibles al</w:t>
            </w:r>
            <w:r w:rsidRPr="00EE0AD9">
              <w:rPr>
                <w:spacing w:val="-2"/>
              </w:rPr>
              <w:t xml:space="preserve"> </w:t>
            </w:r>
            <w:r w:rsidRPr="00EE0AD9">
              <w:t>Público</w:t>
            </w:r>
          </w:p>
          <w:p w14:paraId="0978C04D" w14:textId="77777777" w:rsidR="00601355" w:rsidRPr="00EE0AD9" w:rsidRDefault="00601355" w:rsidP="00601355">
            <w:r w:rsidRPr="00EE0AD9">
              <w:t>Otras</w:t>
            </w:r>
            <w:r w:rsidRPr="00EE0AD9">
              <w:rPr>
                <w:spacing w:val="-10"/>
              </w:rPr>
              <w:t xml:space="preserve"> </w:t>
            </w:r>
            <w:r w:rsidRPr="00EE0AD9">
              <w:t>Administraciones</w:t>
            </w:r>
            <w:r w:rsidRPr="00EE0AD9">
              <w:rPr>
                <w:spacing w:val="-10"/>
              </w:rPr>
              <w:t xml:space="preserve"> </w:t>
            </w:r>
            <w:r w:rsidRPr="00EE0AD9">
              <w:t>Públicas</w:t>
            </w:r>
            <w:r w:rsidRPr="00EE0AD9">
              <w:rPr>
                <w:spacing w:val="-53"/>
              </w:rPr>
              <w:t xml:space="preserve"> </w:t>
            </w:r>
            <w:r w:rsidRPr="00EE0AD9">
              <w:t>Registros</w:t>
            </w:r>
            <w:r w:rsidRPr="00EE0AD9">
              <w:rPr>
                <w:spacing w:val="1"/>
              </w:rPr>
              <w:t xml:space="preserve"> </w:t>
            </w:r>
            <w:r w:rsidRPr="00EE0AD9">
              <w:t>Públicos</w:t>
            </w:r>
          </w:p>
          <w:p w14:paraId="78760F0E" w14:textId="77777777" w:rsidR="00601355" w:rsidRPr="00EE0AD9" w:rsidRDefault="00601355" w:rsidP="00601355">
            <w:r w:rsidRPr="00EE0AD9">
              <w:t>Colectivos</w:t>
            </w:r>
            <w:r w:rsidRPr="00EE0AD9">
              <w:rPr>
                <w:spacing w:val="-2"/>
              </w:rPr>
              <w:t xml:space="preserve"> </w:t>
            </w:r>
            <w:r w:rsidRPr="00EE0AD9">
              <w:t>de</w:t>
            </w:r>
            <w:r w:rsidRPr="00EE0AD9">
              <w:rPr>
                <w:spacing w:val="-3"/>
              </w:rPr>
              <w:t xml:space="preserve"> </w:t>
            </w:r>
            <w:r w:rsidRPr="00EE0AD9">
              <w:t>Interesados</w:t>
            </w:r>
          </w:p>
          <w:p w14:paraId="642C780E" w14:textId="77777777" w:rsidR="00601355" w:rsidRPr="00EE0AD9" w:rsidRDefault="00601355" w:rsidP="00601355">
            <w:r w:rsidRPr="00EE0AD9">
              <w:t>Adjudicatarios;</w:t>
            </w:r>
            <w:r w:rsidRPr="00EE0AD9">
              <w:rPr>
                <w:spacing w:val="-4"/>
              </w:rPr>
              <w:t xml:space="preserve"> </w:t>
            </w:r>
            <w:r w:rsidRPr="00EE0AD9">
              <w:t>Contratistas</w:t>
            </w:r>
            <w:r w:rsidRPr="00EE0AD9">
              <w:rPr>
                <w:spacing w:val="-2"/>
              </w:rPr>
              <w:t xml:space="preserve"> </w:t>
            </w:r>
            <w:r w:rsidRPr="00EE0AD9">
              <w:t>o</w:t>
            </w:r>
            <w:r w:rsidRPr="00EE0AD9">
              <w:rPr>
                <w:spacing w:val="-4"/>
              </w:rPr>
              <w:t xml:space="preserve"> </w:t>
            </w:r>
            <w:r w:rsidRPr="00EE0AD9">
              <w:t>Empleados</w:t>
            </w:r>
          </w:p>
          <w:p w14:paraId="1906A78D" w14:textId="77777777" w:rsidR="00601355" w:rsidRPr="00EE0AD9" w:rsidRDefault="00601355" w:rsidP="00601355">
            <w:r w:rsidRPr="00EE0AD9">
              <w:t>u</w:t>
            </w:r>
            <w:r w:rsidRPr="00EE0AD9">
              <w:rPr>
                <w:spacing w:val="-4"/>
              </w:rPr>
              <w:t xml:space="preserve"> </w:t>
            </w:r>
            <w:r w:rsidRPr="00EE0AD9">
              <w:t>operarios</w:t>
            </w:r>
            <w:r w:rsidRPr="00EE0AD9">
              <w:rPr>
                <w:spacing w:val="-2"/>
              </w:rPr>
              <w:t xml:space="preserve"> </w:t>
            </w:r>
            <w:r w:rsidRPr="00EE0AD9">
              <w:t>candidatos</w:t>
            </w:r>
            <w:r w:rsidRPr="00EE0AD9">
              <w:rPr>
                <w:spacing w:val="-2"/>
              </w:rPr>
              <w:t xml:space="preserve"> </w:t>
            </w:r>
            <w:r w:rsidRPr="00EE0AD9">
              <w:t>y/o</w:t>
            </w:r>
            <w:r w:rsidRPr="00EE0AD9">
              <w:rPr>
                <w:spacing w:val="-1"/>
              </w:rPr>
              <w:t xml:space="preserve"> </w:t>
            </w:r>
            <w:r w:rsidRPr="00EE0AD9">
              <w:t>participes</w:t>
            </w:r>
            <w:r w:rsidRPr="00EE0AD9">
              <w:rPr>
                <w:spacing w:val="-2"/>
              </w:rPr>
              <w:t xml:space="preserve"> </w:t>
            </w:r>
            <w:r w:rsidRPr="00EE0AD9">
              <w:t>en</w:t>
            </w:r>
            <w:r w:rsidRPr="00EE0AD9">
              <w:rPr>
                <w:spacing w:val="-3"/>
              </w:rPr>
              <w:t xml:space="preserve"> </w:t>
            </w:r>
            <w:r w:rsidRPr="00EE0AD9">
              <w:t>la</w:t>
            </w:r>
            <w:r w:rsidRPr="00EE0AD9">
              <w:rPr>
                <w:spacing w:val="-3"/>
              </w:rPr>
              <w:t xml:space="preserve"> </w:t>
            </w:r>
            <w:r w:rsidRPr="00EE0AD9">
              <w:t>ejecución</w:t>
            </w:r>
            <w:r w:rsidRPr="00EE0AD9">
              <w:rPr>
                <w:spacing w:val="-1"/>
              </w:rPr>
              <w:t xml:space="preserve"> </w:t>
            </w:r>
            <w:r w:rsidRPr="00EE0AD9">
              <w:t>del</w:t>
            </w:r>
            <w:r w:rsidRPr="00EE0AD9">
              <w:rPr>
                <w:spacing w:val="-2"/>
              </w:rPr>
              <w:t xml:space="preserve"> </w:t>
            </w:r>
            <w:r w:rsidRPr="00EE0AD9">
              <w:t>objeto</w:t>
            </w:r>
            <w:r w:rsidRPr="00EE0AD9">
              <w:rPr>
                <w:spacing w:val="-1"/>
              </w:rPr>
              <w:t xml:space="preserve"> </w:t>
            </w:r>
            <w:r w:rsidRPr="00EE0AD9">
              <w:t>del</w:t>
            </w:r>
            <w:r w:rsidRPr="00EE0AD9">
              <w:rPr>
                <w:spacing w:val="-4"/>
              </w:rPr>
              <w:t xml:space="preserve"> </w:t>
            </w:r>
            <w:r w:rsidRPr="00EE0AD9">
              <w:t>contrato</w:t>
            </w:r>
            <w:r w:rsidRPr="00EE0AD9">
              <w:rPr>
                <w:spacing w:val="-53"/>
              </w:rPr>
              <w:t xml:space="preserve"> </w:t>
            </w:r>
            <w:r w:rsidRPr="00EE0AD9">
              <w:t>Licitadores</w:t>
            </w:r>
          </w:p>
          <w:p w14:paraId="2F56865E" w14:textId="77777777" w:rsidR="00601355" w:rsidRPr="00EE0AD9" w:rsidRDefault="00601355" w:rsidP="00601355">
            <w:r w:rsidRPr="00EE0AD9">
              <w:t>Personas de Contacto</w:t>
            </w:r>
            <w:r w:rsidRPr="00EE0AD9">
              <w:rPr>
                <w:spacing w:val="1"/>
              </w:rPr>
              <w:t xml:space="preserve"> </w:t>
            </w:r>
            <w:r w:rsidRPr="00EE0AD9">
              <w:t>Proveedores</w:t>
            </w:r>
            <w:r w:rsidRPr="00EE0AD9">
              <w:rPr>
                <w:spacing w:val="1"/>
              </w:rPr>
              <w:t xml:space="preserve"> </w:t>
            </w:r>
            <w:r w:rsidRPr="00EE0AD9">
              <w:t>Representante Legal</w:t>
            </w:r>
            <w:r w:rsidRPr="00EE0AD9">
              <w:rPr>
                <w:spacing w:val="1"/>
              </w:rPr>
              <w:t xml:space="preserve"> </w:t>
            </w:r>
            <w:r w:rsidRPr="00EE0AD9">
              <w:rPr>
                <w:spacing w:val="-1"/>
              </w:rPr>
              <w:t xml:space="preserve">Representantes </w:t>
            </w:r>
            <w:r w:rsidRPr="00EE0AD9">
              <w:t>Legales</w:t>
            </w:r>
            <w:r w:rsidRPr="00EE0AD9">
              <w:rPr>
                <w:spacing w:val="-53"/>
              </w:rPr>
              <w:t xml:space="preserve"> </w:t>
            </w:r>
            <w:r w:rsidRPr="00EE0AD9">
              <w:t>solicitantes</w:t>
            </w:r>
          </w:p>
        </w:tc>
      </w:tr>
      <w:tr w:rsidR="00601355" w:rsidRPr="00EE0AD9" w14:paraId="20B2742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90DC7AF"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4057D760" w14:textId="77777777" w:rsidTr="00601355">
        <w:tc>
          <w:tcPr>
            <w:tcW w:w="9498" w:type="dxa"/>
          </w:tcPr>
          <w:p w14:paraId="791E74BF"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Hacienda Pública</w:t>
            </w:r>
            <w:r w:rsidRPr="00EE0AD9">
              <w:rPr>
                <w:spacing w:val="-1"/>
              </w:rPr>
              <w:t xml:space="preserve"> </w:t>
            </w:r>
            <w:r w:rsidRPr="00EE0AD9">
              <w:t>y Administración</w:t>
            </w:r>
          </w:p>
          <w:p w14:paraId="2071C444" w14:textId="77777777" w:rsidR="00601355" w:rsidRPr="00EE0AD9" w:rsidRDefault="00601355" w:rsidP="00601355">
            <w:r w:rsidRPr="00EE0AD9">
              <w:t>Órganos</w:t>
            </w:r>
            <w:r w:rsidRPr="00EE0AD9">
              <w:rPr>
                <w:spacing w:val="-4"/>
              </w:rPr>
              <w:t xml:space="preserve"> </w:t>
            </w:r>
            <w:r w:rsidRPr="00EE0AD9">
              <w:t>judiciales</w:t>
            </w:r>
          </w:p>
          <w:p w14:paraId="4783285D" w14:textId="77777777" w:rsidR="00601355" w:rsidRPr="00EE0AD9" w:rsidRDefault="00601355" w:rsidP="00601355">
            <w:r w:rsidRPr="00EE0AD9">
              <w:t>Otros órganos de la Administración del Cabildo de Tenerife</w:t>
            </w:r>
            <w:r w:rsidRPr="00EE0AD9">
              <w:rPr>
                <w:spacing w:val="-54"/>
              </w:rPr>
              <w:t xml:space="preserve"> </w:t>
            </w:r>
            <w:r w:rsidRPr="00EE0AD9">
              <w:t>Otros</w:t>
            </w:r>
            <w:r w:rsidRPr="00EE0AD9">
              <w:rPr>
                <w:spacing w:val="-1"/>
              </w:rPr>
              <w:t xml:space="preserve"> </w:t>
            </w:r>
            <w:r w:rsidRPr="00EE0AD9">
              <w:t>órganos</w:t>
            </w:r>
            <w:r w:rsidRPr="00EE0AD9">
              <w:rPr>
                <w:spacing w:val="1"/>
              </w:rPr>
              <w:t xml:space="preserve"> </w:t>
            </w:r>
            <w:r w:rsidRPr="00EE0AD9">
              <w:t>de</w:t>
            </w:r>
            <w:r w:rsidRPr="00EE0AD9">
              <w:rPr>
                <w:spacing w:val="1"/>
              </w:rPr>
              <w:t xml:space="preserve"> </w:t>
            </w:r>
            <w:r w:rsidRPr="00EE0AD9">
              <w:t>la Administración</w:t>
            </w:r>
            <w:r w:rsidRPr="00EE0AD9">
              <w:rPr>
                <w:spacing w:val="-1"/>
              </w:rPr>
              <w:t xml:space="preserve"> </w:t>
            </w:r>
            <w:r w:rsidRPr="00EE0AD9">
              <w:t>del</w:t>
            </w:r>
            <w:r w:rsidRPr="00EE0AD9">
              <w:rPr>
                <w:spacing w:val="-1"/>
              </w:rPr>
              <w:t xml:space="preserve"> </w:t>
            </w:r>
            <w:r w:rsidRPr="00EE0AD9">
              <w:t>Estado</w:t>
            </w:r>
          </w:p>
          <w:p w14:paraId="0DB05274" w14:textId="77777777" w:rsidR="00601355" w:rsidRPr="00EE0AD9" w:rsidRDefault="00601355" w:rsidP="00601355">
            <w:r w:rsidRPr="00EE0AD9">
              <w:t>Plataforma</w:t>
            </w:r>
            <w:r w:rsidRPr="00EE0AD9">
              <w:rPr>
                <w:spacing w:val="-4"/>
              </w:rPr>
              <w:t xml:space="preserve"> </w:t>
            </w:r>
            <w:r w:rsidRPr="00EE0AD9">
              <w:t>de</w:t>
            </w:r>
            <w:r w:rsidRPr="00EE0AD9">
              <w:rPr>
                <w:spacing w:val="-3"/>
              </w:rPr>
              <w:t xml:space="preserve"> </w:t>
            </w:r>
            <w:r w:rsidRPr="00EE0AD9">
              <w:t>Contratación</w:t>
            </w:r>
            <w:r w:rsidRPr="00EE0AD9">
              <w:rPr>
                <w:spacing w:val="-2"/>
              </w:rPr>
              <w:t xml:space="preserve"> </w:t>
            </w:r>
            <w:r w:rsidRPr="00EE0AD9">
              <w:t>del</w:t>
            </w:r>
            <w:r w:rsidRPr="00EE0AD9">
              <w:rPr>
                <w:spacing w:val="-1"/>
              </w:rPr>
              <w:t xml:space="preserve"> </w:t>
            </w:r>
            <w:r w:rsidRPr="00EE0AD9">
              <w:t>Sector</w:t>
            </w:r>
            <w:r w:rsidRPr="00EE0AD9">
              <w:rPr>
                <w:spacing w:val="-4"/>
              </w:rPr>
              <w:t xml:space="preserve"> </w:t>
            </w:r>
            <w:r w:rsidRPr="00EE0AD9">
              <w:t>Público</w:t>
            </w:r>
            <w:r w:rsidRPr="00EE0AD9">
              <w:rPr>
                <w:spacing w:val="-52"/>
              </w:rPr>
              <w:t xml:space="preserve"> </w:t>
            </w:r>
            <w:r w:rsidRPr="00EE0AD9">
              <w:t>Tribunal</w:t>
            </w:r>
            <w:r w:rsidRPr="00EE0AD9">
              <w:rPr>
                <w:spacing w:val="-2"/>
              </w:rPr>
              <w:t xml:space="preserve"> </w:t>
            </w:r>
            <w:r w:rsidRPr="00EE0AD9">
              <w:t>de</w:t>
            </w:r>
            <w:r w:rsidRPr="00EE0AD9">
              <w:rPr>
                <w:spacing w:val="-3"/>
              </w:rPr>
              <w:t xml:space="preserve"> </w:t>
            </w:r>
            <w:r w:rsidRPr="00EE0AD9">
              <w:t>Cuentas</w:t>
            </w:r>
            <w:r w:rsidRPr="00EE0AD9">
              <w:rPr>
                <w:spacing w:val="-2"/>
              </w:rPr>
              <w:t xml:space="preserve"> </w:t>
            </w:r>
            <w:proofErr w:type="spellStart"/>
            <w:r w:rsidRPr="00EE0AD9">
              <w:t>u</w:t>
            </w:r>
            <w:proofErr w:type="spellEnd"/>
            <w:r w:rsidRPr="00EE0AD9">
              <w:rPr>
                <w:spacing w:val="-1"/>
              </w:rPr>
              <w:t xml:space="preserve"> </w:t>
            </w:r>
            <w:r w:rsidRPr="00EE0AD9">
              <w:t>homólogo</w:t>
            </w:r>
            <w:r w:rsidRPr="00EE0AD9">
              <w:rPr>
                <w:spacing w:val="-3"/>
              </w:rPr>
              <w:t xml:space="preserve"> </w:t>
            </w:r>
            <w:r w:rsidRPr="00EE0AD9">
              <w:t>autonómico</w:t>
            </w:r>
          </w:p>
        </w:tc>
      </w:tr>
      <w:tr w:rsidR="00601355" w:rsidRPr="00EE0AD9" w14:paraId="458B45F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04EE504D"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3CADE61A" w14:textId="77777777" w:rsidTr="00601355">
        <w:tc>
          <w:tcPr>
            <w:tcW w:w="9498" w:type="dxa"/>
          </w:tcPr>
          <w:p w14:paraId="0B079363"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0C43ADB0"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6614291"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601355" w:rsidRPr="00EE0AD9" w14:paraId="7201D8E6" w14:textId="77777777" w:rsidTr="00601355">
        <w:tc>
          <w:tcPr>
            <w:tcW w:w="9498" w:type="dxa"/>
          </w:tcPr>
          <w:p w14:paraId="1B6AF9E7"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0CFD0E3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BEAE26B" w14:textId="77777777" w:rsidR="00601355" w:rsidRPr="00EE0AD9" w:rsidRDefault="00601355" w:rsidP="0060135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35302030" w14:textId="77777777" w:rsidTr="00601355">
        <w:tc>
          <w:tcPr>
            <w:tcW w:w="9498" w:type="dxa"/>
          </w:tcPr>
          <w:p w14:paraId="63184586"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39B1DD71" w14:textId="77777777" w:rsidR="00601355" w:rsidRDefault="00601355" w:rsidP="00BF028C">
      <w:pPr>
        <w:jc w:val="both"/>
        <w:rPr>
          <w:lang w:eastAsia="es-ES"/>
        </w:rPr>
      </w:pPr>
    </w:p>
    <w:p w14:paraId="31F63AFE" w14:textId="77777777" w:rsidR="003456C5" w:rsidRDefault="003456C5">
      <w:pPr>
        <w:widowControl/>
        <w:autoSpaceDE/>
        <w:autoSpaceDN/>
        <w:spacing w:after="160" w:line="259" w:lineRule="auto"/>
        <w:rPr>
          <w:rFonts w:eastAsiaTheme="majorEastAsia" w:cstheme="majorBidi"/>
          <w:color w:val="2F5496" w:themeColor="accent1" w:themeShade="BF"/>
          <w:sz w:val="30"/>
          <w:szCs w:val="26"/>
        </w:rPr>
      </w:pPr>
      <w:bookmarkStart w:id="23" w:name="_Toc164683184"/>
      <w:r>
        <w:br w:type="page"/>
      </w:r>
    </w:p>
    <w:p w14:paraId="570D184A" w14:textId="1B83FFBA" w:rsidR="00601355" w:rsidRPr="00A924B5" w:rsidRDefault="00601355" w:rsidP="005C4AEB">
      <w:pPr>
        <w:pStyle w:val="Ttulo2"/>
        <w:numPr>
          <w:ilvl w:val="1"/>
          <w:numId w:val="34"/>
        </w:numPr>
      </w:pPr>
      <w:bookmarkStart w:id="24" w:name="_Toc233200659"/>
      <w:r w:rsidRPr="00EE0AD9">
        <w:lastRenderedPageBreak/>
        <w:t>Controles</w:t>
      </w:r>
      <w:r w:rsidRPr="00EE0AD9">
        <w:rPr>
          <w:spacing w:val="-3"/>
        </w:rPr>
        <w:t xml:space="preserve"> </w:t>
      </w:r>
      <w:r w:rsidRPr="00EE0AD9">
        <w:t>de</w:t>
      </w:r>
      <w:r w:rsidRPr="00EE0AD9">
        <w:rPr>
          <w:spacing w:val="-3"/>
        </w:rPr>
        <w:t xml:space="preserve"> </w:t>
      </w:r>
      <w:r w:rsidRPr="00EE0AD9">
        <w:t>Acceso</w:t>
      </w:r>
      <w:r w:rsidRPr="00EE0AD9">
        <w:rPr>
          <w:spacing w:val="-1"/>
        </w:rPr>
        <w:t xml:space="preserve"> </w:t>
      </w:r>
      <w:r w:rsidRPr="00EE0AD9">
        <w:t>Gerencia</w:t>
      </w:r>
      <w:bookmarkEnd w:id="23"/>
      <w:bookmarkEnd w:id="24"/>
    </w:p>
    <w:p w14:paraId="0ED7F0AD" w14:textId="77777777" w:rsidR="00601355" w:rsidRDefault="0060135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2BD4AA71"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916695B" w14:textId="77777777" w:rsidR="00601355" w:rsidRPr="00EE0AD9" w:rsidRDefault="00601355" w:rsidP="00601355">
            <w:pPr>
              <w:rPr>
                <w:b w:val="0"/>
              </w:rPr>
            </w:pPr>
            <w:r w:rsidRPr="00EE0AD9">
              <w:t>Finalidad</w:t>
            </w:r>
            <w:r w:rsidRPr="00EE0AD9">
              <w:rPr>
                <w:spacing w:val="-3"/>
              </w:rPr>
              <w:t xml:space="preserve"> </w:t>
            </w:r>
            <w:r w:rsidRPr="00EE0AD9">
              <w:t>del Tratamiento</w:t>
            </w:r>
          </w:p>
        </w:tc>
      </w:tr>
      <w:tr w:rsidR="00601355" w:rsidRPr="00EE0AD9" w14:paraId="005DCC36" w14:textId="77777777" w:rsidTr="00601355">
        <w:tc>
          <w:tcPr>
            <w:tcW w:w="9498" w:type="dxa"/>
          </w:tcPr>
          <w:p w14:paraId="189B777C" w14:textId="77777777" w:rsidR="00601355" w:rsidRDefault="00601355" w:rsidP="00601355">
            <w:r w:rsidRPr="00EE0AD9">
              <w:t>Gestión</w:t>
            </w:r>
            <w:r w:rsidRPr="00EE0AD9">
              <w:rPr>
                <w:spacing w:val="-1"/>
              </w:rPr>
              <w:t xml:space="preserve"> </w:t>
            </w:r>
            <w:r w:rsidRPr="00EE0AD9">
              <w:t>de</w:t>
            </w:r>
            <w:r w:rsidRPr="00EE0AD9">
              <w:rPr>
                <w:spacing w:val="-3"/>
              </w:rPr>
              <w:t xml:space="preserve"> </w:t>
            </w:r>
            <w:r w:rsidRPr="00EE0AD9">
              <w:t>seguridad,</w:t>
            </w:r>
            <w:r w:rsidRPr="00EE0AD9">
              <w:rPr>
                <w:spacing w:val="-1"/>
              </w:rPr>
              <w:t xml:space="preserve"> </w:t>
            </w:r>
            <w:r w:rsidRPr="00EE0AD9">
              <w:t>control</w:t>
            </w:r>
            <w:r w:rsidRPr="00EE0AD9">
              <w:rPr>
                <w:spacing w:val="-4"/>
              </w:rPr>
              <w:t xml:space="preserve"> </w:t>
            </w:r>
            <w:r w:rsidRPr="00EE0AD9">
              <w:t>de acceso</w:t>
            </w:r>
            <w:r w:rsidRPr="00EE0AD9">
              <w:rPr>
                <w:spacing w:val="-3"/>
              </w:rPr>
              <w:t xml:space="preserve"> </w:t>
            </w:r>
            <w:r w:rsidRPr="00EE0AD9">
              <w:t>a</w:t>
            </w:r>
            <w:r w:rsidRPr="00EE0AD9">
              <w:rPr>
                <w:spacing w:val="-1"/>
              </w:rPr>
              <w:t xml:space="preserve"> </w:t>
            </w:r>
            <w:r w:rsidRPr="00EE0AD9">
              <w:t>edificio</w:t>
            </w:r>
            <w:r w:rsidRPr="00EE0AD9">
              <w:rPr>
                <w:spacing w:val="-3"/>
              </w:rPr>
              <w:t xml:space="preserve"> </w:t>
            </w:r>
            <w:r w:rsidRPr="00EE0AD9">
              <w:t>de</w:t>
            </w:r>
            <w:r w:rsidRPr="00EE0AD9">
              <w:rPr>
                <w:spacing w:val="-3"/>
              </w:rPr>
              <w:t xml:space="preserve"> </w:t>
            </w:r>
            <w:r w:rsidRPr="00EE0AD9">
              <w:t>la</w:t>
            </w:r>
            <w:r w:rsidRPr="00EE0AD9">
              <w:rPr>
                <w:spacing w:val="-2"/>
              </w:rPr>
              <w:t xml:space="preserve"> </w:t>
            </w:r>
            <w:r w:rsidRPr="00EE0AD9">
              <w:t>Gerencia.</w:t>
            </w:r>
          </w:p>
          <w:p w14:paraId="1F439FFF" w14:textId="77777777" w:rsidR="00601355" w:rsidRPr="00EE0AD9" w:rsidRDefault="00601355" w:rsidP="00601355"/>
        </w:tc>
      </w:tr>
      <w:tr w:rsidR="00601355" w:rsidRPr="00EE0AD9" w14:paraId="45F88A4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96FED8A"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487A57AD" w14:textId="77777777" w:rsidTr="00601355">
        <w:tc>
          <w:tcPr>
            <w:tcW w:w="9498" w:type="dxa"/>
          </w:tcPr>
          <w:p w14:paraId="6ADD57B3" w14:textId="77777777" w:rsidR="00601355" w:rsidRPr="00EE0AD9" w:rsidRDefault="00601355" w:rsidP="00601355">
            <w:r w:rsidRPr="00EE0AD9">
              <w:t>Los</w:t>
            </w:r>
            <w:r w:rsidRPr="00EE0AD9">
              <w:rPr>
                <w:spacing w:val="6"/>
              </w:rPr>
              <w:t xml:space="preserve"> </w:t>
            </w:r>
            <w:r w:rsidRPr="00EE0AD9">
              <w:t>datos</w:t>
            </w:r>
            <w:r w:rsidRPr="00EE0AD9">
              <w:rPr>
                <w:spacing w:val="5"/>
              </w:rPr>
              <w:t xml:space="preserve"> </w:t>
            </w:r>
            <w:r w:rsidRPr="00EE0AD9">
              <w:t>incluidos</w:t>
            </w:r>
            <w:r w:rsidRPr="00EE0AD9">
              <w:rPr>
                <w:spacing w:val="5"/>
              </w:rPr>
              <w:t xml:space="preserve"> </w:t>
            </w:r>
            <w:r w:rsidRPr="00EE0AD9">
              <w:t>en</w:t>
            </w:r>
            <w:r w:rsidRPr="00EE0AD9">
              <w:rPr>
                <w:spacing w:val="4"/>
              </w:rPr>
              <w:t xml:space="preserve"> </w:t>
            </w:r>
            <w:r w:rsidRPr="00EE0AD9">
              <w:t>ficheros</w:t>
            </w:r>
            <w:r w:rsidRPr="00EE0AD9">
              <w:rPr>
                <w:spacing w:val="10"/>
              </w:rPr>
              <w:t xml:space="preserve"> </w:t>
            </w:r>
            <w:r w:rsidRPr="00EE0AD9">
              <w:t>automatizados</w:t>
            </w:r>
            <w:r w:rsidRPr="00EE0AD9">
              <w:rPr>
                <w:spacing w:val="5"/>
              </w:rPr>
              <w:t xml:space="preserve"> </w:t>
            </w:r>
            <w:r w:rsidRPr="00EE0AD9">
              <w:t>creados</w:t>
            </w:r>
            <w:r w:rsidRPr="00EE0AD9">
              <w:rPr>
                <w:spacing w:val="5"/>
              </w:rPr>
              <w:t xml:space="preserve"> </w:t>
            </w:r>
            <w:r w:rsidRPr="00EE0AD9">
              <w:t>para</w:t>
            </w:r>
            <w:r w:rsidRPr="00EE0AD9">
              <w:rPr>
                <w:spacing w:val="5"/>
              </w:rPr>
              <w:t xml:space="preserve"> </w:t>
            </w:r>
            <w:r w:rsidRPr="00EE0AD9">
              <w:t>controlar</w:t>
            </w:r>
            <w:r w:rsidRPr="00EE0AD9">
              <w:rPr>
                <w:spacing w:val="5"/>
              </w:rPr>
              <w:t xml:space="preserve"> </w:t>
            </w:r>
            <w:r w:rsidRPr="00EE0AD9">
              <w:t>el</w:t>
            </w:r>
            <w:r w:rsidRPr="00EE0AD9">
              <w:rPr>
                <w:spacing w:val="3"/>
              </w:rPr>
              <w:t xml:space="preserve"> </w:t>
            </w:r>
            <w:r w:rsidRPr="00EE0AD9">
              <w:t>acceso</w:t>
            </w:r>
            <w:r w:rsidRPr="00EE0AD9">
              <w:rPr>
                <w:spacing w:val="5"/>
              </w:rPr>
              <w:t xml:space="preserve"> </w:t>
            </w:r>
            <w:r w:rsidRPr="00EE0AD9">
              <w:t>a</w:t>
            </w:r>
            <w:r w:rsidRPr="00EE0AD9">
              <w:rPr>
                <w:spacing w:val="5"/>
              </w:rPr>
              <w:t xml:space="preserve"> </w:t>
            </w:r>
            <w:r w:rsidRPr="00EE0AD9">
              <w:t>edificios</w:t>
            </w:r>
            <w:r w:rsidRPr="00EE0AD9">
              <w:rPr>
                <w:spacing w:val="5"/>
              </w:rPr>
              <w:t xml:space="preserve"> </w:t>
            </w:r>
            <w:r w:rsidRPr="00EE0AD9">
              <w:t>deben</w:t>
            </w:r>
            <w:r w:rsidRPr="00EE0AD9">
              <w:rPr>
                <w:spacing w:val="-53"/>
              </w:rPr>
              <w:t xml:space="preserve"> </w:t>
            </w:r>
            <w:r w:rsidRPr="00EE0AD9">
              <w:t>cancelarse</w:t>
            </w:r>
            <w:r w:rsidRPr="00EE0AD9">
              <w:rPr>
                <w:spacing w:val="-2"/>
              </w:rPr>
              <w:t xml:space="preserve"> </w:t>
            </w:r>
            <w:r w:rsidRPr="00EE0AD9">
              <w:t>transcurrido</w:t>
            </w:r>
            <w:r w:rsidRPr="00EE0AD9">
              <w:rPr>
                <w:spacing w:val="1"/>
              </w:rPr>
              <w:t xml:space="preserve"> </w:t>
            </w:r>
            <w:r w:rsidRPr="00EE0AD9">
              <w:t>1</w:t>
            </w:r>
            <w:r w:rsidRPr="00EE0AD9">
              <w:rPr>
                <w:spacing w:val="1"/>
              </w:rPr>
              <w:t xml:space="preserve"> </w:t>
            </w:r>
            <w:r w:rsidRPr="00EE0AD9">
              <w:t>mes a</w:t>
            </w:r>
            <w:r w:rsidRPr="00EE0AD9">
              <w:rPr>
                <w:spacing w:val="-1"/>
              </w:rPr>
              <w:t xml:space="preserve"> </w:t>
            </w:r>
            <w:r w:rsidRPr="00EE0AD9">
              <w:t>partir</w:t>
            </w:r>
            <w:r w:rsidRPr="00EE0AD9">
              <w:rPr>
                <w:spacing w:val="-1"/>
              </w:rPr>
              <w:t xml:space="preserve"> </w:t>
            </w:r>
            <w:r w:rsidRPr="00EE0AD9">
              <w:t>de</w:t>
            </w:r>
            <w:r w:rsidRPr="00EE0AD9">
              <w:rPr>
                <w:spacing w:val="-1"/>
              </w:rPr>
              <w:t xml:space="preserve"> </w:t>
            </w:r>
            <w:r w:rsidRPr="00EE0AD9">
              <w:t>su</w:t>
            </w:r>
            <w:r w:rsidRPr="00EE0AD9">
              <w:rPr>
                <w:spacing w:val="1"/>
              </w:rPr>
              <w:t xml:space="preserve"> </w:t>
            </w:r>
            <w:r w:rsidRPr="00EE0AD9">
              <w:t>obtención.</w:t>
            </w:r>
          </w:p>
        </w:tc>
      </w:tr>
      <w:tr w:rsidR="00601355" w:rsidRPr="00EE0AD9" w14:paraId="5D96E6D9"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882662F" w14:textId="77777777" w:rsidR="00601355" w:rsidRPr="00EE0AD9" w:rsidRDefault="00601355" w:rsidP="0060135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601355" w:rsidRPr="00EE0AD9" w14:paraId="36FD7034" w14:textId="77777777" w:rsidTr="00601355">
        <w:tc>
          <w:tcPr>
            <w:tcW w:w="9498" w:type="dxa"/>
          </w:tcPr>
          <w:p w14:paraId="01230181" w14:textId="77777777" w:rsidR="00601355" w:rsidRPr="00EE0AD9" w:rsidRDefault="00601355" w:rsidP="00601355">
            <w:r w:rsidRPr="00EE0AD9">
              <w:t>Artículo</w:t>
            </w:r>
            <w:r w:rsidRPr="00EE0AD9">
              <w:rPr>
                <w:spacing w:val="2"/>
              </w:rPr>
              <w:t xml:space="preserve"> </w:t>
            </w:r>
            <w:r w:rsidRPr="00EE0AD9">
              <w:t>6.1.e)</w:t>
            </w:r>
            <w:r w:rsidRPr="00EE0AD9">
              <w:rPr>
                <w:spacing w:val="3"/>
              </w:rPr>
              <w:t xml:space="preserve"> </w:t>
            </w:r>
            <w:r w:rsidRPr="00EE0AD9">
              <w:t>RGPD</w:t>
            </w:r>
            <w:r w:rsidRPr="00EE0AD9">
              <w:rPr>
                <w:spacing w:val="3"/>
              </w:rPr>
              <w:t xml:space="preserve"> </w:t>
            </w:r>
            <w:r w:rsidRPr="00EE0AD9">
              <w:t>el</w:t>
            </w:r>
            <w:r w:rsidRPr="00EE0AD9">
              <w:rPr>
                <w:spacing w:val="2"/>
              </w:rPr>
              <w:t xml:space="preserve"> </w:t>
            </w:r>
            <w:r w:rsidRPr="00EE0AD9">
              <w:t>tratamiento</w:t>
            </w:r>
            <w:r w:rsidRPr="00EE0AD9">
              <w:rPr>
                <w:spacing w:val="4"/>
              </w:rPr>
              <w:t xml:space="preserve"> </w:t>
            </w:r>
            <w:r w:rsidRPr="00EE0AD9">
              <w:t>es</w:t>
            </w:r>
            <w:r w:rsidRPr="00EE0AD9">
              <w:rPr>
                <w:spacing w:val="3"/>
              </w:rPr>
              <w:t xml:space="preserve"> </w:t>
            </w:r>
            <w:r w:rsidRPr="00EE0AD9">
              <w:t>necesario</w:t>
            </w:r>
            <w:r w:rsidRPr="00EE0AD9">
              <w:rPr>
                <w:spacing w:val="2"/>
              </w:rPr>
              <w:t xml:space="preserve"> </w:t>
            </w:r>
            <w:r w:rsidRPr="00EE0AD9">
              <w:t>para</w:t>
            </w:r>
            <w:r w:rsidRPr="00EE0AD9">
              <w:rPr>
                <w:spacing w:val="5"/>
              </w:rPr>
              <w:t xml:space="preserve"> </w:t>
            </w:r>
            <w:r w:rsidRPr="00EE0AD9">
              <w:t>el</w:t>
            </w:r>
            <w:r w:rsidRPr="00EE0AD9">
              <w:rPr>
                <w:spacing w:val="1"/>
              </w:rPr>
              <w:t xml:space="preserve"> </w:t>
            </w:r>
            <w:r w:rsidRPr="00EE0AD9">
              <w:t>cumplimiento</w:t>
            </w:r>
            <w:r w:rsidRPr="00EE0AD9">
              <w:rPr>
                <w:spacing w:val="2"/>
              </w:rPr>
              <w:t xml:space="preserve"> </w:t>
            </w:r>
            <w:r w:rsidRPr="00EE0AD9">
              <w:t>de</w:t>
            </w:r>
            <w:r w:rsidRPr="00EE0AD9">
              <w:rPr>
                <w:spacing w:val="2"/>
              </w:rPr>
              <w:t xml:space="preserve"> </w:t>
            </w:r>
            <w:r w:rsidRPr="00EE0AD9">
              <w:t>una</w:t>
            </w:r>
            <w:r w:rsidRPr="00EE0AD9">
              <w:rPr>
                <w:spacing w:val="2"/>
              </w:rPr>
              <w:t xml:space="preserve"> </w:t>
            </w:r>
            <w:r w:rsidRPr="00EE0AD9">
              <w:t>misión</w:t>
            </w:r>
            <w:r w:rsidRPr="00EE0AD9">
              <w:rPr>
                <w:spacing w:val="2"/>
              </w:rPr>
              <w:t xml:space="preserve"> </w:t>
            </w:r>
            <w:r w:rsidRPr="00EE0AD9">
              <w:t>realizada</w:t>
            </w:r>
            <w:r w:rsidRPr="00EE0AD9">
              <w:rPr>
                <w:spacing w:val="4"/>
              </w:rPr>
              <w:t xml:space="preserve"> </w:t>
            </w:r>
            <w:r w:rsidRPr="00EE0AD9">
              <w:t>en</w:t>
            </w:r>
            <w:r w:rsidRPr="00EE0AD9">
              <w:rPr>
                <w:spacing w:val="4"/>
              </w:rPr>
              <w:t xml:space="preserve"> </w:t>
            </w:r>
            <w:r w:rsidRPr="00EE0AD9">
              <w:t>interés</w:t>
            </w:r>
            <w:r w:rsidRPr="00EE0AD9">
              <w:rPr>
                <w:spacing w:val="-52"/>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w:t>
            </w:r>
            <w:r w:rsidRPr="00EE0AD9">
              <w:rPr>
                <w:spacing w:val="1"/>
              </w:rPr>
              <w:t xml:space="preserve"> </w:t>
            </w:r>
            <w:r w:rsidRPr="00EE0AD9">
              <w:t>poderes</w:t>
            </w:r>
            <w:r w:rsidRPr="00EE0AD9">
              <w:rPr>
                <w:spacing w:val="-1"/>
              </w:rPr>
              <w:t xml:space="preserve"> </w:t>
            </w:r>
            <w:r w:rsidRPr="00EE0AD9">
              <w:t>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601355" w:rsidRPr="00EE0AD9" w14:paraId="5B655ECB"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3C65987"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4F087F01" w14:textId="77777777" w:rsidTr="00601355">
        <w:tc>
          <w:tcPr>
            <w:tcW w:w="9498" w:type="dxa"/>
          </w:tcPr>
          <w:p w14:paraId="5AF267EA" w14:textId="77777777" w:rsidR="00601355" w:rsidRPr="00EE0AD9" w:rsidRDefault="00601355" w:rsidP="00601355">
            <w:r w:rsidRPr="00EE0AD9">
              <w:t>Datos</w:t>
            </w:r>
            <w:r w:rsidRPr="00EE0AD9">
              <w:rPr>
                <w:spacing w:val="-3"/>
              </w:rPr>
              <w:t xml:space="preserve"> </w:t>
            </w:r>
            <w:r w:rsidRPr="00EE0AD9">
              <w:t>de</w:t>
            </w:r>
            <w:r w:rsidRPr="00EE0AD9">
              <w:rPr>
                <w:spacing w:val="-3"/>
              </w:rPr>
              <w:t xml:space="preserve"> </w:t>
            </w:r>
            <w:r w:rsidRPr="00EE0AD9">
              <w:t>Carácter</w:t>
            </w:r>
            <w:r w:rsidRPr="00EE0AD9">
              <w:rPr>
                <w:spacing w:val="-2"/>
              </w:rPr>
              <w:t xml:space="preserve"> </w:t>
            </w:r>
            <w:r w:rsidRPr="00EE0AD9">
              <w:t>Identificativo</w:t>
            </w:r>
          </w:p>
          <w:p w14:paraId="20895181" w14:textId="77777777" w:rsidR="00601355" w:rsidRPr="00EE0AD9" w:rsidRDefault="00601355" w:rsidP="00601355">
            <w:r w:rsidRPr="00EE0AD9">
              <w:rPr>
                <w:w w:val="95"/>
              </w:rPr>
              <w:t>DNI/NIF/NIE/Pasaporte</w:t>
            </w:r>
            <w:r w:rsidRPr="00EE0AD9">
              <w:rPr>
                <w:spacing w:val="1"/>
                <w:w w:val="95"/>
              </w:rPr>
              <w:t xml:space="preserve"> </w:t>
            </w:r>
            <w:r w:rsidRPr="00EE0AD9">
              <w:t>Nombre</w:t>
            </w:r>
            <w:r w:rsidRPr="00EE0AD9">
              <w:rPr>
                <w:spacing w:val="-1"/>
              </w:rPr>
              <w:t xml:space="preserve"> </w:t>
            </w:r>
            <w:r w:rsidRPr="00EE0AD9">
              <w:t>y</w:t>
            </w:r>
            <w:r w:rsidRPr="00EE0AD9">
              <w:rPr>
                <w:spacing w:val="-1"/>
              </w:rPr>
              <w:t xml:space="preserve"> </w:t>
            </w:r>
            <w:r w:rsidRPr="00EE0AD9">
              <w:t>apellidos.</w:t>
            </w:r>
          </w:p>
        </w:tc>
      </w:tr>
      <w:tr w:rsidR="00601355" w:rsidRPr="00EE0AD9" w14:paraId="727E4513"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3FD2B99" w14:textId="77777777" w:rsidR="00601355" w:rsidRPr="00EE0AD9" w:rsidRDefault="00601355" w:rsidP="0060135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62DEA266" w14:textId="77777777" w:rsidTr="00601355">
        <w:tc>
          <w:tcPr>
            <w:tcW w:w="9498" w:type="dxa"/>
          </w:tcPr>
          <w:p w14:paraId="712CE874" w14:textId="77777777" w:rsidR="00601355" w:rsidRPr="00EE0AD9" w:rsidRDefault="00601355" w:rsidP="00601355">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Personal interesado</w:t>
            </w:r>
            <w:r w:rsidRPr="00EE0AD9">
              <w:rPr>
                <w:spacing w:val="1"/>
              </w:rPr>
              <w:t xml:space="preserve"> </w:t>
            </w:r>
            <w:r w:rsidRPr="00EE0AD9">
              <w:t>Visitantes</w:t>
            </w:r>
          </w:p>
        </w:tc>
      </w:tr>
      <w:tr w:rsidR="00601355" w:rsidRPr="00EE0AD9" w14:paraId="00EE4B6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209116D"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3137A996" w14:textId="77777777" w:rsidTr="00601355">
        <w:tc>
          <w:tcPr>
            <w:tcW w:w="9498" w:type="dxa"/>
          </w:tcPr>
          <w:p w14:paraId="50D083B7"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6A59EBA1" w14:textId="77777777" w:rsidR="00601355" w:rsidRPr="00EE0AD9" w:rsidRDefault="00601355" w:rsidP="00601355">
            <w:r w:rsidRPr="00EE0AD9">
              <w:t>No</w:t>
            </w:r>
            <w:r w:rsidRPr="00EE0AD9">
              <w:rPr>
                <w:spacing w:val="-4"/>
              </w:rPr>
              <w:t xml:space="preserve"> </w:t>
            </w:r>
            <w:r w:rsidRPr="00EE0AD9">
              <w:t>están</w:t>
            </w:r>
            <w:r w:rsidRPr="00EE0AD9">
              <w:rPr>
                <w:spacing w:val="-3"/>
              </w:rPr>
              <w:t xml:space="preserve"> </w:t>
            </w:r>
            <w:r w:rsidRPr="00EE0AD9">
              <w:t>previstas</w:t>
            </w:r>
            <w:r w:rsidRPr="00EE0AD9">
              <w:rPr>
                <w:spacing w:val="-2"/>
              </w:rPr>
              <w:t xml:space="preserve"> </w:t>
            </w:r>
            <w:r w:rsidRPr="00EE0AD9">
              <w:t>transferencias internacionales</w:t>
            </w:r>
            <w:r w:rsidRPr="00EE0AD9">
              <w:rPr>
                <w:spacing w:val="-2"/>
              </w:rPr>
              <w:t xml:space="preserve"> </w:t>
            </w:r>
            <w:r w:rsidRPr="00EE0AD9">
              <w:t>de</w:t>
            </w:r>
            <w:r w:rsidRPr="00EE0AD9">
              <w:rPr>
                <w:spacing w:val="-3"/>
              </w:rPr>
              <w:t xml:space="preserve"> </w:t>
            </w:r>
            <w:r w:rsidRPr="00EE0AD9">
              <w:t>datos.</w:t>
            </w:r>
          </w:p>
          <w:p w14:paraId="16B1773A" w14:textId="77777777" w:rsidR="00601355" w:rsidRPr="00EE0AD9" w:rsidRDefault="00601355" w:rsidP="00601355">
            <w:r w:rsidRPr="00EE0AD9">
              <w:t>Fuerzas</w:t>
            </w:r>
            <w:r w:rsidRPr="00EE0AD9">
              <w:rPr>
                <w:spacing w:val="-6"/>
              </w:rPr>
              <w:t xml:space="preserve"> </w:t>
            </w:r>
            <w:r w:rsidRPr="00EE0AD9">
              <w:t>y</w:t>
            </w:r>
            <w:r w:rsidRPr="00EE0AD9">
              <w:rPr>
                <w:spacing w:val="-6"/>
              </w:rPr>
              <w:t xml:space="preserve"> </w:t>
            </w:r>
            <w:r w:rsidRPr="00EE0AD9">
              <w:t>Cuerpos</w:t>
            </w:r>
            <w:r w:rsidRPr="00EE0AD9">
              <w:rPr>
                <w:spacing w:val="-4"/>
              </w:rPr>
              <w:t xml:space="preserve"> </w:t>
            </w:r>
            <w:r w:rsidRPr="00EE0AD9">
              <w:t>de</w:t>
            </w:r>
            <w:r w:rsidRPr="00EE0AD9">
              <w:rPr>
                <w:spacing w:val="-4"/>
              </w:rPr>
              <w:t xml:space="preserve"> </w:t>
            </w:r>
            <w:r w:rsidRPr="00EE0AD9">
              <w:t>Seguridad</w:t>
            </w:r>
            <w:r w:rsidRPr="00EE0AD9">
              <w:rPr>
                <w:spacing w:val="-53"/>
              </w:rPr>
              <w:t xml:space="preserve"> </w:t>
            </w:r>
            <w:r w:rsidRPr="00EE0AD9">
              <w:t>órganos</w:t>
            </w:r>
            <w:r w:rsidRPr="00EE0AD9">
              <w:rPr>
                <w:spacing w:val="-1"/>
              </w:rPr>
              <w:t xml:space="preserve"> </w:t>
            </w:r>
            <w:r w:rsidRPr="00EE0AD9">
              <w:t>judiciales</w:t>
            </w:r>
          </w:p>
        </w:tc>
      </w:tr>
      <w:tr w:rsidR="00601355" w:rsidRPr="00EE0AD9" w14:paraId="099A9B26"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F71BE34"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7F9F9F70" w14:textId="77777777" w:rsidTr="00601355">
        <w:tc>
          <w:tcPr>
            <w:tcW w:w="9498" w:type="dxa"/>
          </w:tcPr>
          <w:p w14:paraId="0B3EB482"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0C7BF19E"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9B47F14"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3"/>
              </w:rPr>
              <w:t xml:space="preserve"> </w:t>
            </w:r>
            <w:r w:rsidRPr="00EE0AD9">
              <w:t>de</w:t>
            </w:r>
            <w:r w:rsidRPr="00EE0AD9">
              <w:rPr>
                <w:spacing w:val="-3"/>
              </w:rPr>
              <w:t xml:space="preserve"> </w:t>
            </w:r>
            <w:r w:rsidRPr="00EE0AD9">
              <w:t>Datos</w:t>
            </w:r>
            <w:r w:rsidRPr="00EE0AD9">
              <w:rPr>
                <w:spacing w:val="-1"/>
              </w:rPr>
              <w:t xml:space="preserve"> </w:t>
            </w:r>
            <w:r w:rsidRPr="00EE0AD9">
              <w:t>Entrantes</w:t>
            </w:r>
          </w:p>
        </w:tc>
      </w:tr>
      <w:tr w:rsidR="00601355" w:rsidRPr="00EE0AD9" w14:paraId="7CF08460" w14:textId="77777777" w:rsidTr="00601355">
        <w:tc>
          <w:tcPr>
            <w:tcW w:w="9498" w:type="dxa"/>
          </w:tcPr>
          <w:p w14:paraId="09F0FB97"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2CE63615"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321363BE" w14:textId="77777777" w:rsidR="00601355" w:rsidRPr="00EE0AD9" w:rsidRDefault="00601355" w:rsidP="0060135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4F728142" w14:textId="77777777" w:rsidTr="00601355">
        <w:tc>
          <w:tcPr>
            <w:tcW w:w="9498" w:type="dxa"/>
          </w:tcPr>
          <w:p w14:paraId="16B5971A"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2BC10A3F" w14:textId="77777777" w:rsidR="00601355" w:rsidRDefault="00601355" w:rsidP="00BF028C">
      <w:pPr>
        <w:jc w:val="both"/>
        <w:rPr>
          <w:lang w:eastAsia="es-ES"/>
        </w:rPr>
      </w:pPr>
    </w:p>
    <w:p w14:paraId="69090EA7" w14:textId="77777777" w:rsidR="003456C5" w:rsidRDefault="003456C5">
      <w:pPr>
        <w:widowControl/>
        <w:autoSpaceDE/>
        <w:autoSpaceDN/>
        <w:spacing w:after="160" w:line="259" w:lineRule="auto"/>
        <w:rPr>
          <w:rFonts w:eastAsiaTheme="majorEastAsia" w:cstheme="majorBidi"/>
          <w:color w:val="2F5496" w:themeColor="accent1" w:themeShade="BF"/>
          <w:sz w:val="30"/>
          <w:szCs w:val="26"/>
        </w:rPr>
      </w:pPr>
      <w:bookmarkStart w:id="25" w:name="_Toc164683186"/>
      <w:r>
        <w:br w:type="page"/>
      </w:r>
    </w:p>
    <w:p w14:paraId="370D7C4F" w14:textId="14C873A4" w:rsidR="00601355" w:rsidRDefault="00601355" w:rsidP="005C4AEB">
      <w:pPr>
        <w:pStyle w:val="Ttulo2"/>
        <w:numPr>
          <w:ilvl w:val="1"/>
          <w:numId w:val="34"/>
        </w:numPr>
      </w:pPr>
      <w:bookmarkStart w:id="26" w:name="_Toc233200660"/>
      <w:r w:rsidRPr="00EE0AD9">
        <w:lastRenderedPageBreak/>
        <w:t>Disciplina</w:t>
      </w:r>
      <w:r w:rsidRPr="00EE0AD9">
        <w:rPr>
          <w:spacing w:val="-3"/>
        </w:rPr>
        <w:t xml:space="preserve"> </w:t>
      </w:r>
      <w:r w:rsidRPr="00EE0AD9">
        <w:t>Urbanística</w:t>
      </w:r>
      <w:bookmarkEnd w:id="25"/>
      <w:bookmarkEnd w:id="26"/>
    </w:p>
    <w:p w14:paraId="2BEE6EE5" w14:textId="77777777" w:rsidR="00601355" w:rsidRDefault="00601355" w:rsidP="00601355"/>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601355" w:rsidRPr="00EE0AD9" w14:paraId="3B4E38AB"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F500149" w14:textId="77777777" w:rsidR="00601355" w:rsidRPr="00EE0AD9" w:rsidRDefault="00601355" w:rsidP="00601355">
            <w:pPr>
              <w:rPr>
                <w:b w:val="0"/>
              </w:rPr>
            </w:pPr>
            <w:r w:rsidRPr="00EE0AD9">
              <w:t>Finalidad</w:t>
            </w:r>
            <w:r w:rsidRPr="00EE0AD9">
              <w:rPr>
                <w:spacing w:val="-3"/>
              </w:rPr>
              <w:t xml:space="preserve"> </w:t>
            </w:r>
            <w:r w:rsidRPr="00EE0AD9">
              <w:t>del</w:t>
            </w:r>
            <w:r w:rsidRPr="00EE0AD9">
              <w:rPr>
                <w:spacing w:val="-1"/>
              </w:rPr>
              <w:t xml:space="preserve"> </w:t>
            </w:r>
            <w:r w:rsidRPr="00EE0AD9">
              <w:t>Tratamiento</w:t>
            </w:r>
          </w:p>
        </w:tc>
      </w:tr>
      <w:tr w:rsidR="00601355" w:rsidRPr="00EE0AD9" w14:paraId="4473AC98" w14:textId="77777777" w:rsidTr="00601355">
        <w:tc>
          <w:tcPr>
            <w:tcW w:w="9498" w:type="dxa"/>
          </w:tcPr>
          <w:p w14:paraId="42E0C85F" w14:textId="77777777" w:rsidR="00601355" w:rsidRPr="00EE0AD9" w:rsidRDefault="00601355" w:rsidP="00601355">
            <w:r w:rsidRPr="00EE0AD9">
              <w:t>Gestión municipal en materia de inspección técnica de instalaciones, construcciones, obras y actividades,</w:t>
            </w:r>
            <w:r w:rsidRPr="00EE0AD9">
              <w:rPr>
                <w:spacing w:val="-53"/>
              </w:rPr>
              <w:t xml:space="preserve"> </w:t>
            </w:r>
            <w:r w:rsidRPr="00EE0AD9">
              <w:t>así</w:t>
            </w:r>
            <w:r w:rsidRPr="00EE0AD9">
              <w:rPr>
                <w:spacing w:val="-13"/>
              </w:rPr>
              <w:t xml:space="preserve"> </w:t>
            </w:r>
            <w:r w:rsidRPr="00EE0AD9">
              <w:t>como</w:t>
            </w:r>
            <w:r w:rsidRPr="00EE0AD9">
              <w:rPr>
                <w:spacing w:val="-10"/>
              </w:rPr>
              <w:t xml:space="preserve"> </w:t>
            </w:r>
            <w:r w:rsidRPr="00EE0AD9">
              <w:t>los</w:t>
            </w:r>
            <w:r w:rsidRPr="00EE0AD9">
              <w:rPr>
                <w:spacing w:val="-11"/>
              </w:rPr>
              <w:t xml:space="preserve"> </w:t>
            </w:r>
            <w:r w:rsidRPr="00EE0AD9">
              <w:t>derivados</w:t>
            </w:r>
            <w:r w:rsidRPr="00EE0AD9">
              <w:rPr>
                <w:spacing w:val="-12"/>
              </w:rPr>
              <w:t xml:space="preserve"> </w:t>
            </w:r>
            <w:r w:rsidRPr="00EE0AD9">
              <w:t>de</w:t>
            </w:r>
            <w:r w:rsidRPr="00EE0AD9">
              <w:rPr>
                <w:spacing w:val="-10"/>
              </w:rPr>
              <w:t xml:space="preserve"> </w:t>
            </w:r>
            <w:r w:rsidRPr="00EE0AD9">
              <w:t>los</w:t>
            </w:r>
            <w:r w:rsidRPr="00EE0AD9">
              <w:rPr>
                <w:spacing w:val="-11"/>
              </w:rPr>
              <w:t xml:space="preserve"> </w:t>
            </w:r>
            <w:r w:rsidRPr="00EE0AD9">
              <w:t>informes</w:t>
            </w:r>
            <w:r w:rsidRPr="00EE0AD9">
              <w:rPr>
                <w:spacing w:val="-9"/>
              </w:rPr>
              <w:t xml:space="preserve"> </w:t>
            </w:r>
            <w:r w:rsidRPr="00EE0AD9">
              <w:t>de</w:t>
            </w:r>
            <w:r w:rsidRPr="00EE0AD9">
              <w:rPr>
                <w:spacing w:val="-10"/>
              </w:rPr>
              <w:t xml:space="preserve"> </w:t>
            </w:r>
            <w:r w:rsidRPr="00EE0AD9">
              <w:t>evaluación</w:t>
            </w:r>
            <w:r w:rsidRPr="00EE0AD9">
              <w:rPr>
                <w:spacing w:val="-11"/>
              </w:rPr>
              <w:t xml:space="preserve"> </w:t>
            </w:r>
            <w:r w:rsidRPr="00EE0AD9">
              <w:t>de</w:t>
            </w:r>
            <w:r w:rsidRPr="00EE0AD9">
              <w:rPr>
                <w:spacing w:val="-12"/>
              </w:rPr>
              <w:t xml:space="preserve"> </w:t>
            </w:r>
            <w:r w:rsidRPr="00EE0AD9">
              <w:t>los</w:t>
            </w:r>
            <w:r w:rsidRPr="00EE0AD9">
              <w:rPr>
                <w:spacing w:val="-11"/>
              </w:rPr>
              <w:t xml:space="preserve"> </w:t>
            </w:r>
            <w:r w:rsidRPr="00EE0AD9">
              <w:t>edificios</w:t>
            </w:r>
            <w:r w:rsidRPr="00EE0AD9">
              <w:rPr>
                <w:spacing w:val="-11"/>
              </w:rPr>
              <w:t xml:space="preserve"> </w:t>
            </w:r>
            <w:r w:rsidRPr="00EE0AD9">
              <w:t>y/o</w:t>
            </w:r>
            <w:r w:rsidRPr="00EE0AD9">
              <w:rPr>
                <w:spacing w:val="-11"/>
              </w:rPr>
              <w:t xml:space="preserve"> </w:t>
            </w:r>
            <w:r w:rsidRPr="00EE0AD9">
              <w:t>inspecciones</w:t>
            </w:r>
            <w:r w:rsidRPr="00EE0AD9">
              <w:rPr>
                <w:spacing w:val="-10"/>
              </w:rPr>
              <w:t xml:space="preserve"> </w:t>
            </w:r>
            <w:r w:rsidRPr="00EE0AD9">
              <w:t>técnicas</w:t>
            </w:r>
            <w:r w:rsidRPr="00EE0AD9">
              <w:rPr>
                <w:spacing w:val="-11"/>
              </w:rPr>
              <w:t xml:space="preserve"> </w:t>
            </w:r>
            <w:r w:rsidRPr="00EE0AD9">
              <w:t>de</w:t>
            </w:r>
            <w:r w:rsidRPr="00EE0AD9">
              <w:rPr>
                <w:spacing w:val="-13"/>
              </w:rPr>
              <w:t xml:space="preserve"> </w:t>
            </w:r>
            <w:r w:rsidRPr="00EE0AD9">
              <w:t>edificios.</w:t>
            </w:r>
            <w:r w:rsidRPr="00EE0AD9">
              <w:rPr>
                <w:spacing w:val="-53"/>
              </w:rPr>
              <w:t xml:space="preserve"> </w:t>
            </w:r>
            <w:r w:rsidRPr="00EE0AD9">
              <w:t>Disciplina</w:t>
            </w:r>
            <w:r w:rsidRPr="00EE0AD9">
              <w:rPr>
                <w:spacing w:val="1"/>
              </w:rPr>
              <w:t xml:space="preserve"> </w:t>
            </w:r>
            <w:r w:rsidRPr="00EE0AD9">
              <w:t>urbanística</w:t>
            </w:r>
            <w:r w:rsidRPr="00EE0AD9">
              <w:rPr>
                <w:spacing w:val="1"/>
              </w:rPr>
              <w:t xml:space="preserve"> </w:t>
            </w:r>
            <w:r w:rsidRPr="00EE0AD9">
              <w:t>y</w:t>
            </w:r>
            <w:r w:rsidRPr="00EE0AD9">
              <w:rPr>
                <w:spacing w:val="1"/>
              </w:rPr>
              <w:t xml:space="preserve"> </w:t>
            </w:r>
            <w:r w:rsidRPr="00EE0AD9">
              <w:t>potestad</w:t>
            </w:r>
            <w:r w:rsidRPr="00EE0AD9">
              <w:rPr>
                <w:spacing w:val="1"/>
              </w:rPr>
              <w:t xml:space="preserve"> </w:t>
            </w:r>
            <w:r w:rsidRPr="00EE0AD9">
              <w:t>sancionadora.</w:t>
            </w:r>
            <w:r w:rsidRPr="00EE0AD9">
              <w:rPr>
                <w:spacing w:val="1"/>
              </w:rPr>
              <w:t xml:space="preserve"> </w:t>
            </w:r>
            <w:r w:rsidRPr="00EE0AD9">
              <w:t>Inspección</w:t>
            </w:r>
            <w:r w:rsidRPr="00EE0AD9">
              <w:rPr>
                <w:spacing w:val="1"/>
              </w:rPr>
              <w:t xml:space="preserve"> </w:t>
            </w:r>
            <w:r w:rsidRPr="00EE0AD9">
              <w:t>técnica</w:t>
            </w:r>
            <w:r w:rsidRPr="00EE0AD9">
              <w:rPr>
                <w:spacing w:val="1"/>
              </w:rPr>
              <w:t xml:space="preserve"> </w:t>
            </w:r>
            <w:r w:rsidRPr="00EE0AD9">
              <w:t>de</w:t>
            </w:r>
            <w:r w:rsidRPr="00EE0AD9">
              <w:rPr>
                <w:spacing w:val="1"/>
              </w:rPr>
              <w:t xml:space="preserve"> </w:t>
            </w:r>
            <w:r w:rsidRPr="00EE0AD9">
              <w:t>espectáculos</w:t>
            </w:r>
            <w:r w:rsidRPr="00EE0AD9">
              <w:rPr>
                <w:spacing w:val="1"/>
              </w:rPr>
              <w:t xml:space="preserve"> </w:t>
            </w:r>
            <w:r w:rsidRPr="00EE0AD9">
              <w:t>públicos</w:t>
            </w:r>
            <w:r w:rsidRPr="00EE0AD9">
              <w:rPr>
                <w:spacing w:val="1"/>
              </w:rPr>
              <w:t xml:space="preserve"> </w:t>
            </w:r>
            <w:r w:rsidRPr="00EE0AD9">
              <w:t>y/o</w:t>
            </w:r>
            <w:r w:rsidRPr="00EE0AD9">
              <w:rPr>
                <w:spacing w:val="1"/>
              </w:rPr>
              <w:t xml:space="preserve"> </w:t>
            </w:r>
            <w:r w:rsidRPr="00EE0AD9">
              <w:t>actividades, cuando hayan sido autorizados por la Gerencia Municipal de Urbanismo. Recepción de</w:t>
            </w:r>
            <w:r w:rsidRPr="00EE0AD9">
              <w:rPr>
                <w:spacing w:val="1"/>
              </w:rPr>
              <w:t xml:space="preserve"> </w:t>
            </w:r>
            <w:r w:rsidRPr="00EE0AD9">
              <w:t>denuncias</w:t>
            </w:r>
            <w:r w:rsidRPr="00EE0AD9">
              <w:rPr>
                <w:spacing w:val="1"/>
              </w:rPr>
              <w:t xml:space="preserve"> </w:t>
            </w:r>
            <w:r w:rsidRPr="00EE0AD9">
              <w:t>por</w:t>
            </w:r>
            <w:r w:rsidRPr="00EE0AD9">
              <w:rPr>
                <w:spacing w:val="1"/>
              </w:rPr>
              <w:t xml:space="preserve"> </w:t>
            </w:r>
            <w:r w:rsidRPr="00EE0AD9">
              <w:t>obras</w:t>
            </w:r>
            <w:r w:rsidRPr="00EE0AD9">
              <w:rPr>
                <w:spacing w:val="1"/>
              </w:rPr>
              <w:t xml:space="preserve"> </w:t>
            </w:r>
            <w:r w:rsidRPr="00EE0AD9">
              <w:t>ejecutadas</w:t>
            </w:r>
            <w:r w:rsidRPr="00EE0AD9">
              <w:rPr>
                <w:spacing w:val="1"/>
              </w:rPr>
              <w:t xml:space="preserve"> </w:t>
            </w:r>
            <w:r w:rsidRPr="00EE0AD9">
              <w:t>con</w:t>
            </w:r>
            <w:r w:rsidRPr="00EE0AD9">
              <w:rPr>
                <w:spacing w:val="1"/>
              </w:rPr>
              <w:t xml:space="preserve"> </w:t>
            </w:r>
            <w:r w:rsidRPr="00EE0AD9">
              <w:t>o</w:t>
            </w:r>
            <w:r w:rsidRPr="00EE0AD9">
              <w:rPr>
                <w:spacing w:val="1"/>
              </w:rPr>
              <w:t xml:space="preserve"> </w:t>
            </w:r>
            <w:r w:rsidRPr="00EE0AD9">
              <w:t>sin</w:t>
            </w:r>
            <w:r w:rsidRPr="00EE0AD9">
              <w:rPr>
                <w:spacing w:val="1"/>
              </w:rPr>
              <w:t xml:space="preserve"> </w:t>
            </w:r>
            <w:r w:rsidRPr="00EE0AD9">
              <w:t>licencia.</w:t>
            </w:r>
            <w:r w:rsidRPr="00EE0AD9">
              <w:rPr>
                <w:spacing w:val="1"/>
              </w:rPr>
              <w:t xml:space="preserve"> </w:t>
            </w:r>
            <w:r w:rsidRPr="00EE0AD9">
              <w:t>Expediente</w:t>
            </w:r>
            <w:r w:rsidRPr="00EE0AD9">
              <w:rPr>
                <w:spacing w:val="1"/>
              </w:rPr>
              <w:t xml:space="preserve"> </w:t>
            </w:r>
            <w:r w:rsidRPr="00EE0AD9">
              <w:t>de</w:t>
            </w:r>
            <w:r w:rsidRPr="00EE0AD9">
              <w:rPr>
                <w:spacing w:val="1"/>
              </w:rPr>
              <w:t xml:space="preserve"> </w:t>
            </w:r>
            <w:r w:rsidRPr="00EE0AD9">
              <w:t>Restablecimiento</w:t>
            </w:r>
            <w:r w:rsidRPr="00EE0AD9">
              <w:rPr>
                <w:spacing w:val="1"/>
              </w:rPr>
              <w:t xml:space="preserve"> </w:t>
            </w:r>
            <w:r w:rsidRPr="00EE0AD9">
              <w:t>de</w:t>
            </w:r>
            <w:r w:rsidRPr="00EE0AD9">
              <w:rPr>
                <w:spacing w:val="1"/>
              </w:rPr>
              <w:t xml:space="preserve"> </w:t>
            </w:r>
            <w:r w:rsidRPr="00EE0AD9">
              <w:t>legalidad</w:t>
            </w:r>
            <w:r w:rsidRPr="00EE0AD9">
              <w:rPr>
                <w:spacing w:val="1"/>
              </w:rPr>
              <w:t xml:space="preserve"> </w:t>
            </w:r>
            <w:r w:rsidRPr="00EE0AD9">
              <w:t>urbanística.</w:t>
            </w:r>
            <w:r w:rsidRPr="00EE0AD9">
              <w:rPr>
                <w:spacing w:val="-12"/>
              </w:rPr>
              <w:t xml:space="preserve"> </w:t>
            </w:r>
            <w:r w:rsidRPr="00EE0AD9">
              <w:t>Orden</w:t>
            </w:r>
            <w:r w:rsidRPr="00EE0AD9">
              <w:rPr>
                <w:spacing w:val="-10"/>
              </w:rPr>
              <w:t xml:space="preserve"> </w:t>
            </w:r>
            <w:r w:rsidRPr="00EE0AD9">
              <w:t>de</w:t>
            </w:r>
            <w:r w:rsidRPr="00EE0AD9">
              <w:rPr>
                <w:spacing w:val="-10"/>
              </w:rPr>
              <w:t xml:space="preserve"> </w:t>
            </w:r>
            <w:r w:rsidRPr="00EE0AD9">
              <w:t>demoliciones.</w:t>
            </w:r>
            <w:r w:rsidRPr="00EE0AD9">
              <w:rPr>
                <w:spacing w:val="-10"/>
              </w:rPr>
              <w:t xml:space="preserve"> </w:t>
            </w:r>
            <w:r w:rsidRPr="00EE0AD9">
              <w:t>Órdenes</w:t>
            </w:r>
            <w:r w:rsidRPr="00EE0AD9">
              <w:rPr>
                <w:spacing w:val="-10"/>
              </w:rPr>
              <w:t xml:space="preserve"> </w:t>
            </w:r>
            <w:r w:rsidRPr="00EE0AD9">
              <w:t>de</w:t>
            </w:r>
            <w:r w:rsidRPr="00EE0AD9">
              <w:rPr>
                <w:spacing w:val="-11"/>
              </w:rPr>
              <w:t xml:space="preserve"> </w:t>
            </w:r>
            <w:r w:rsidRPr="00EE0AD9">
              <w:t>ejecución</w:t>
            </w:r>
            <w:r w:rsidRPr="00EE0AD9">
              <w:rPr>
                <w:spacing w:val="-11"/>
              </w:rPr>
              <w:t xml:space="preserve"> </w:t>
            </w:r>
            <w:r w:rsidRPr="00EE0AD9">
              <w:t>para</w:t>
            </w:r>
            <w:r w:rsidRPr="00EE0AD9">
              <w:rPr>
                <w:spacing w:val="-10"/>
              </w:rPr>
              <w:t xml:space="preserve"> </w:t>
            </w:r>
            <w:r w:rsidRPr="00EE0AD9">
              <w:t>conservar</w:t>
            </w:r>
            <w:r w:rsidRPr="00EE0AD9">
              <w:rPr>
                <w:spacing w:val="-9"/>
              </w:rPr>
              <w:t xml:space="preserve"> </w:t>
            </w:r>
            <w:r w:rsidRPr="00EE0AD9">
              <w:t>la</w:t>
            </w:r>
            <w:r w:rsidRPr="00EE0AD9">
              <w:rPr>
                <w:spacing w:val="-11"/>
              </w:rPr>
              <w:t xml:space="preserve"> </w:t>
            </w:r>
            <w:r w:rsidRPr="00EE0AD9">
              <w:t>seguridad,</w:t>
            </w:r>
            <w:r w:rsidRPr="00EE0AD9">
              <w:rPr>
                <w:spacing w:val="-11"/>
              </w:rPr>
              <w:t xml:space="preserve"> </w:t>
            </w:r>
            <w:r w:rsidRPr="00EE0AD9">
              <w:t>salubridad,</w:t>
            </w:r>
            <w:r w:rsidRPr="00EE0AD9">
              <w:rPr>
                <w:spacing w:val="-10"/>
              </w:rPr>
              <w:t xml:space="preserve"> </w:t>
            </w:r>
            <w:r w:rsidRPr="00EE0AD9">
              <w:t>ornato.</w:t>
            </w:r>
            <w:r w:rsidRPr="00EE0AD9">
              <w:rPr>
                <w:spacing w:val="-53"/>
              </w:rPr>
              <w:t xml:space="preserve"> </w:t>
            </w:r>
            <w:r w:rsidRPr="00EE0AD9">
              <w:t>Averiguación</w:t>
            </w:r>
            <w:r w:rsidRPr="00EE0AD9">
              <w:rPr>
                <w:spacing w:val="1"/>
              </w:rPr>
              <w:t xml:space="preserve"> </w:t>
            </w:r>
            <w:r w:rsidRPr="00EE0AD9">
              <w:t>domiciliaria</w:t>
            </w:r>
            <w:r w:rsidRPr="00EE0AD9">
              <w:rPr>
                <w:spacing w:val="1"/>
              </w:rPr>
              <w:t xml:space="preserve"> </w:t>
            </w:r>
            <w:r w:rsidRPr="00EE0AD9">
              <w:t>para</w:t>
            </w:r>
            <w:r w:rsidRPr="00EE0AD9">
              <w:rPr>
                <w:spacing w:val="1"/>
              </w:rPr>
              <w:t xml:space="preserve"> </w:t>
            </w:r>
            <w:r w:rsidRPr="00EE0AD9">
              <w:t>notificaciones</w:t>
            </w:r>
            <w:r w:rsidRPr="00EE0AD9">
              <w:rPr>
                <w:spacing w:val="1"/>
              </w:rPr>
              <w:t xml:space="preserve"> </w:t>
            </w:r>
            <w:r w:rsidRPr="00EE0AD9">
              <w:t>Expedientes</w:t>
            </w:r>
            <w:r w:rsidRPr="00EE0AD9">
              <w:rPr>
                <w:spacing w:val="1"/>
              </w:rPr>
              <w:t xml:space="preserve"> </w:t>
            </w:r>
            <w:r w:rsidRPr="00EE0AD9">
              <w:t>sancionadores</w:t>
            </w:r>
            <w:r w:rsidRPr="00EE0AD9">
              <w:rPr>
                <w:spacing w:val="1"/>
              </w:rPr>
              <w:t xml:space="preserve"> </w:t>
            </w:r>
            <w:r w:rsidRPr="00EE0AD9">
              <w:t>tanto</w:t>
            </w:r>
            <w:r w:rsidRPr="00EE0AD9">
              <w:rPr>
                <w:spacing w:val="1"/>
              </w:rPr>
              <w:t xml:space="preserve"> </w:t>
            </w:r>
            <w:r w:rsidRPr="00EE0AD9">
              <w:t>por</w:t>
            </w:r>
            <w:r w:rsidRPr="00EE0AD9">
              <w:rPr>
                <w:spacing w:val="1"/>
              </w:rPr>
              <w:t xml:space="preserve"> </w:t>
            </w:r>
            <w:r w:rsidRPr="00EE0AD9">
              <w:t>infracciones</w:t>
            </w:r>
            <w:r w:rsidRPr="00EE0AD9">
              <w:rPr>
                <w:spacing w:val="1"/>
              </w:rPr>
              <w:t xml:space="preserve"> </w:t>
            </w:r>
            <w:r w:rsidRPr="00EE0AD9">
              <w:rPr>
                <w:w w:val="95"/>
              </w:rPr>
              <w:t xml:space="preserve">urbanísticas como de actividades económicas. </w:t>
            </w:r>
            <w:proofErr w:type="spellStart"/>
            <w:r w:rsidRPr="00EE0AD9">
              <w:rPr>
                <w:w w:val="95"/>
              </w:rPr>
              <w:t>Georeferencia</w:t>
            </w:r>
            <w:proofErr w:type="spellEnd"/>
            <w:r w:rsidRPr="00EE0AD9">
              <w:rPr>
                <w:w w:val="95"/>
              </w:rPr>
              <w:t xml:space="preserve"> de los expedientes nacidos de una infracción.</w:t>
            </w:r>
            <w:r w:rsidRPr="00EE0AD9">
              <w:rPr>
                <w:spacing w:val="1"/>
                <w:w w:val="95"/>
              </w:rPr>
              <w:t xml:space="preserve"> </w:t>
            </w:r>
            <w:r w:rsidRPr="00EE0AD9">
              <w:t>Solicitudes</w:t>
            </w:r>
            <w:r w:rsidRPr="00EE0AD9">
              <w:rPr>
                <w:spacing w:val="1"/>
              </w:rPr>
              <w:t xml:space="preserve"> </w:t>
            </w:r>
            <w:r w:rsidRPr="00EE0AD9">
              <w:t>de</w:t>
            </w:r>
            <w:r w:rsidRPr="00EE0AD9">
              <w:rPr>
                <w:spacing w:val="-1"/>
              </w:rPr>
              <w:t xml:space="preserve"> </w:t>
            </w:r>
            <w:r w:rsidRPr="00EE0AD9">
              <w:t>prescripción</w:t>
            </w:r>
            <w:r w:rsidRPr="00EE0AD9">
              <w:rPr>
                <w:spacing w:val="1"/>
              </w:rPr>
              <w:t xml:space="preserve"> </w:t>
            </w:r>
            <w:r w:rsidRPr="00EE0AD9">
              <w:t>urbanística,</w:t>
            </w:r>
            <w:r w:rsidRPr="00EE0AD9">
              <w:rPr>
                <w:spacing w:val="-1"/>
              </w:rPr>
              <w:t xml:space="preserve"> </w:t>
            </w:r>
            <w:r w:rsidRPr="00EE0AD9">
              <w:t>Declaraciones</w:t>
            </w:r>
            <w:r w:rsidRPr="00EE0AD9">
              <w:rPr>
                <w:spacing w:val="1"/>
              </w:rPr>
              <w:t xml:space="preserve"> </w:t>
            </w:r>
            <w:r w:rsidRPr="00EE0AD9">
              <w:t>de</w:t>
            </w:r>
            <w:r w:rsidRPr="00EE0AD9">
              <w:rPr>
                <w:spacing w:val="-1"/>
              </w:rPr>
              <w:t xml:space="preserve"> </w:t>
            </w:r>
            <w:r w:rsidRPr="00EE0AD9">
              <w:t>Ruina.</w:t>
            </w:r>
          </w:p>
        </w:tc>
      </w:tr>
      <w:tr w:rsidR="00601355" w:rsidRPr="00EE0AD9" w14:paraId="38336B74"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4B11305" w14:textId="77777777" w:rsidR="00601355" w:rsidRPr="00EE0AD9" w:rsidRDefault="00601355" w:rsidP="0060135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601355" w:rsidRPr="00EE0AD9" w14:paraId="59C189B9" w14:textId="77777777" w:rsidTr="00601355">
        <w:tc>
          <w:tcPr>
            <w:tcW w:w="9498" w:type="dxa"/>
          </w:tcPr>
          <w:p w14:paraId="27AE034E" w14:textId="77777777" w:rsidR="00601355" w:rsidRPr="00EE0AD9" w:rsidRDefault="00601355" w:rsidP="00601355">
            <w:r w:rsidRPr="00EE0AD9">
              <w:rPr>
                <w:w w:val="95"/>
              </w:rPr>
              <w:t>Los</w:t>
            </w:r>
            <w:r w:rsidRPr="00EE0AD9">
              <w:rPr>
                <w:spacing w:val="11"/>
                <w:w w:val="95"/>
              </w:rPr>
              <w:t xml:space="preserve"> </w:t>
            </w:r>
            <w:r w:rsidRPr="00EE0AD9">
              <w:rPr>
                <w:w w:val="95"/>
              </w:rPr>
              <w:t>datos</w:t>
            </w:r>
            <w:r w:rsidRPr="00EE0AD9">
              <w:rPr>
                <w:spacing w:val="11"/>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24"/>
                <w:w w:val="95"/>
              </w:rPr>
              <w:t xml:space="preserve"> </w:t>
            </w:r>
            <w:r w:rsidRPr="00EE0AD9">
              <w:rPr>
                <w:w w:val="95"/>
              </w:rPr>
              <w:t>recabaron</w:t>
            </w:r>
            <w:r w:rsidRPr="00EE0AD9">
              <w:rPr>
                <w:spacing w:val="-5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8"/>
              </w:rPr>
              <w:t xml:space="preserve"> </w:t>
            </w:r>
            <w:r w:rsidRPr="00EE0AD9">
              <w:t>en</w:t>
            </w:r>
            <w:r w:rsidRPr="00EE0AD9">
              <w:rPr>
                <w:spacing w:val="-5"/>
              </w:rPr>
              <w:t xml:space="preserve"> </w:t>
            </w:r>
            <w:r w:rsidRPr="00EE0AD9">
              <w:t>la</w:t>
            </w:r>
            <w:r w:rsidRPr="00EE0AD9">
              <w:rPr>
                <w:spacing w:val="-8"/>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7"/>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9"/>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9"/>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8"/>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0"/>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601355" w:rsidRPr="00EE0AD9" w14:paraId="1055DA6E"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0CD557F" w14:textId="77777777" w:rsidR="00601355" w:rsidRPr="00EE0AD9" w:rsidRDefault="00601355" w:rsidP="0060135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601355" w:rsidRPr="00EE0AD9" w14:paraId="28BAACF1" w14:textId="77777777" w:rsidTr="00601355">
        <w:tc>
          <w:tcPr>
            <w:tcW w:w="9498" w:type="dxa"/>
          </w:tcPr>
          <w:p w14:paraId="48A97A03" w14:textId="77777777" w:rsidR="00601355" w:rsidRPr="00EE0AD9" w:rsidRDefault="00601355" w:rsidP="00601355">
            <w:r w:rsidRPr="00EE0AD9">
              <w:t>Artículo 6.1.e) RGPD el tratamiento es necesario para el cumplimiento de una misión realizada en interés</w:t>
            </w:r>
            <w:r w:rsidRPr="00EE0AD9">
              <w:rPr>
                <w:spacing w:val="1"/>
              </w:rPr>
              <w:t xml:space="preserve"> </w:t>
            </w:r>
            <w:r w:rsidRPr="00EE0AD9">
              <w:t>público o en el ejercicio de poderes públicos conferidos al responsable del tratamiento. Ley del suelo de</w:t>
            </w:r>
            <w:r w:rsidRPr="00EE0AD9">
              <w:rPr>
                <w:spacing w:val="1"/>
              </w:rPr>
              <w:t xml:space="preserve"> </w:t>
            </w:r>
            <w:r w:rsidRPr="00EE0AD9">
              <w:t xml:space="preserve">Canarias 4/julio/2017. Ley de Actividades Clasificadas canarias 7/2011, de 5 de </w:t>
            </w:r>
            <w:proofErr w:type="gramStart"/>
            <w:r w:rsidRPr="00EE0AD9">
              <w:t>Abril</w:t>
            </w:r>
            <w:proofErr w:type="gramEnd"/>
            <w:r w:rsidRPr="00EE0AD9">
              <w:t>; Ley 39/2015, de 1</w:t>
            </w:r>
            <w:r w:rsidRPr="00EE0AD9">
              <w:rPr>
                <w:spacing w:val="1"/>
              </w:rPr>
              <w:t xml:space="preserve"> </w:t>
            </w:r>
            <w:r w:rsidRPr="00EE0AD9">
              <w:t xml:space="preserve">de </w:t>
            </w:r>
            <w:proofErr w:type="gramStart"/>
            <w:r w:rsidRPr="00EE0AD9">
              <w:t>Octubre</w:t>
            </w:r>
            <w:proofErr w:type="gramEnd"/>
            <w:r w:rsidRPr="00EE0AD9">
              <w:t xml:space="preserve">, de Procedimiento Administrativo Común; Ley 40/2015, de 1 de </w:t>
            </w:r>
            <w:proofErr w:type="gramStart"/>
            <w:r w:rsidRPr="00EE0AD9">
              <w:t>Octubre</w:t>
            </w:r>
            <w:proofErr w:type="gramEnd"/>
            <w:r w:rsidRPr="00EE0AD9">
              <w:t>, de Régimen Jurídico</w:t>
            </w:r>
            <w:r w:rsidRPr="00EE0AD9">
              <w:rPr>
                <w:spacing w:val="-53"/>
              </w:rPr>
              <w:t xml:space="preserve"> </w:t>
            </w:r>
            <w:r w:rsidRPr="00EE0AD9">
              <w:t xml:space="preserve">del Sector Público.; Ley 19/2013, de 9 de </w:t>
            </w:r>
            <w:proofErr w:type="gramStart"/>
            <w:r w:rsidRPr="00EE0AD9">
              <w:t>Diciembre</w:t>
            </w:r>
            <w:proofErr w:type="gramEnd"/>
            <w:r w:rsidRPr="00EE0AD9">
              <w:t xml:space="preserve">, de acceso a la información pública y buen gobierno </w:t>
            </w:r>
            <w:proofErr w:type="gramStart"/>
            <w:r w:rsidRPr="00EE0AD9">
              <w:t>(</w:t>
            </w:r>
            <w:r w:rsidRPr="00EE0AD9">
              <w:rPr>
                <w:spacing w:val="-54"/>
              </w:rPr>
              <w:t xml:space="preserve"> </w:t>
            </w:r>
            <w:r w:rsidRPr="00EE0AD9">
              <w:t>Ley</w:t>
            </w:r>
            <w:proofErr w:type="gramEnd"/>
            <w:r w:rsidRPr="00EE0AD9">
              <w:rPr>
                <w:spacing w:val="-1"/>
              </w:rPr>
              <w:t xml:space="preserve"> </w:t>
            </w:r>
            <w:r w:rsidRPr="00EE0AD9">
              <w:t>de</w:t>
            </w:r>
            <w:r w:rsidRPr="00EE0AD9">
              <w:rPr>
                <w:spacing w:val="-1"/>
              </w:rPr>
              <w:t xml:space="preserve"> </w:t>
            </w:r>
            <w:r w:rsidRPr="00EE0AD9">
              <w:t>Transparencia).</w:t>
            </w:r>
          </w:p>
        </w:tc>
      </w:tr>
      <w:tr w:rsidR="00601355" w:rsidRPr="00EE0AD9" w14:paraId="5EB2654B"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C8969F4" w14:textId="77777777" w:rsidR="00601355" w:rsidRPr="00EE0AD9" w:rsidRDefault="00601355" w:rsidP="0060135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601355" w:rsidRPr="00EE0AD9" w14:paraId="3293560A" w14:textId="77777777" w:rsidTr="00601355">
        <w:tc>
          <w:tcPr>
            <w:tcW w:w="9498" w:type="dxa"/>
          </w:tcPr>
          <w:p w14:paraId="7CE4DC2A" w14:textId="77777777" w:rsidR="00601355" w:rsidRPr="00EE0AD9" w:rsidRDefault="00601355" w:rsidP="0060135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72DF2300" w14:textId="77777777" w:rsidR="00601355" w:rsidRPr="00EE0AD9" w:rsidRDefault="00601355" w:rsidP="00601355">
            <w:r w:rsidRPr="00EE0AD9">
              <w:t>Firma</w:t>
            </w:r>
          </w:p>
          <w:p w14:paraId="754EBEFE" w14:textId="77777777" w:rsidR="00601355" w:rsidRPr="00EE0AD9" w:rsidRDefault="00601355" w:rsidP="00601355">
            <w:r w:rsidRPr="00EE0AD9">
              <w:rPr>
                <w:spacing w:val="-1"/>
              </w:rPr>
              <w:t xml:space="preserve">Firma </w:t>
            </w:r>
            <w:r w:rsidRPr="00EE0AD9">
              <w:t>electrónica</w:t>
            </w:r>
            <w:r w:rsidRPr="00EE0AD9">
              <w:rPr>
                <w:spacing w:val="-53"/>
              </w:rPr>
              <w:t xml:space="preserve"> </w:t>
            </w:r>
          </w:p>
          <w:p w14:paraId="69020A2F" w14:textId="77777777" w:rsidR="00601355" w:rsidRPr="00EE0AD9" w:rsidRDefault="00601355" w:rsidP="0060135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0E4DAD48" w14:textId="77777777" w:rsidR="00601355" w:rsidRPr="00EE0AD9" w:rsidRDefault="00601355" w:rsidP="00601355">
            <w:r w:rsidRPr="00EE0AD9">
              <w:t>Características</w:t>
            </w:r>
            <w:r w:rsidRPr="00EE0AD9">
              <w:rPr>
                <w:spacing w:val="26"/>
              </w:rPr>
              <w:t xml:space="preserve"> </w:t>
            </w:r>
            <w:r w:rsidRPr="00EE0AD9">
              <w:t>personales</w:t>
            </w:r>
            <w:r w:rsidRPr="00EE0AD9">
              <w:rPr>
                <w:spacing w:val="29"/>
              </w:rPr>
              <w:t xml:space="preserve"> </w:t>
            </w:r>
            <w:r w:rsidRPr="00EE0AD9">
              <w:t>Datos</w:t>
            </w:r>
            <w:r w:rsidRPr="00EE0AD9">
              <w:rPr>
                <w:spacing w:val="26"/>
              </w:rPr>
              <w:t xml:space="preserve"> </w:t>
            </w:r>
            <w:r w:rsidRPr="00EE0AD9">
              <w:t>de</w:t>
            </w:r>
            <w:r w:rsidRPr="00EE0AD9">
              <w:rPr>
                <w:spacing w:val="28"/>
              </w:rPr>
              <w:t xml:space="preserve"> </w:t>
            </w:r>
            <w:r w:rsidRPr="00EE0AD9">
              <w:t>estado</w:t>
            </w:r>
            <w:r w:rsidRPr="00EE0AD9">
              <w:rPr>
                <w:spacing w:val="25"/>
              </w:rPr>
              <w:t xml:space="preserve"> </w:t>
            </w:r>
            <w:r w:rsidRPr="00EE0AD9">
              <w:t>civil;</w:t>
            </w:r>
            <w:r w:rsidRPr="00EE0AD9">
              <w:rPr>
                <w:spacing w:val="26"/>
              </w:rPr>
              <w:t xml:space="preserve"> </w:t>
            </w:r>
            <w:r w:rsidRPr="00EE0AD9">
              <w:t>Edad;</w:t>
            </w:r>
            <w:r w:rsidRPr="00EE0AD9">
              <w:rPr>
                <w:spacing w:val="26"/>
              </w:rPr>
              <w:t xml:space="preserve"> </w:t>
            </w:r>
            <w:r w:rsidRPr="00EE0AD9">
              <w:t>Datos</w:t>
            </w:r>
            <w:r w:rsidRPr="00EE0AD9">
              <w:rPr>
                <w:spacing w:val="26"/>
              </w:rPr>
              <w:t xml:space="preserve"> </w:t>
            </w:r>
            <w:r w:rsidRPr="00EE0AD9">
              <w:t>de</w:t>
            </w:r>
            <w:r w:rsidRPr="00EE0AD9">
              <w:rPr>
                <w:spacing w:val="25"/>
              </w:rPr>
              <w:t xml:space="preserve"> </w:t>
            </w:r>
            <w:r w:rsidRPr="00EE0AD9">
              <w:t>familia;</w:t>
            </w:r>
            <w:r w:rsidRPr="00EE0AD9">
              <w:rPr>
                <w:spacing w:val="28"/>
              </w:rPr>
              <w:t xml:space="preserve"> </w:t>
            </w:r>
            <w:r w:rsidRPr="00EE0AD9">
              <w:t>Sexo;</w:t>
            </w:r>
            <w:r w:rsidRPr="00EE0AD9">
              <w:rPr>
                <w:spacing w:val="25"/>
              </w:rPr>
              <w:t xml:space="preserve"> </w:t>
            </w:r>
            <w:r w:rsidRPr="00EE0AD9">
              <w:t>Fecha</w:t>
            </w:r>
            <w:r w:rsidRPr="00EE0AD9">
              <w:rPr>
                <w:spacing w:val="25"/>
              </w:rPr>
              <w:t xml:space="preserve"> </w:t>
            </w:r>
            <w:r w:rsidRPr="00EE0AD9">
              <w:t>de</w:t>
            </w:r>
            <w:r w:rsidRPr="00EE0AD9">
              <w:rPr>
                <w:spacing w:val="28"/>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54FD4E77" w14:textId="77777777" w:rsidR="00601355" w:rsidRPr="00EE0AD9" w:rsidRDefault="00601355" w:rsidP="0060135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1"/>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14B8049F" w14:textId="77777777" w:rsidR="00601355" w:rsidRPr="00EE0AD9" w:rsidRDefault="00601355" w:rsidP="00601355">
            <w:r w:rsidRPr="00EE0AD9">
              <w:t>Bancarios</w:t>
            </w:r>
          </w:p>
          <w:p w14:paraId="729615FC" w14:textId="77777777" w:rsidR="00601355" w:rsidRPr="00EE0AD9" w:rsidRDefault="00601355" w:rsidP="00601355">
            <w:r w:rsidRPr="00EE0AD9">
              <w:t>Datos</w:t>
            </w:r>
            <w:r w:rsidRPr="00EE0AD9">
              <w:rPr>
                <w:spacing w:val="43"/>
              </w:rPr>
              <w:t xml:space="preserve"> </w:t>
            </w:r>
            <w:r w:rsidRPr="00EE0AD9">
              <w:t>de</w:t>
            </w:r>
            <w:r w:rsidRPr="00EE0AD9">
              <w:rPr>
                <w:spacing w:val="42"/>
              </w:rPr>
              <w:t xml:space="preserve"> </w:t>
            </w:r>
            <w:r w:rsidRPr="00EE0AD9">
              <w:t>información</w:t>
            </w:r>
            <w:r w:rsidRPr="00EE0AD9">
              <w:rPr>
                <w:spacing w:val="42"/>
              </w:rPr>
              <w:t xml:space="preserve"> </w:t>
            </w:r>
            <w:r w:rsidRPr="00EE0AD9">
              <w:t>comercial</w:t>
            </w:r>
            <w:r w:rsidRPr="00EE0AD9">
              <w:rPr>
                <w:spacing w:val="42"/>
              </w:rPr>
              <w:t xml:space="preserve"> </w:t>
            </w:r>
            <w:r w:rsidRPr="00EE0AD9">
              <w:t>Actividades</w:t>
            </w:r>
            <w:r w:rsidRPr="00EE0AD9">
              <w:rPr>
                <w:spacing w:val="43"/>
              </w:rPr>
              <w:t xml:space="preserve"> </w:t>
            </w:r>
            <w:r w:rsidRPr="00EE0AD9">
              <w:t>y</w:t>
            </w:r>
            <w:r w:rsidRPr="00EE0AD9">
              <w:rPr>
                <w:spacing w:val="43"/>
              </w:rPr>
              <w:t xml:space="preserve"> </w:t>
            </w:r>
            <w:r w:rsidRPr="00EE0AD9">
              <w:t>negocios;</w:t>
            </w:r>
            <w:r w:rsidRPr="00EE0AD9">
              <w:rPr>
                <w:spacing w:val="43"/>
              </w:rPr>
              <w:t xml:space="preserve"> </w:t>
            </w:r>
            <w:r w:rsidRPr="00EE0AD9">
              <w:t>Creaciones</w:t>
            </w:r>
            <w:r w:rsidRPr="00EE0AD9">
              <w:rPr>
                <w:spacing w:val="43"/>
              </w:rPr>
              <w:t xml:space="preserve"> </w:t>
            </w:r>
            <w:r w:rsidRPr="00EE0AD9">
              <w:t>artísticas,</w:t>
            </w:r>
            <w:r w:rsidRPr="00EE0AD9">
              <w:rPr>
                <w:spacing w:val="42"/>
              </w:rPr>
              <w:t xml:space="preserve"> </w:t>
            </w:r>
            <w:r w:rsidRPr="00EE0AD9">
              <w:t>literarias,</w:t>
            </w:r>
            <w:r w:rsidRPr="00EE0AD9">
              <w:rPr>
                <w:spacing w:val="43"/>
              </w:rPr>
              <w:t xml:space="preserve"> </w:t>
            </w:r>
            <w:r w:rsidRPr="00EE0AD9">
              <w:t>científicas</w:t>
            </w:r>
            <w:r w:rsidRPr="00EE0AD9">
              <w:rPr>
                <w:spacing w:val="43"/>
              </w:rPr>
              <w:t xml:space="preserve"> </w:t>
            </w:r>
            <w:r w:rsidRPr="00EE0AD9">
              <w:t>o</w:t>
            </w:r>
            <w:r w:rsidRPr="00EE0AD9">
              <w:rPr>
                <w:spacing w:val="-53"/>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w:t>
            </w:r>
            <w:r w:rsidRPr="00EE0AD9">
              <w:rPr>
                <w:spacing w:val="4"/>
              </w:rPr>
              <w:t xml:space="preserve"> </w:t>
            </w:r>
            <w:r w:rsidRPr="00EE0AD9">
              <w:t>Suscripciones</w:t>
            </w:r>
            <w:r w:rsidRPr="00EE0AD9">
              <w:rPr>
                <w:spacing w:val="-1"/>
              </w:rPr>
              <w:t xml:space="preserve"> </w:t>
            </w:r>
            <w:r w:rsidRPr="00EE0AD9">
              <w:t>a publicaciones/medios de</w:t>
            </w:r>
            <w:r w:rsidRPr="00EE0AD9">
              <w:rPr>
                <w:spacing w:val="-2"/>
              </w:rPr>
              <w:t xml:space="preserve"> </w:t>
            </w:r>
            <w:r w:rsidRPr="00EE0AD9">
              <w:t>comunicación.</w:t>
            </w:r>
          </w:p>
          <w:p w14:paraId="02D656AB" w14:textId="77777777" w:rsidR="00601355" w:rsidRPr="00EE0AD9" w:rsidRDefault="00601355" w:rsidP="00601355">
            <w:r w:rsidRPr="00EE0AD9">
              <w:t>Datos</w:t>
            </w:r>
            <w:r w:rsidRPr="00EE0AD9">
              <w:rPr>
                <w:spacing w:val="5"/>
              </w:rPr>
              <w:t xml:space="preserve"> </w:t>
            </w:r>
            <w:r w:rsidRPr="00EE0AD9">
              <w:t>de</w:t>
            </w:r>
            <w:r w:rsidRPr="00EE0AD9">
              <w:rPr>
                <w:spacing w:val="3"/>
              </w:rPr>
              <w:t xml:space="preserve"> </w:t>
            </w:r>
            <w:r w:rsidRPr="00EE0AD9">
              <w:t>transacciones</w:t>
            </w:r>
            <w:r w:rsidRPr="00EE0AD9">
              <w:rPr>
                <w:spacing w:val="5"/>
              </w:rPr>
              <w:t xml:space="preserve"> </w:t>
            </w:r>
            <w:r w:rsidRPr="00EE0AD9">
              <w:t>Bienes</w:t>
            </w:r>
            <w:r w:rsidRPr="00EE0AD9">
              <w:rPr>
                <w:spacing w:val="3"/>
              </w:rPr>
              <w:t xml:space="preserve"> </w:t>
            </w:r>
            <w:r w:rsidRPr="00EE0AD9">
              <w:t>y</w:t>
            </w:r>
            <w:r w:rsidRPr="00EE0AD9">
              <w:rPr>
                <w:spacing w:val="3"/>
              </w:rPr>
              <w:t xml:space="preserve"> </w:t>
            </w:r>
            <w:r w:rsidRPr="00EE0AD9">
              <w:t>servicios</w:t>
            </w:r>
            <w:r w:rsidRPr="00EE0AD9">
              <w:rPr>
                <w:spacing w:val="2"/>
              </w:rPr>
              <w:t xml:space="preserve"> </w:t>
            </w:r>
            <w:r w:rsidRPr="00EE0AD9">
              <w:t>suministrados</w:t>
            </w:r>
            <w:r w:rsidRPr="00EE0AD9">
              <w:rPr>
                <w:spacing w:val="3"/>
              </w:rPr>
              <w:t xml:space="preserve"> </w:t>
            </w:r>
            <w:r w:rsidRPr="00EE0AD9">
              <w:t>por</w:t>
            </w:r>
            <w:r w:rsidRPr="00EE0AD9">
              <w:rPr>
                <w:spacing w:val="5"/>
              </w:rPr>
              <w:t xml:space="preserve"> </w:t>
            </w:r>
            <w:r w:rsidRPr="00EE0AD9">
              <w:t>el</w:t>
            </w:r>
            <w:r w:rsidRPr="00EE0AD9">
              <w:rPr>
                <w:spacing w:val="3"/>
              </w:rPr>
              <w:t xml:space="preserve"> </w:t>
            </w:r>
            <w:r w:rsidRPr="00EE0AD9">
              <w:t>afectado;</w:t>
            </w:r>
            <w:r w:rsidRPr="00EE0AD9">
              <w:rPr>
                <w:spacing w:val="4"/>
              </w:rPr>
              <w:t xml:space="preserve"> </w:t>
            </w:r>
            <w:r w:rsidRPr="00EE0AD9">
              <w:t>Bienes</w:t>
            </w:r>
            <w:r w:rsidRPr="00EE0AD9">
              <w:rPr>
                <w:spacing w:val="5"/>
              </w:rPr>
              <w:t xml:space="preserve"> </w:t>
            </w:r>
            <w:r w:rsidRPr="00EE0AD9">
              <w:t>y</w:t>
            </w:r>
            <w:r w:rsidRPr="00EE0AD9">
              <w:rPr>
                <w:spacing w:val="3"/>
              </w:rPr>
              <w:t xml:space="preserve"> </w:t>
            </w:r>
            <w:r w:rsidRPr="00EE0AD9">
              <w:t>servicios</w:t>
            </w:r>
            <w:r w:rsidRPr="00EE0AD9">
              <w:rPr>
                <w:spacing w:val="2"/>
              </w:rPr>
              <w:t xml:space="preserve"> </w:t>
            </w:r>
            <w:r w:rsidRPr="00EE0AD9">
              <w:t>recibidos</w:t>
            </w:r>
            <w:r w:rsidRPr="00EE0AD9">
              <w:rPr>
                <w:spacing w:val="3"/>
              </w:rPr>
              <w:t xml:space="preserve"> </w:t>
            </w:r>
            <w:r w:rsidRPr="00EE0AD9">
              <w:t>por</w:t>
            </w:r>
            <w:r w:rsidRPr="00EE0AD9">
              <w:rPr>
                <w:spacing w:val="-53"/>
              </w:rPr>
              <w:t xml:space="preserve"> </w:t>
            </w:r>
            <w:r w:rsidRPr="00EE0AD9">
              <w:t>el</w:t>
            </w:r>
            <w:r w:rsidRPr="00EE0AD9">
              <w:rPr>
                <w:spacing w:val="-3"/>
              </w:rPr>
              <w:t xml:space="preserve"> </w:t>
            </w:r>
            <w:r w:rsidRPr="00EE0AD9">
              <w:t>afectado;</w:t>
            </w:r>
            <w:r w:rsidRPr="00EE0AD9">
              <w:rPr>
                <w:spacing w:val="-1"/>
              </w:rPr>
              <w:t xml:space="preserve"> </w:t>
            </w:r>
            <w:r w:rsidRPr="00EE0AD9">
              <w:t>Transacciones</w:t>
            </w:r>
            <w:r w:rsidRPr="00EE0AD9">
              <w:rPr>
                <w:spacing w:val="1"/>
              </w:rPr>
              <w:t xml:space="preserve"> </w:t>
            </w:r>
            <w:r w:rsidRPr="00EE0AD9">
              <w:t>financieras;</w:t>
            </w:r>
            <w:r w:rsidRPr="00EE0AD9">
              <w:rPr>
                <w:spacing w:val="1"/>
              </w:rPr>
              <w:t xml:space="preserve"> </w:t>
            </w:r>
            <w:r w:rsidRPr="00EE0AD9">
              <w:t>Compensaciones/indemnizaciones.</w:t>
            </w:r>
          </w:p>
          <w:p w14:paraId="73C783CF" w14:textId="77777777" w:rsidR="00601355" w:rsidRPr="00EE0AD9" w:rsidRDefault="00601355" w:rsidP="00601355">
            <w:r w:rsidRPr="00EE0AD9">
              <w:t>Datos</w:t>
            </w:r>
            <w:r w:rsidRPr="00EE0AD9">
              <w:rPr>
                <w:spacing w:val="-3"/>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2"/>
              </w:rPr>
              <w:t xml:space="preserve"> </w:t>
            </w:r>
            <w:r w:rsidRPr="00EE0AD9">
              <w:t>rentas</w:t>
            </w:r>
            <w:r w:rsidRPr="00EE0AD9">
              <w:rPr>
                <w:spacing w:val="-52"/>
              </w:rPr>
              <w:t xml:space="preserve"> </w:t>
            </w:r>
            <w:r w:rsidRPr="00EE0AD9">
              <w:t>Detalles</w:t>
            </w:r>
            <w:r w:rsidRPr="00EE0AD9">
              <w:rPr>
                <w:spacing w:val="1"/>
              </w:rPr>
              <w:t xml:space="preserve"> </w:t>
            </w:r>
            <w:r w:rsidRPr="00EE0AD9">
              <w:t>del</w:t>
            </w:r>
            <w:r w:rsidRPr="00EE0AD9">
              <w:rPr>
                <w:spacing w:val="1"/>
              </w:rPr>
              <w:t xml:space="preserve"> </w:t>
            </w:r>
            <w:r w:rsidRPr="00EE0AD9">
              <w:t>empleo</w:t>
            </w:r>
          </w:p>
          <w:p w14:paraId="4818840D" w14:textId="77777777" w:rsidR="00601355" w:rsidRPr="00EE0AD9" w:rsidRDefault="00601355" w:rsidP="00601355">
            <w:r w:rsidRPr="00EE0AD9">
              <w:t>Económicos</w:t>
            </w:r>
            <w:r w:rsidRPr="00EE0AD9">
              <w:rPr>
                <w:spacing w:val="-5"/>
              </w:rPr>
              <w:t xml:space="preserve"> </w:t>
            </w:r>
            <w:r w:rsidRPr="00EE0AD9">
              <w:t>nómina;</w:t>
            </w:r>
            <w:r w:rsidRPr="00EE0AD9">
              <w:rPr>
                <w:spacing w:val="-5"/>
              </w:rPr>
              <w:t xml:space="preserve"> </w:t>
            </w:r>
            <w:r w:rsidRPr="00EE0AD9">
              <w:t>deducciones</w:t>
            </w:r>
            <w:r w:rsidRPr="00EE0AD9">
              <w:rPr>
                <w:spacing w:val="-5"/>
              </w:rPr>
              <w:t xml:space="preserve"> </w:t>
            </w:r>
            <w:r w:rsidRPr="00EE0AD9">
              <w:t>impositivas/impuestos;</w:t>
            </w:r>
            <w:r w:rsidRPr="00EE0AD9">
              <w:rPr>
                <w:spacing w:val="-52"/>
              </w:rPr>
              <w:t xml:space="preserve"> </w:t>
            </w:r>
            <w:r w:rsidRPr="00EE0AD9">
              <w:t>Hipotecas</w:t>
            </w:r>
          </w:p>
          <w:p w14:paraId="6F8ECE32" w14:textId="77777777" w:rsidR="00601355" w:rsidRPr="00EE0AD9" w:rsidRDefault="00601355" w:rsidP="00601355">
            <w:r w:rsidRPr="00EE0AD9">
              <w:rPr>
                <w:spacing w:val="-1"/>
              </w:rPr>
              <w:t xml:space="preserve">Inversiones, </w:t>
            </w:r>
            <w:r w:rsidRPr="00EE0AD9">
              <w:t>patrimoniales</w:t>
            </w:r>
            <w:r w:rsidRPr="00EE0AD9">
              <w:rPr>
                <w:spacing w:val="-53"/>
              </w:rPr>
              <w:t xml:space="preserve"> </w:t>
            </w:r>
            <w:r w:rsidRPr="00EE0AD9">
              <w:t>Condenas y Delitos</w:t>
            </w:r>
            <w:r w:rsidRPr="00EE0AD9">
              <w:rPr>
                <w:spacing w:val="1"/>
              </w:rPr>
              <w:t xml:space="preserve"> </w:t>
            </w:r>
            <w:r w:rsidRPr="00EE0AD9">
              <w:t>Administrativa</w:t>
            </w:r>
          </w:p>
          <w:p w14:paraId="54894E72" w14:textId="77777777" w:rsidR="00601355" w:rsidRPr="00EE0AD9" w:rsidRDefault="00601355" w:rsidP="00601355">
            <w:r w:rsidRPr="00EE0AD9">
              <w:t>Naturaleza</w:t>
            </w:r>
            <w:r w:rsidRPr="00EE0AD9">
              <w:rPr>
                <w:spacing w:val="-3"/>
              </w:rPr>
              <w:t xml:space="preserve"> </w:t>
            </w:r>
            <w:r w:rsidRPr="00EE0AD9">
              <w:t>Penal</w:t>
            </w:r>
          </w:p>
        </w:tc>
      </w:tr>
      <w:tr w:rsidR="00601355" w:rsidRPr="00EE0AD9" w14:paraId="33B2916B"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59588351" w14:textId="77777777" w:rsidR="00601355" w:rsidRPr="00EE0AD9" w:rsidRDefault="00601355" w:rsidP="0060135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601355" w:rsidRPr="00EE0AD9" w14:paraId="42FA3D04" w14:textId="77777777" w:rsidTr="00601355">
        <w:tc>
          <w:tcPr>
            <w:tcW w:w="9498" w:type="dxa"/>
          </w:tcPr>
          <w:p w14:paraId="64818B4A" w14:textId="77777777" w:rsidR="00601355" w:rsidRPr="00EE0AD9" w:rsidRDefault="00601355" w:rsidP="00601355">
            <w:r w:rsidRPr="00EE0AD9">
              <w:lastRenderedPageBreak/>
              <w:t>Origen</w:t>
            </w:r>
            <w:r w:rsidRPr="00EE0AD9">
              <w:rPr>
                <w:spacing w:val="-2"/>
              </w:rPr>
              <w:t xml:space="preserve"> </w:t>
            </w:r>
            <w:r w:rsidRPr="00EE0AD9">
              <w:t>de</w:t>
            </w:r>
            <w:r w:rsidRPr="00EE0AD9">
              <w:rPr>
                <w:spacing w:val="-2"/>
              </w:rPr>
              <w:t xml:space="preserve"> </w:t>
            </w:r>
            <w:r w:rsidRPr="00EE0AD9">
              <w:t>Datos</w:t>
            </w:r>
          </w:p>
          <w:p w14:paraId="58C9726B" w14:textId="77777777" w:rsidR="00601355" w:rsidRPr="00EE0AD9" w:rsidRDefault="00601355" w:rsidP="00601355">
            <w:r w:rsidRPr="00EE0AD9">
              <w:t>Catastro,</w:t>
            </w:r>
            <w:r w:rsidRPr="00EE0AD9">
              <w:rPr>
                <w:spacing w:val="-3"/>
              </w:rPr>
              <w:t xml:space="preserve"> </w:t>
            </w:r>
            <w:r w:rsidRPr="00EE0AD9">
              <w:t>Fuentes</w:t>
            </w:r>
            <w:r w:rsidRPr="00EE0AD9">
              <w:rPr>
                <w:spacing w:val="-2"/>
              </w:rPr>
              <w:t xml:space="preserve"> </w:t>
            </w:r>
            <w:r w:rsidRPr="00EE0AD9">
              <w:t>accesibles</w:t>
            </w:r>
            <w:r w:rsidRPr="00EE0AD9">
              <w:rPr>
                <w:spacing w:val="-1"/>
              </w:rPr>
              <w:t xml:space="preserve"> </w:t>
            </w:r>
            <w:r w:rsidRPr="00EE0AD9">
              <w:t>al</w:t>
            </w:r>
            <w:r w:rsidRPr="00EE0AD9">
              <w:rPr>
                <w:spacing w:val="-2"/>
              </w:rPr>
              <w:t xml:space="preserve"> </w:t>
            </w:r>
            <w:r w:rsidRPr="00EE0AD9">
              <w:t>Público</w:t>
            </w:r>
          </w:p>
          <w:p w14:paraId="43375939" w14:textId="77777777" w:rsidR="00601355" w:rsidRPr="00EE0AD9" w:rsidRDefault="00601355" w:rsidP="00601355">
            <w:r w:rsidRPr="00EE0AD9">
              <w:t>El</w:t>
            </w:r>
            <w:r w:rsidRPr="00EE0AD9">
              <w:rPr>
                <w:spacing w:val="-3"/>
              </w:rPr>
              <w:t xml:space="preserve"> </w:t>
            </w:r>
            <w:r w:rsidRPr="00EE0AD9">
              <w:t>propio</w:t>
            </w:r>
            <w:r w:rsidRPr="00EE0AD9">
              <w:rPr>
                <w:spacing w:val="-1"/>
              </w:rPr>
              <w:t xml:space="preserve"> </w:t>
            </w:r>
            <w:r w:rsidRPr="00EE0AD9">
              <w:t>interesado</w:t>
            </w:r>
            <w:r w:rsidRPr="00EE0AD9">
              <w:rPr>
                <w:spacing w:val="-1"/>
              </w:rPr>
              <w:t xml:space="preserve"> </w:t>
            </w:r>
            <w:r w:rsidRPr="00EE0AD9">
              <w:t>o</w:t>
            </w:r>
            <w:r w:rsidRPr="00EE0AD9">
              <w:rPr>
                <w:spacing w:val="-4"/>
              </w:rPr>
              <w:t xml:space="preserve"> </w:t>
            </w:r>
            <w:r w:rsidRPr="00EE0AD9">
              <w:t>su</w:t>
            </w:r>
            <w:r w:rsidRPr="00EE0AD9">
              <w:rPr>
                <w:spacing w:val="-3"/>
              </w:rPr>
              <w:t xml:space="preserve"> </w:t>
            </w:r>
            <w:r w:rsidRPr="00EE0AD9">
              <w:t>representante</w:t>
            </w:r>
            <w:r w:rsidRPr="00EE0AD9">
              <w:rPr>
                <w:spacing w:val="-1"/>
              </w:rPr>
              <w:t xml:space="preserve"> </w:t>
            </w:r>
            <w:r w:rsidRPr="00EE0AD9">
              <w:t>legal</w:t>
            </w:r>
            <w:r w:rsidRPr="00EE0AD9">
              <w:rPr>
                <w:spacing w:val="-53"/>
              </w:rPr>
              <w:t xml:space="preserve"> </w:t>
            </w:r>
            <w:r w:rsidRPr="00EE0AD9">
              <w:t>Padrón</w:t>
            </w:r>
            <w:r w:rsidRPr="00EE0AD9">
              <w:rPr>
                <w:spacing w:val="-2"/>
              </w:rPr>
              <w:t xml:space="preserve"> </w:t>
            </w:r>
            <w:r w:rsidRPr="00EE0AD9">
              <w:t>Municipal</w:t>
            </w:r>
          </w:p>
          <w:p w14:paraId="3D66BE31" w14:textId="77777777" w:rsidR="00601355" w:rsidRPr="00EE0AD9" w:rsidRDefault="00601355" w:rsidP="00601355">
            <w:r w:rsidRPr="00EE0AD9">
              <w:t>Registro Propiedad</w:t>
            </w:r>
            <w:r w:rsidRPr="00EE0AD9">
              <w:rPr>
                <w:spacing w:val="1"/>
              </w:rPr>
              <w:t xml:space="preserve"> </w:t>
            </w:r>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Comunidad de Propietarios</w:t>
            </w:r>
            <w:r w:rsidRPr="00EE0AD9">
              <w:rPr>
                <w:spacing w:val="-53"/>
              </w:rPr>
              <w:t xml:space="preserve"> </w:t>
            </w:r>
            <w:r w:rsidRPr="00EE0AD9">
              <w:t>interesado</w:t>
            </w:r>
          </w:p>
          <w:p w14:paraId="299B3984" w14:textId="77777777" w:rsidR="00601355" w:rsidRPr="00EE0AD9" w:rsidRDefault="00601355" w:rsidP="00601355">
            <w:r w:rsidRPr="00EE0AD9">
              <w:t>Personal interesado</w:t>
            </w:r>
            <w:r w:rsidRPr="00EE0AD9">
              <w:rPr>
                <w:spacing w:val="1"/>
              </w:rPr>
              <w:t xml:space="preserve"> </w:t>
            </w:r>
            <w:r w:rsidRPr="00EE0AD9">
              <w:t>personal técnico</w:t>
            </w:r>
            <w:r w:rsidRPr="00EE0AD9">
              <w:rPr>
                <w:spacing w:val="1"/>
              </w:rPr>
              <w:t xml:space="preserve"> </w:t>
            </w:r>
            <w:r w:rsidRPr="00EE0AD9">
              <w:t>proveedores</w:t>
            </w:r>
            <w:r w:rsidRPr="00EE0AD9">
              <w:rPr>
                <w:spacing w:val="1"/>
              </w:rPr>
              <w:t xml:space="preserve"> </w:t>
            </w:r>
            <w:r w:rsidRPr="00EE0AD9">
              <w:rPr>
                <w:spacing w:val="-1"/>
              </w:rPr>
              <w:t xml:space="preserve">representantes </w:t>
            </w:r>
            <w:r w:rsidRPr="00EE0AD9">
              <w:t>legales</w:t>
            </w:r>
            <w:r w:rsidRPr="00EE0AD9">
              <w:rPr>
                <w:spacing w:val="-53"/>
              </w:rPr>
              <w:t xml:space="preserve"> </w:t>
            </w:r>
            <w:r w:rsidRPr="00EE0AD9">
              <w:t>residentes ciudadanos</w:t>
            </w:r>
            <w:r w:rsidRPr="00EE0AD9">
              <w:rPr>
                <w:spacing w:val="-53"/>
              </w:rPr>
              <w:t xml:space="preserve"> </w:t>
            </w:r>
            <w:r w:rsidRPr="00EE0AD9">
              <w:t>vecinos</w:t>
            </w:r>
          </w:p>
        </w:tc>
      </w:tr>
      <w:tr w:rsidR="00601355" w:rsidRPr="00EE0AD9" w14:paraId="484D46DF"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1503A7E9" w14:textId="77777777" w:rsidR="00601355" w:rsidRPr="00EE0AD9" w:rsidRDefault="00601355" w:rsidP="00601355">
            <w:pPr>
              <w:rPr>
                <w:b w:val="0"/>
              </w:rPr>
            </w:pPr>
            <w:r w:rsidRPr="00EE0AD9">
              <w:t>Comunicaciones</w:t>
            </w:r>
            <w:r w:rsidRPr="00EE0AD9">
              <w:rPr>
                <w:spacing w:val="-3"/>
              </w:rPr>
              <w:t xml:space="preserve"> </w:t>
            </w:r>
            <w:r w:rsidRPr="00EE0AD9">
              <w:t>de Datos</w:t>
            </w:r>
          </w:p>
        </w:tc>
      </w:tr>
      <w:tr w:rsidR="00601355" w:rsidRPr="00EE0AD9" w14:paraId="4AC7E425" w14:textId="77777777" w:rsidTr="00601355">
        <w:tc>
          <w:tcPr>
            <w:tcW w:w="9498" w:type="dxa"/>
          </w:tcPr>
          <w:p w14:paraId="57A4BFD0" w14:textId="77777777" w:rsidR="00601355" w:rsidRPr="00EE0AD9" w:rsidRDefault="00601355" w:rsidP="0060135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665F707E" w14:textId="77777777" w:rsidR="00601355" w:rsidRPr="00EE0AD9" w:rsidRDefault="00601355" w:rsidP="00601355">
            <w:r w:rsidRPr="00EE0AD9">
              <w:t>Cabildo</w:t>
            </w:r>
          </w:p>
          <w:p w14:paraId="766B7B1F" w14:textId="77777777" w:rsidR="00601355" w:rsidRPr="00EE0AD9" w:rsidRDefault="00601355" w:rsidP="00601355">
            <w:r w:rsidRPr="00EE0AD9">
              <w:t>Fuerzas</w:t>
            </w:r>
            <w:r w:rsidRPr="00EE0AD9">
              <w:rPr>
                <w:spacing w:val="-6"/>
              </w:rPr>
              <w:t xml:space="preserve"> </w:t>
            </w:r>
            <w:r w:rsidRPr="00EE0AD9">
              <w:t>y</w:t>
            </w:r>
            <w:r w:rsidRPr="00EE0AD9">
              <w:rPr>
                <w:spacing w:val="-6"/>
              </w:rPr>
              <w:t xml:space="preserve"> </w:t>
            </w:r>
            <w:r w:rsidRPr="00EE0AD9">
              <w:t>Cuerpos</w:t>
            </w:r>
            <w:r w:rsidRPr="00EE0AD9">
              <w:rPr>
                <w:spacing w:val="-4"/>
              </w:rPr>
              <w:t xml:space="preserve"> </w:t>
            </w:r>
            <w:r w:rsidRPr="00EE0AD9">
              <w:t>de</w:t>
            </w:r>
            <w:r w:rsidRPr="00EE0AD9">
              <w:rPr>
                <w:spacing w:val="-4"/>
              </w:rPr>
              <w:t xml:space="preserve"> </w:t>
            </w:r>
            <w:r w:rsidRPr="00EE0AD9">
              <w:t>Seguridad</w:t>
            </w:r>
            <w:r w:rsidRPr="00EE0AD9">
              <w:rPr>
                <w:spacing w:val="-53"/>
              </w:rPr>
              <w:t xml:space="preserve"> </w:t>
            </w:r>
            <w:r w:rsidRPr="00EE0AD9">
              <w:t>órganos</w:t>
            </w:r>
            <w:r w:rsidRPr="00EE0AD9">
              <w:rPr>
                <w:spacing w:val="-1"/>
              </w:rPr>
              <w:t xml:space="preserve"> </w:t>
            </w:r>
            <w:r w:rsidRPr="00EE0AD9">
              <w:t>Judiciales</w:t>
            </w:r>
          </w:p>
          <w:p w14:paraId="145F3CF1" w14:textId="77777777" w:rsidR="00601355" w:rsidRPr="00EE0AD9" w:rsidRDefault="00601355" w:rsidP="00601355">
            <w:r w:rsidRPr="00EE0AD9">
              <w:t>órganos</w:t>
            </w:r>
            <w:r w:rsidRPr="00EE0AD9">
              <w:rPr>
                <w:spacing w:val="-3"/>
              </w:rPr>
              <w:t xml:space="preserve"> </w:t>
            </w:r>
            <w:r w:rsidRPr="00EE0AD9">
              <w:t>judiciales</w:t>
            </w:r>
          </w:p>
          <w:p w14:paraId="24B19396" w14:textId="77777777" w:rsidR="00601355" w:rsidRDefault="00601355" w:rsidP="00601355">
            <w:r w:rsidRPr="00EE0AD9">
              <w:t>Otras</w:t>
            </w:r>
            <w:r w:rsidRPr="00EE0AD9">
              <w:rPr>
                <w:spacing w:val="-3"/>
              </w:rPr>
              <w:t xml:space="preserve"> </w:t>
            </w:r>
            <w:r w:rsidRPr="00EE0AD9">
              <w:t>Entidades</w:t>
            </w:r>
            <w:r w:rsidRPr="00EE0AD9">
              <w:rPr>
                <w:spacing w:val="-2"/>
              </w:rPr>
              <w:t xml:space="preserve"> </w:t>
            </w:r>
            <w:r w:rsidRPr="00EE0AD9">
              <w:t>Financieras</w:t>
            </w:r>
          </w:p>
          <w:p w14:paraId="4B77B782" w14:textId="77777777" w:rsidR="00601355" w:rsidRPr="00EE0AD9" w:rsidRDefault="00601355" w:rsidP="00601355"/>
        </w:tc>
      </w:tr>
      <w:tr w:rsidR="00601355" w:rsidRPr="00EE0AD9" w14:paraId="14B951EC"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71884B30"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601355" w:rsidRPr="00EE0AD9" w14:paraId="25305A57" w14:textId="77777777" w:rsidTr="00601355">
        <w:tc>
          <w:tcPr>
            <w:tcW w:w="9498" w:type="dxa"/>
          </w:tcPr>
          <w:p w14:paraId="24888A5A"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543EA381"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4B06858F" w14:textId="77777777" w:rsidR="00601355" w:rsidRPr="00EE0AD9" w:rsidRDefault="00601355" w:rsidP="0060135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601355" w:rsidRPr="00EE0AD9" w14:paraId="3BD2CBD7" w14:textId="77777777" w:rsidTr="00601355">
        <w:tc>
          <w:tcPr>
            <w:tcW w:w="9498" w:type="dxa"/>
          </w:tcPr>
          <w:p w14:paraId="02135C91" w14:textId="77777777" w:rsidR="00601355" w:rsidRPr="00EE0AD9" w:rsidRDefault="00601355" w:rsidP="0060135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601355" w:rsidRPr="00EE0AD9" w14:paraId="3900B662" w14:textId="77777777" w:rsidTr="00601355">
        <w:trPr>
          <w:cnfStyle w:val="000000100000" w:firstRow="0" w:lastRow="0" w:firstColumn="0" w:lastColumn="0" w:oddVBand="0" w:evenVBand="0" w:oddHBand="1" w:evenHBand="0" w:firstRowFirstColumn="0" w:firstRowLastColumn="0" w:lastRowFirstColumn="0" w:lastRowLastColumn="0"/>
        </w:trPr>
        <w:tc>
          <w:tcPr>
            <w:tcW w:w="9498" w:type="dxa"/>
          </w:tcPr>
          <w:p w14:paraId="20E2D48C" w14:textId="77777777" w:rsidR="00601355" w:rsidRPr="00EE0AD9" w:rsidRDefault="00601355" w:rsidP="0060135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601355" w:rsidRPr="00EE0AD9" w14:paraId="1A0E667F" w14:textId="77777777" w:rsidTr="00601355">
        <w:tc>
          <w:tcPr>
            <w:tcW w:w="9498" w:type="dxa"/>
          </w:tcPr>
          <w:p w14:paraId="6B6197EE" w14:textId="77777777" w:rsidR="00601355" w:rsidRPr="00EE0AD9" w:rsidRDefault="00601355" w:rsidP="0060135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0E513762" w14:textId="77777777" w:rsidR="00601355" w:rsidRPr="00601355" w:rsidRDefault="00601355" w:rsidP="00601355"/>
    <w:p w14:paraId="1630F35A" w14:textId="4E41F37F" w:rsidR="003456C5" w:rsidRDefault="003456C5">
      <w:pPr>
        <w:widowControl/>
        <w:autoSpaceDE/>
        <w:autoSpaceDN/>
        <w:spacing w:after="160" w:line="259" w:lineRule="auto"/>
        <w:rPr>
          <w:lang w:eastAsia="es-ES"/>
        </w:rPr>
      </w:pPr>
      <w:r>
        <w:rPr>
          <w:lang w:eastAsia="es-ES"/>
        </w:rPr>
        <w:br w:type="page"/>
      </w:r>
    </w:p>
    <w:p w14:paraId="170CC8DA" w14:textId="77777777" w:rsidR="003456C5" w:rsidRDefault="003456C5" w:rsidP="005C4AEB">
      <w:pPr>
        <w:pStyle w:val="Ttulo2"/>
        <w:numPr>
          <w:ilvl w:val="1"/>
          <w:numId w:val="34"/>
        </w:numPr>
      </w:pPr>
      <w:bookmarkStart w:id="27" w:name="_Toc164683187"/>
      <w:bookmarkStart w:id="28" w:name="_Toc233200661"/>
      <w:r w:rsidRPr="00EE0AD9">
        <w:lastRenderedPageBreak/>
        <w:t>Disponibilidad,</w:t>
      </w:r>
      <w:r w:rsidRPr="00EE0AD9">
        <w:rPr>
          <w:spacing w:val="-5"/>
        </w:rPr>
        <w:t xml:space="preserve"> </w:t>
      </w:r>
      <w:r w:rsidRPr="00EE0AD9">
        <w:t>Ordenación</w:t>
      </w:r>
      <w:r w:rsidRPr="00EE0AD9">
        <w:rPr>
          <w:spacing w:val="-4"/>
        </w:rPr>
        <w:t xml:space="preserve"> </w:t>
      </w:r>
      <w:r w:rsidRPr="00EE0AD9">
        <w:t>y</w:t>
      </w:r>
      <w:r w:rsidRPr="00EE0AD9">
        <w:rPr>
          <w:spacing w:val="-3"/>
        </w:rPr>
        <w:t xml:space="preserve"> </w:t>
      </w:r>
      <w:r w:rsidRPr="00EE0AD9">
        <w:t>Planeamiento</w:t>
      </w:r>
      <w:r w:rsidRPr="00EE0AD9">
        <w:rPr>
          <w:spacing w:val="-3"/>
        </w:rPr>
        <w:t xml:space="preserve"> </w:t>
      </w:r>
      <w:r w:rsidRPr="00EE0AD9">
        <w:t>Urbanístico</w:t>
      </w:r>
      <w:bookmarkEnd w:id="27"/>
      <w:bookmarkEnd w:id="28"/>
    </w:p>
    <w:p w14:paraId="34AE8D2F" w14:textId="77777777" w:rsidR="003456C5" w:rsidRDefault="003456C5" w:rsidP="003456C5"/>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618FC3D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0C1B028"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66F0914A" w14:textId="77777777" w:rsidTr="003456C5">
        <w:tc>
          <w:tcPr>
            <w:tcW w:w="9498" w:type="dxa"/>
          </w:tcPr>
          <w:p w14:paraId="635A3DF1" w14:textId="77777777" w:rsidR="003456C5" w:rsidRPr="00EE0AD9" w:rsidRDefault="003456C5" w:rsidP="003456C5">
            <w:r w:rsidRPr="00EE0AD9">
              <w:t>Gestión, tramitación y control integral de los expedientes administrativos de tipo urbanístico y territorial</w:t>
            </w:r>
            <w:r w:rsidRPr="00EE0AD9">
              <w:rPr>
                <w:spacing w:val="1"/>
              </w:rPr>
              <w:t xml:space="preserve"> </w:t>
            </w:r>
            <w:r w:rsidRPr="00EE0AD9">
              <w:rPr>
                <w:w w:val="95"/>
              </w:rPr>
              <w:t>(planeamiento y gestión urbanística). Gestión de comunicaciones y notificaciones con los interesados sobre</w:t>
            </w:r>
            <w:r w:rsidRPr="00EE0AD9">
              <w:rPr>
                <w:spacing w:val="1"/>
                <w:w w:val="95"/>
              </w:rPr>
              <w:t xml:space="preserve"> </w:t>
            </w:r>
            <w:r w:rsidRPr="00EE0AD9">
              <w:t>deficiencias en inmueble, declaración legal de ruina, licencias de demolición, informes de evaluación de</w:t>
            </w:r>
            <w:r w:rsidRPr="00EE0AD9">
              <w:rPr>
                <w:spacing w:val="1"/>
              </w:rPr>
              <w:t xml:space="preserve"> </w:t>
            </w:r>
            <w:r w:rsidRPr="00EE0AD9">
              <w:t>edificios, declaraciones de innecesaridad, certificados y otros trámites administrativos relacionados a nivel</w:t>
            </w:r>
            <w:r w:rsidRPr="00EE0AD9">
              <w:rPr>
                <w:spacing w:val="-54"/>
              </w:rPr>
              <w:t xml:space="preserve"> </w:t>
            </w:r>
            <w:r w:rsidRPr="00EE0AD9">
              <w:t>urbanístico.</w:t>
            </w:r>
            <w:r w:rsidRPr="00EE0AD9">
              <w:rPr>
                <w:spacing w:val="-2"/>
              </w:rPr>
              <w:t xml:space="preserve"> </w:t>
            </w:r>
            <w:r w:rsidRPr="00EE0AD9">
              <w:t>Tramitación</w:t>
            </w:r>
            <w:r w:rsidRPr="00EE0AD9">
              <w:rPr>
                <w:spacing w:val="1"/>
              </w:rPr>
              <w:t xml:space="preserve"> </w:t>
            </w:r>
            <w:r w:rsidRPr="00EE0AD9">
              <w:t>de</w:t>
            </w:r>
            <w:r w:rsidRPr="00EE0AD9">
              <w:rPr>
                <w:spacing w:val="1"/>
              </w:rPr>
              <w:t xml:space="preserve"> </w:t>
            </w:r>
            <w:r w:rsidRPr="00EE0AD9">
              <w:t>los</w:t>
            </w:r>
            <w:r w:rsidRPr="00EE0AD9">
              <w:rPr>
                <w:spacing w:val="-1"/>
              </w:rPr>
              <w:t xml:space="preserve"> </w:t>
            </w:r>
            <w:r w:rsidRPr="00EE0AD9">
              <w:t>expedientes de</w:t>
            </w:r>
            <w:r w:rsidRPr="00EE0AD9">
              <w:rPr>
                <w:spacing w:val="1"/>
              </w:rPr>
              <w:t xml:space="preserve"> </w:t>
            </w:r>
            <w:r w:rsidRPr="00EE0AD9">
              <w:t>expropiación</w:t>
            </w:r>
            <w:r w:rsidRPr="00EE0AD9">
              <w:rPr>
                <w:spacing w:val="1"/>
              </w:rPr>
              <w:t xml:space="preserve"> </w:t>
            </w:r>
            <w:r w:rsidRPr="00EE0AD9">
              <w:t>forzosa.</w:t>
            </w:r>
          </w:p>
          <w:p w14:paraId="18073107" w14:textId="77777777" w:rsidR="003456C5" w:rsidRPr="00EE0AD9" w:rsidRDefault="003456C5" w:rsidP="003456C5">
            <w:r w:rsidRPr="00EE0AD9">
              <w:t>Gestión del patrimonio municipal del suelo. Estudios e informes sobre el proceso urbanístico general y su</w:t>
            </w:r>
            <w:r w:rsidRPr="00EE0AD9">
              <w:rPr>
                <w:spacing w:val="1"/>
              </w:rPr>
              <w:t xml:space="preserve"> </w:t>
            </w:r>
            <w:r w:rsidRPr="00EE0AD9">
              <w:t>desarrollo.</w:t>
            </w:r>
          </w:p>
        </w:tc>
      </w:tr>
      <w:tr w:rsidR="003456C5" w:rsidRPr="00EE0AD9" w14:paraId="1E388A9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602A31E"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086466D1" w14:textId="77777777" w:rsidTr="003456C5">
        <w:tc>
          <w:tcPr>
            <w:tcW w:w="9498" w:type="dxa"/>
          </w:tcPr>
          <w:p w14:paraId="7A28C041"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1"/>
                <w:w w:val="95"/>
              </w:rPr>
              <w:t xml:space="preserve"> </w:t>
            </w:r>
            <w:r w:rsidRPr="00EE0AD9">
              <w:rPr>
                <w:w w:val="95"/>
              </w:rPr>
              <w:t>el</w:t>
            </w:r>
            <w:r w:rsidRPr="00EE0AD9">
              <w:rPr>
                <w:spacing w:val="9"/>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8"/>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12"/>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7"/>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6"/>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7"/>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7"/>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4"/>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531CA68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EC9144E"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1"/>
              </w:rPr>
              <w:t xml:space="preserve"> </w:t>
            </w:r>
            <w:r w:rsidRPr="00EE0AD9">
              <w:t>Tratamiento</w:t>
            </w:r>
          </w:p>
        </w:tc>
      </w:tr>
      <w:tr w:rsidR="003456C5" w:rsidRPr="00EE0AD9" w14:paraId="3135AF38" w14:textId="77777777" w:rsidTr="003456C5">
        <w:tc>
          <w:tcPr>
            <w:tcW w:w="9498" w:type="dxa"/>
          </w:tcPr>
          <w:p w14:paraId="0D2DCA70"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 del tratamiento (Ley 7/1985, de 2 de abril, reguladora de las Bases del Régimen Local; Real</w:t>
            </w:r>
            <w:r w:rsidRPr="00EE0AD9">
              <w:rPr>
                <w:spacing w:val="1"/>
              </w:rPr>
              <w:t xml:space="preserve"> </w:t>
            </w:r>
            <w:r w:rsidRPr="00EE0AD9">
              <w:t>Decreto 1346/1976, de 9 de abril, por el que se aprueba el Texto Refundido sobre el Régimen del Suelo y</w:t>
            </w:r>
            <w:r w:rsidRPr="00EE0AD9">
              <w:rPr>
                <w:spacing w:val="-53"/>
              </w:rPr>
              <w:t xml:space="preserve"> </w:t>
            </w:r>
            <w:r w:rsidRPr="00EE0AD9">
              <w:t>Ordenación urbanística; Real Decreto 2159/1978, de 23 de junio, por el que se aprueba el Reglamento de</w:t>
            </w:r>
            <w:r w:rsidRPr="00EE0AD9">
              <w:rPr>
                <w:spacing w:val="-53"/>
              </w:rPr>
              <w:t xml:space="preserve"> </w:t>
            </w:r>
            <w:r w:rsidRPr="00EE0AD9">
              <w:t>Planeamiento para el desarrollo y aplicación de la Ley sobre Régimen del Suelo y Ordenación Urbana;</w:t>
            </w:r>
            <w:r w:rsidRPr="00EE0AD9">
              <w:rPr>
                <w:spacing w:val="1"/>
              </w:rPr>
              <w:t xml:space="preserve"> </w:t>
            </w:r>
            <w:r w:rsidRPr="00EE0AD9">
              <w:t>Decreto de 26 de abril de 1957, por el que se aprueba el Reglamento de la Ley de Expropiación Forzosa;</w:t>
            </w:r>
            <w:r w:rsidRPr="00EE0AD9">
              <w:rPr>
                <w:spacing w:val="1"/>
              </w:rPr>
              <w:t xml:space="preserve"> </w:t>
            </w:r>
            <w:r w:rsidRPr="007D1C54">
              <w:t>Real Decreto Legislativo 7/2015, de 30 de octubre, por el que se aprueba el texto refundido de la Ley de Suelo y Rehabilitación Urbana</w:t>
            </w:r>
            <w:r w:rsidRPr="00EE0AD9">
              <w:t>;</w:t>
            </w:r>
            <w:r w:rsidRPr="00EE0AD9">
              <w:rPr>
                <w:spacing w:val="-1"/>
              </w:rPr>
              <w:t xml:space="preserve"> </w:t>
            </w:r>
            <w:r w:rsidRPr="00EE0AD9">
              <w:t>Legislación</w:t>
            </w:r>
            <w:r w:rsidRPr="00EE0AD9">
              <w:rPr>
                <w:spacing w:val="1"/>
              </w:rPr>
              <w:t xml:space="preserve"> </w:t>
            </w:r>
            <w:r w:rsidRPr="00EE0AD9">
              <w:t>autonómica).</w:t>
            </w:r>
          </w:p>
          <w:p w14:paraId="30BBD70C" w14:textId="77777777" w:rsidR="003456C5" w:rsidRPr="00EE0AD9" w:rsidRDefault="003456C5" w:rsidP="003456C5">
            <w:r w:rsidRPr="00EE0AD9">
              <w:t>Artículo 6.1.e) RGPD el tratamiento es necesario para el cumplimiento de una misión realizada en interés</w:t>
            </w:r>
            <w:r w:rsidRPr="00EE0AD9">
              <w:rPr>
                <w:spacing w:val="1"/>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6AB59F2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38FB23C" w14:textId="77777777" w:rsidR="003456C5" w:rsidRPr="00EE0AD9" w:rsidRDefault="003456C5" w:rsidP="003456C5">
            <w:pPr>
              <w:rPr>
                <w:b w:val="0"/>
              </w:rPr>
            </w:pPr>
            <w:r w:rsidRPr="00EE0AD9">
              <w:t>Categorías</w:t>
            </w:r>
            <w:r w:rsidRPr="00EE0AD9">
              <w:rPr>
                <w:spacing w:val="-3"/>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63964915" w14:textId="77777777" w:rsidTr="003456C5">
        <w:tc>
          <w:tcPr>
            <w:tcW w:w="9498" w:type="dxa"/>
          </w:tcPr>
          <w:p w14:paraId="54A7A902"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3F0B85A6" w14:textId="77777777" w:rsidR="003456C5" w:rsidRPr="00EE0AD9" w:rsidRDefault="003456C5" w:rsidP="003456C5">
            <w:r w:rsidRPr="00EE0AD9">
              <w:t>Firma</w:t>
            </w:r>
          </w:p>
          <w:p w14:paraId="3812F591"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Imagen</w:t>
            </w:r>
          </w:p>
          <w:p w14:paraId="4A63815C" w14:textId="77777777" w:rsidR="003456C5" w:rsidRPr="00EE0AD9" w:rsidRDefault="003456C5" w:rsidP="003456C5">
            <w:r w:rsidRPr="00EE0AD9">
              <w:rPr>
                <w:spacing w:val="-1"/>
              </w:rPr>
              <w:t xml:space="preserve">Marca </w:t>
            </w:r>
            <w:r w:rsidRPr="00EE0AD9">
              <w:t>Física</w:t>
            </w:r>
            <w:r w:rsidRPr="00EE0AD9">
              <w:rPr>
                <w:spacing w:val="-53"/>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66667D69" w14:textId="77777777" w:rsidR="003456C5" w:rsidRPr="00EE0AD9" w:rsidRDefault="003456C5" w:rsidP="003456C5">
            <w:r w:rsidRPr="00EE0AD9">
              <w:t>Otros</w:t>
            </w:r>
            <w:r w:rsidRPr="00EE0AD9">
              <w:rPr>
                <w:spacing w:val="-3"/>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1"/>
              </w:rPr>
              <w:t xml:space="preserve"> </w:t>
            </w:r>
            <w:r w:rsidRPr="00EE0AD9">
              <w:t>Personal</w:t>
            </w:r>
          </w:p>
          <w:p w14:paraId="04E620EE" w14:textId="77777777" w:rsidR="003456C5" w:rsidRPr="00EE0AD9" w:rsidRDefault="003456C5" w:rsidP="003456C5">
            <w:r w:rsidRPr="00EE0AD9">
              <w:t>Características</w:t>
            </w:r>
            <w:r w:rsidRPr="00EE0AD9">
              <w:rPr>
                <w:spacing w:val="26"/>
              </w:rPr>
              <w:t xml:space="preserve"> </w:t>
            </w:r>
            <w:r w:rsidRPr="00EE0AD9">
              <w:t>personales</w:t>
            </w:r>
            <w:r w:rsidRPr="00EE0AD9">
              <w:rPr>
                <w:spacing w:val="29"/>
              </w:rPr>
              <w:t xml:space="preserve"> </w:t>
            </w:r>
            <w:r w:rsidRPr="00EE0AD9">
              <w:t>Datos</w:t>
            </w:r>
            <w:r w:rsidRPr="00EE0AD9">
              <w:rPr>
                <w:spacing w:val="26"/>
              </w:rPr>
              <w:t xml:space="preserve"> </w:t>
            </w:r>
            <w:r w:rsidRPr="00EE0AD9">
              <w:t>de</w:t>
            </w:r>
            <w:r w:rsidRPr="00EE0AD9">
              <w:rPr>
                <w:spacing w:val="28"/>
              </w:rPr>
              <w:t xml:space="preserve"> </w:t>
            </w:r>
            <w:r w:rsidRPr="00EE0AD9">
              <w:t>estado</w:t>
            </w:r>
            <w:r w:rsidRPr="00EE0AD9">
              <w:rPr>
                <w:spacing w:val="25"/>
              </w:rPr>
              <w:t xml:space="preserve"> </w:t>
            </w:r>
            <w:r w:rsidRPr="00EE0AD9">
              <w:t>civil;</w:t>
            </w:r>
            <w:r w:rsidRPr="00EE0AD9">
              <w:rPr>
                <w:spacing w:val="26"/>
              </w:rPr>
              <w:t xml:space="preserve"> </w:t>
            </w:r>
            <w:r w:rsidRPr="00EE0AD9">
              <w:t>Edad;</w:t>
            </w:r>
            <w:r w:rsidRPr="00EE0AD9">
              <w:rPr>
                <w:spacing w:val="26"/>
              </w:rPr>
              <w:t xml:space="preserve"> </w:t>
            </w:r>
            <w:r w:rsidRPr="00EE0AD9">
              <w:t>Datos</w:t>
            </w:r>
            <w:r w:rsidRPr="00EE0AD9">
              <w:rPr>
                <w:spacing w:val="26"/>
              </w:rPr>
              <w:t xml:space="preserve"> </w:t>
            </w:r>
            <w:r w:rsidRPr="00EE0AD9">
              <w:t>de</w:t>
            </w:r>
            <w:r w:rsidRPr="00EE0AD9">
              <w:rPr>
                <w:spacing w:val="25"/>
              </w:rPr>
              <w:t xml:space="preserve"> </w:t>
            </w:r>
            <w:r w:rsidRPr="00EE0AD9">
              <w:t>familia;</w:t>
            </w:r>
            <w:r w:rsidRPr="00EE0AD9">
              <w:rPr>
                <w:spacing w:val="28"/>
              </w:rPr>
              <w:t xml:space="preserve"> </w:t>
            </w:r>
            <w:r w:rsidRPr="00EE0AD9">
              <w:t>Sexo;</w:t>
            </w:r>
            <w:r w:rsidRPr="00EE0AD9">
              <w:rPr>
                <w:spacing w:val="25"/>
              </w:rPr>
              <w:t xml:space="preserve"> </w:t>
            </w:r>
            <w:r w:rsidRPr="00EE0AD9">
              <w:t>Fecha</w:t>
            </w:r>
            <w:r w:rsidRPr="00EE0AD9">
              <w:rPr>
                <w:spacing w:val="25"/>
              </w:rPr>
              <w:t xml:space="preserve"> </w:t>
            </w:r>
            <w:r w:rsidRPr="00EE0AD9">
              <w:t>de</w:t>
            </w:r>
            <w:r w:rsidRPr="00EE0AD9">
              <w:rPr>
                <w:spacing w:val="28"/>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0B8A00A3" w14:textId="77777777" w:rsidR="003456C5" w:rsidRPr="00EE0AD9" w:rsidRDefault="003456C5" w:rsidP="003456C5">
            <w:r w:rsidRPr="00EE0AD9">
              <w:t>Seguros</w:t>
            </w:r>
            <w:r w:rsidRPr="00EE0AD9">
              <w:rPr>
                <w:spacing w:val="1"/>
              </w:rPr>
              <w:t xml:space="preserve"> </w:t>
            </w:r>
            <w:r w:rsidRPr="00EE0AD9">
              <w:rPr>
                <w:w w:val="95"/>
              </w:rPr>
              <w:t>Bancarios</w:t>
            </w:r>
          </w:p>
          <w:p w14:paraId="48472D34" w14:textId="77777777" w:rsidR="003456C5" w:rsidRPr="00EE0AD9" w:rsidRDefault="003456C5" w:rsidP="003456C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53"/>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6D9E025F"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61CDF896" w14:textId="77777777" w:rsidR="003456C5" w:rsidRPr="00EE0AD9" w:rsidRDefault="003456C5" w:rsidP="003456C5">
            <w:r w:rsidRPr="00EE0AD9">
              <w:t>Datos de información comercial Actividades y negocios; Creaciones artísticas, literarias, científicas o</w:t>
            </w:r>
            <w:r w:rsidRPr="00EE0AD9">
              <w:rPr>
                <w:spacing w:val="1"/>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 Suscripciones</w:t>
            </w:r>
            <w:r w:rsidRPr="00EE0AD9">
              <w:rPr>
                <w:spacing w:val="-1"/>
              </w:rPr>
              <w:t xml:space="preserve"> </w:t>
            </w:r>
            <w:r w:rsidRPr="00EE0AD9">
              <w:t>a</w:t>
            </w:r>
            <w:r w:rsidRPr="00EE0AD9">
              <w:rPr>
                <w:spacing w:val="1"/>
              </w:rPr>
              <w:t xml:space="preserve"> </w:t>
            </w:r>
            <w:r w:rsidRPr="00EE0AD9">
              <w:t>publicaciones/medios</w:t>
            </w:r>
            <w:r w:rsidRPr="00EE0AD9">
              <w:rPr>
                <w:spacing w:val="-1"/>
              </w:rPr>
              <w:t xml:space="preserve"> </w:t>
            </w:r>
            <w:r w:rsidRPr="00EE0AD9">
              <w:t>de</w:t>
            </w:r>
            <w:r w:rsidRPr="00EE0AD9">
              <w:rPr>
                <w:spacing w:val="-2"/>
              </w:rPr>
              <w:t xml:space="preserve"> </w:t>
            </w:r>
            <w:r w:rsidRPr="00EE0AD9">
              <w:t>comunicación.</w:t>
            </w:r>
          </w:p>
          <w:p w14:paraId="35C678EC" w14:textId="77777777" w:rsidR="003456C5" w:rsidRPr="00EE0AD9" w:rsidRDefault="003456C5" w:rsidP="003456C5">
            <w:r w:rsidRPr="00EE0AD9">
              <w:t>Datos económico-financieros y de seguros: Ingresos, rentas</w:t>
            </w:r>
            <w:r w:rsidRPr="00EE0AD9">
              <w:rPr>
                <w:spacing w:val="-54"/>
              </w:rPr>
              <w:t xml:space="preserve"> </w:t>
            </w:r>
            <w:r w:rsidRPr="00EE0AD9">
              <w:t>Económicos</w:t>
            </w:r>
            <w:r w:rsidRPr="00EE0AD9">
              <w:rPr>
                <w:spacing w:val="-2"/>
              </w:rPr>
              <w:t xml:space="preserve"> </w:t>
            </w:r>
            <w:r w:rsidRPr="00EE0AD9">
              <w:t>nómina;</w:t>
            </w:r>
            <w:r w:rsidRPr="00EE0AD9">
              <w:rPr>
                <w:spacing w:val="-3"/>
              </w:rPr>
              <w:t xml:space="preserve"> </w:t>
            </w:r>
            <w:r w:rsidRPr="00EE0AD9">
              <w:t>deducciones</w:t>
            </w:r>
            <w:r w:rsidRPr="00EE0AD9">
              <w:rPr>
                <w:spacing w:val="-2"/>
              </w:rPr>
              <w:t xml:space="preserve"> </w:t>
            </w:r>
            <w:r w:rsidRPr="00EE0AD9">
              <w:t>impositivas/impuestos;</w:t>
            </w:r>
          </w:p>
          <w:p w14:paraId="1A19B4D4" w14:textId="77777777" w:rsidR="003456C5" w:rsidRPr="00EE0AD9" w:rsidRDefault="003456C5" w:rsidP="003456C5">
            <w:r w:rsidRPr="00EE0AD9">
              <w:lastRenderedPageBreak/>
              <w:t>Hipotecas</w:t>
            </w:r>
          </w:p>
          <w:p w14:paraId="673ADA3E"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 jubilación</w:t>
            </w:r>
            <w:r w:rsidRPr="00EE0AD9">
              <w:rPr>
                <w:spacing w:val="1"/>
              </w:rPr>
              <w:t xml:space="preserve"> </w:t>
            </w:r>
            <w:r w:rsidRPr="00EE0AD9">
              <w:t>Subsidios, beneficios</w:t>
            </w:r>
            <w:r w:rsidRPr="00EE0AD9">
              <w:rPr>
                <w:spacing w:val="1"/>
              </w:rPr>
              <w:t xml:space="preserve"> </w:t>
            </w:r>
            <w:r w:rsidRPr="00EE0AD9">
              <w:t>Condenas y Delitos</w:t>
            </w:r>
            <w:r w:rsidRPr="00EE0AD9">
              <w:rPr>
                <w:spacing w:val="1"/>
              </w:rPr>
              <w:t xml:space="preserve"> </w:t>
            </w:r>
            <w:r w:rsidRPr="00EE0AD9">
              <w:t>Administrativa</w:t>
            </w:r>
          </w:p>
          <w:p w14:paraId="57D36353" w14:textId="77777777" w:rsidR="003456C5" w:rsidRPr="00EE0AD9" w:rsidRDefault="003456C5" w:rsidP="003456C5">
            <w:r w:rsidRPr="00EE0AD9">
              <w:t>Naturaleza</w:t>
            </w:r>
            <w:r w:rsidRPr="00EE0AD9">
              <w:rPr>
                <w:spacing w:val="-3"/>
              </w:rPr>
              <w:t xml:space="preserve"> </w:t>
            </w:r>
            <w:r w:rsidRPr="00EE0AD9">
              <w:t>Penal</w:t>
            </w:r>
          </w:p>
        </w:tc>
      </w:tr>
      <w:tr w:rsidR="003456C5" w:rsidRPr="00EE0AD9" w14:paraId="6DFFC67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77E93FB" w14:textId="77777777" w:rsidR="003456C5" w:rsidRPr="00EE0AD9" w:rsidRDefault="003456C5" w:rsidP="003456C5">
            <w:pPr>
              <w:rPr>
                <w:b w:val="0"/>
              </w:rPr>
            </w:pPr>
            <w:r w:rsidRPr="00EE0AD9">
              <w:lastRenderedPageBreak/>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3AEED7F0" w14:textId="77777777" w:rsidTr="003456C5">
        <w:tc>
          <w:tcPr>
            <w:tcW w:w="9498" w:type="dxa"/>
          </w:tcPr>
          <w:p w14:paraId="086EC677"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1CC06BEB" w14:textId="77777777" w:rsidR="003456C5" w:rsidRPr="00EE0AD9" w:rsidRDefault="003456C5" w:rsidP="003456C5">
            <w:r w:rsidRPr="00EE0AD9">
              <w:t>Asociación</w:t>
            </w:r>
            <w:r w:rsidRPr="00EE0AD9">
              <w:rPr>
                <w:spacing w:val="-5"/>
              </w:rPr>
              <w:t xml:space="preserve"> </w:t>
            </w:r>
            <w:r w:rsidRPr="00EE0AD9">
              <w:t>de</w:t>
            </w:r>
            <w:r w:rsidRPr="00EE0AD9">
              <w:rPr>
                <w:spacing w:val="-6"/>
              </w:rPr>
              <w:t xml:space="preserve"> </w:t>
            </w:r>
            <w:r w:rsidRPr="00EE0AD9">
              <w:t>vecinos,</w:t>
            </w:r>
            <w:r w:rsidRPr="00EE0AD9">
              <w:rPr>
                <w:spacing w:val="-6"/>
              </w:rPr>
              <w:t xml:space="preserve"> </w:t>
            </w:r>
            <w:r w:rsidRPr="00EE0AD9">
              <w:t>clubs</w:t>
            </w:r>
            <w:r w:rsidRPr="00EE0AD9">
              <w:rPr>
                <w:spacing w:val="-6"/>
              </w:rPr>
              <w:t xml:space="preserve"> </w:t>
            </w:r>
            <w:r w:rsidRPr="00EE0AD9">
              <w:t>deportivos</w:t>
            </w:r>
            <w:r w:rsidRPr="00EE0AD9">
              <w:rPr>
                <w:spacing w:val="-52"/>
              </w:rPr>
              <w:t xml:space="preserve"> </w:t>
            </w:r>
            <w:r w:rsidRPr="00EE0AD9">
              <w:t>Autorizados</w:t>
            </w:r>
          </w:p>
          <w:p w14:paraId="1CF8E20D" w14:textId="77777777" w:rsidR="003456C5" w:rsidRPr="00EE0AD9" w:rsidRDefault="003456C5" w:rsidP="003456C5">
            <w:r w:rsidRPr="00EE0AD9">
              <w:t>Beneficiarios</w:t>
            </w:r>
            <w:r w:rsidRPr="00EE0AD9">
              <w:rPr>
                <w:spacing w:val="-53"/>
              </w:rPr>
              <w:t xml:space="preserve"> </w:t>
            </w:r>
            <w:r w:rsidRPr="00EE0AD9">
              <w:rPr>
                <w:w w:val="95"/>
              </w:rPr>
              <w:t>Sancionados</w:t>
            </w:r>
          </w:p>
          <w:p w14:paraId="1304D1BC" w14:textId="77777777" w:rsidR="003456C5" w:rsidRPr="00EE0AD9" w:rsidRDefault="003456C5" w:rsidP="003456C5">
            <w:r w:rsidRPr="00EE0AD9">
              <w:t>Solicitantes;</w:t>
            </w:r>
            <w:r w:rsidRPr="00EE0AD9">
              <w:rPr>
                <w:spacing w:val="-6"/>
              </w:rPr>
              <w:t xml:space="preserve"> </w:t>
            </w:r>
            <w:r w:rsidRPr="00EE0AD9">
              <w:t>Licenciatarios</w:t>
            </w:r>
          </w:p>
        </w:tc>
      </w:tr>
      <w:tr w:rsidR="003456C5" w:rsidRPr="00EE0AD9" w14:paraId="3D37240B"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7DEE654"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64B4E2A3" w14:textId="77777777" w:rsidTr="003456C5">
        <w:tc>
          <w:tcPr>
            <w:tcW w:w="9498" w:type="dxa"/>
          </w:tcPr>
          <w:p w14:paraId="076E99D5"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39104012" w14:textId="77777777" w:rsidR="003456C5" w:rsidRPr="00EE0AD9" w:rsidRDefault="003456C5" w:rsidP="003456C5">
            <w:r w:rsidRPr="00EE0AD9">
              <w:t>Órganos</w:t>
            </w:r>
            <w:r w:rsidRPr="00EE0AD9">
              <w:rPr>
                <w:spacing w:val="-4"/>
              </w:rPr>
              <w:t xml:space="preserve"> </w:t>
            </w:r>
            <w:r w:rsidRPr="00EE0AD9">
              <w:t>judiciales</w:t>
            </w:r>
          </w:p>
          <w:p w14:paraId="3F76B527" w14:textId="77777777" w:rsidR="003456C5" w:rsidRPr="00EE0AD9" w:rsidRDefault="003456C5" w:rsidP="003456C5">
            <w:r w:rsidRPr="00EE0AD9">
              <w:t>Otras</w:t>
            </w:r>
            <w:r w:rsidRPr="00EE0AD9">
              <w:rPr>
                <w:spacing w:val="-2"/>
              </w:rPr>
              <w:t xml:space="preserve"> </w:t>
            </w:r>
            <w:r w:rsidRPr="00EE0AD9">
              <w:t>Entidades</w:t>
            </w:r>
            <w:r w:rsidRPr="00EE0AD9">
              <w:rPr>
                <w:spacing w:val="-2"/>
              </w:rPr>
              <w:t xml:space="preserve"> </w:t>
            </w:r>
            <w:r w:rsidRPr="00EE0AD9">
              <w:t>Financieras</w:t>
            </w:r>
          </w:p>
          <w:p w14:paraId="48105F00" w14:textId="77777777" w:rsidR="003456C5" w:rsidRPr="00EE0AD9" w:rsidRDefault="003456C5" w:rsidP="003456C5">
            <w:r w:rsidRPr="00EE0AD9">
              <w:t>Otros</w:t>
            </w:r>
            <w:r w:rsidRPr="00EE0AD9">
              <w:rPr>
                <w:spacing w:val="-3"/>
              </w:rPr>
              <w:t xml:space="preserve"> </w:t>
            </w:r>
            <w:r w:rsidRPr="00EE0AD9">
              <w:t>órganos de</w:t>
            </w:r>
            <w:r w:rsidRPr="00EE0AD9">
              <w:rPr>
                <w:spacing w:val="-2"/>
              </w:rPr>
              <w:t xml:space="preserve"> </w:t>
            </w:r>
            <w:r w:rsidRPr="00EE0AD9">
              <w:t>la</w:t>
            </w:r>
            <w:r w:rsidRPr="00EE0AD9">
              <w:rPr>
                <w:spacing w:val="-1"/>
              </w:rPr>
              <w:t xml:space="preserve"> </w:t>
            </w:r>
            <w:r w:rsidRPr="00EE0AD9">
              <w:t>Administración</w:t>
            </w:r>
            <w:r w:rsidRPr="00EE0AD9">
              <w:rPr>
                <w:spacing w:val="-4"/>
              </w:rPr>
              <w:t xml:space="preserve"> </w:t>
            </w:r>
            <w:r w:rsidRPr="00EE0AD9">
              <w:t>de</w:t>
            </w:r>
            <w:r w:rsidRPr="00EE0AD9">
              <w:rPr>
                <w:spacing w:val="-3"/>
              </w:rPr>
              <w:t xml:space="preserve"> </w:t>
            </w:r>
            <w:r w:rsidRPr="00EE0AD9">
              <w:t>la</w:t>
            </w:r>
            <w:r w:rsidRPr="00EE0AD9">
              <w:rPr>
                <w:spacing w:val="-3"/>
              </w:rPr>
              <w:t xml:space="preserve"> </w:t>
            </w:r>
            <w:r w:rsidRPr="00EE0AD9">
              <w:t>Comunidad</w:t>
            </w:r>
            <w:r w:rsidRPr="00EE0AD9">
              <w:rPr>
                <w:spacing w:val="-2"/>
              </w:rPr>
              <w:t xml:space="preserve"> </w:t>
            </w:r>
            <w:r w:rsidRPr="00EE0AD9">
              <w:t>Autónoma</w:t>
            </w:r>
            <w:r w:rsidRPr="00EE0AD9">
              <w:rPr>
                <w:spacing w:val="-52"/>
              </w:rPr>
              <w:t xml:space="preserve"> </w:t>
            </w:r>
            <w:r w:rsidRPr="00EE0AD9">
              <w:t>Otros</w:t>
            </w:r>
            <w:r w:rsidRPr="00EE0AD9">
              <w:rPr>
                <w:spacing w:val="-1"/>
              </w:rPr>
              <w:t xml:space="preserve"> </w:t>
            </w:r>
            <w:r w:rsidRPr="00EE0AD9">
              <w:t>órganos</w:t>
            </w:r>
            <w:r w:rsidRPr="00EE0AD9">
              <w:rPr>
                <w:spacing w:val="2"/>
              </w:rPr>
              <w:t xml:space="preserve"> </w:t>
            </w:r>
            <w:r w:rsidRPr="00EE0AD9">
              <w:t>de la</w:t>
            </w:r>
            <w:r w:rsidRPr="00EE0AD9">
              <w:rPr>
                <w:spacing w:val="1"/>
              </w:rPr>
              <w:t xml:space="preserve"> </w:t>
            </w:r>
            <w:r w:rsidRPr="00EE0AD9">
              <w:t>Administración</w:t>
            </w:r>
            <w:r w:rsidRPr="00EE0AD9">
              <w:rPr>
                <w:spacing w:val="-2"/>
              </w:rPr>
              <w:t xml:space="preserve"> </w:t>
            </w:r>
            <w:r w:rsidRPr="00EE0AD9">
              <w:t>del Estado</w:t>
            </w:r>
          </w:p>
          <w:p w14:paraId="371967EE" w14:textId="77777777" w:rsidR="003456C5" w:rsidRPr="00EE0AD9" w:rsidRDefault="003456C5" w:rsidP="003456C5">
            <w:r w:rsidRPr="00EE0AD9">
              <w:t>Otros órganos de la Administración Local</w:t>
            </w:r>
            <w:r w:rsidRPr="00EE0AD9">
              <w:rPr>
                <w:spacing w:val="1"/>
              </w:rPr>
              <w:t xml:space="preserve"> </w:t>
            </w:r>
            <w:r w:rsidRPr="00EE0AD9">
              <w:t>Tribunal</w:t>
            </w:r>
            <w:r w:rsidRPr="00EE0AD9">
              <w:rPr>
                <w:spacing w:val="-3"/>
              </w:rPr>
              <w:t xml:space="preserve"> </w:t>
            </w:r>
            <w:r w:rsidRPr="00EE0AD9">
              <w:t>de</w:t>
            </w:r>
            <w:r w:rsidRPr="00EE0AD9">
              <w:rPr>
                <w:spacing w:val="-3"/>
              </w:rPr>
              <w:t xml:space="preserve"> </w:t>
            </w:r>
            <w:r w:rsidRPr="00EE0AD9">
              <w:t>Cuentas</w:t>
            </w:r>
            <w:r w:rsidRPr="00EE0AD9">
              <w:rPr>
                <w:spacing w:val="-3"/>
              </w:rPr>
              <w:t xml:space="preserve"> </w:t>
            </w:r>
            <w:r w:rsidRPr="00EE0AD9">
              <w:t>o</w:t>
            </w:r>
            <w:r w:rsidRPr="00EE0AD9">
              <w:rPr>
                <w:spacing w:val="-1"/>
              </w:rPr>
              <w:t xml:space="preserve"> </w:t>
            </w:r>
            <w:r w:rsidRPr="00EE0AD9">
              <w:t>equivalente</w:t>
            </w:r>
            <w:r w:rsidRPr="00EE0AD9">
              <w:rPr>
                <w:spacing w:val="-4"/>
              </w:rPr>
              <w:t xml:space="preserve"> </w:t>
            </w:r>
            <w:r w:rsidRPr="00EE0AD9">
              <w:t>autonómico</w:t>
            </w:r>
          </w:p>
        </w:tc>
      </w:tr>
      <w:tr w:rsidR="003456C5" w:rsidRPr="00EE0AD9" w14:paraId="3B8761C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A676481" w14:textId="77777777" w:rsidR="003456C5" w:rsidRPr="00EE0AD9" w:rsidRDefault="003456C5" w:rsidP="003456C5">
            <w:pPr>
              <w:rPr>
                <w:b w:val="0"/>
              </w:rPr>
            </w:pPr>
            <w:r w:rsidRPr="00EE0AD9">
              <w:t>Transferencias</w:t>
            </w:r>
            <w:r w:rsidRPr="00EE0AD9">
              <w:rPr>
                <w:spacing w:val="-3"/>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0C457A34" w14:textId="77777777" w:rsidTr="003456C5">
        <w:tc>
          <w:tcPr>
            <w:tcW w:w="9498" w:type="dxa"/>
          </w:tcPr>
          <w:p w14:paraId="53C01DD6"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723B1CA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06DE01A"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5D2F8817" w14:textId="77777777" w:rsidTr="003456C5">
        <w:tc>
          <w:tcPr>
            <w:tcW w:w="9498" w:type="dxa"/>
          </w:tcPr>
          <w:p w14:paraId="60C769B7"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1818304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384C8CE"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7CBBF856" w14:textId="77777777" w:rsidTr="003456C5">
        <w:tc>
          <w:tcPr>
            <w:tcW w:w="9498" w:type="dxa"/>
          </w:tcPr>
          <w:p w14:paraId="7300B210"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4F6819B8" w14:textId="77777777" w:rsidR="003456C5" w:rsidRPr="003456C5" w:rsidRDefault="003456C5" w:rsidP="003456C5"/>
    <w:p w14:paraId="53272514" w14:textId="0D6835FB" w:rsidR="003456C5" w:rsidRDefault="003456C5">
      <w:pPr>
        <w:widowControl/>
        <w:autoSpaceDE/>
        <w:autoSpaceDN/>
        <w:spacing w:after="160" w:line="259" w:lineRule="auto"/>
        <w:rPr>
          <w:lang w:eastAsia="es-ES"/>
        </w:rPr>
      </w:pPr>
      <w:r>
        <w:rPr>
          <w:lang w:eastAsia="es-ES"/>
        </w:rPr>
        <w:br w:type="page"/>
      </w:r>
    </w:p>
    <w:p w14:paraId="575A4F02" w14:textId="77777777" w:rsidR="003456C5" w:rsidRPr="00EE0AD9" w:rsidRDefault="003456C5" w:rsidP="005C4AEB">
      <w:pPr>
        <w:pStyle w:val="Ttulo2"/>
        <w:numPr>
          <w:ilvl w:val="1"/>
          <w:numId w:val="34"/>
        </w:numPr>
      </w:pPr>
      <w:bookmarkStart w:id="29" w:name="_Toc164683188"/>
      <w:bookmarkStart w:id="30" w:name="_Toc233200662"/>
      <w:r w:rsidRPr="00EE0AD9">
        <w:lastRenderedPageBreak/>
        <w:t>Gestión</w:t>
      </w:r>
      <w:r w:rsidRPr="00EE0AD9">
        <w:rPr>
          <w:spacing w:val="-4"/>
        </w:rPr>
        <w:t xml:space="preserve"> </w:t>
      </w:r>
      <w:r w:rsidRPr="00EE0AD9">
        <w:t>de</w:t>
      </w:r>
      <w:r w:rsidRPr="00EE0AD9">
        <w:rPr>
          <w:spacing w:val="-1"/>
        </w:rPr>
        <w:t xml:space="preserve"> </w:t>
      </w:r>
      <w:r w:rsidRPr="00EE0AD9">
        <w:t>Recursos</w:t>
      </w:r>
      <w:r w:rsidRPr="00EE0AD9">
        <w:rPr>
          <w:spacing w:val="-4"/>
        </w:rPr>
        <w:t xml:space="preserve"> </w:t>
      </w:r>
      <w:r w:rsidRPr="00EE0AD9">
        <w:t>Humanos</w:t>
      </w:r>
      <w:bookmarkEnd w:id="29"/>
      <w:bookmarkEnd w:id="30"/>
    </w:p>
    <w:p w14:paraId="71EBA12B" w14:textId="77777777" w:rsidR="00601355" w:rsidRDefault="0060135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6C40907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59ABC90"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43408570" w14:textId="77777777" w:rsidTr="003456C5">
        <w:tc>
          <w:tcPr>
            <w:tcW w:w="9498" w:type="dxa"/>
          </w:tcPr>
          <w:p w14:paraId="03F403C0" w14:textId="77777777" w:rsidR="003456C5" w:rsidRPr="00EE0AD9" w:rsidRDefault="003456C5" w:rsidP="003456C5">
            <w:r w:rsidRPr="00EE0AD9">
              <w:t>Gestión de Empleados públicos (</w:t>
            </w:r>
            <w:proofErr w:type="gramStart"/>
            <w:r w:rsidRPr="00EE0AD9">
              <w:t>Funcionario</w:t>
            </w:r>
            <w:proofErr w:type="gramEnd"/>
            <w:r w:rsidRPr="00EE0AD9">
              <w:t>, Eventual y Laboral) en cuanto a Toma de posesión del</w:t>
            </w:r>
            <w:r w:rsidRPr="00EE0AD9">
              <w:rPr>
                <w:spacing w:val="1"/>
              </w:rPr>
              <w:t xml:space="preserve"> </w:t>
            </w:r>
            <w:r w:rsidRPr="00EE0AD9">
              <w:t>puesto, Contratos, Control horario o de presencia, y control de horas sindicales. Altas, Bajas, Permisos,</w:t>
            </w:r>
            <w:r w:rsidRPr="00EE0AD9">
              <w:rPr>
                <w:spacing w:val="1"/>
              </w:rPr>
              <w:t xml:space="preserve"> </w:t>
            </w:r>
            <w:r w:rsidRPr="00EE0AD9">
              <w:t>Vacaciones,</w:t>
            </w:r>
            <w:r w:rsidRPr="00EE0AD9">
              <w:rPr>
                <w:spacing w:val="1"/>
              </w:rPr>
              <w:t xml:space="preserve"> </w:t>
            </w:r>
            <w:r w:rsidRPr="00EE0AD9">
              <w:t>Incompatibilidades,</w:t>
            </w:r>
            <w:r w:rsidRPr="00EE0AD9">
              <w:rPr>
                <w:spacing w:val="1"/>
              </w:rPr>
              <w:t xml:space="preserve"> </w:t>
            </w:r>
            <w:r w:rsidRPr="00EE0AD9">
              <w:t>Formación,</w:t>
            </w:r>
            <w:r w:rsidRPr="00EE0AD9">
              <w:rPr>
                <w:spacing w:val="1"/>
              </w:rPr>
              <w:t xml:space="preserve"> </w:t>
            </w:r>
            <w:r w:rsidRPr="00EE0AD9">
              <w:t>Planes</w:t>
            </w:r>
            <w:r w:rsidRPr="00EE0AD9">
              <w:rPr>
                <w:spacing w:val="1"/>
              </w:rPr>
              <w:t xml:space="preserve"> </w:t>
            </w:r>
            <w:r w:rsidRPr="00EE0AD9">
              <w:t>de</w:t>
            </w:r>
            <w:r w:rsidRPr="00EE0AD9">
              <w:rPr>
                <w:spacing w:val="1"/>
              </w:rPr>
              <w:t xml:space="preserve"> </w:t>
            </w:r>
            <w:r w:rsidRPr="00EE0AD9">
              <w:t>pensiones,</w:t>
            </w:r>
            <w:r w:rsidRPr="00EE0AD9">
              <w:rPr>
                <w:spacing w:val="1"/>
              </w:rPr>
              <w:t xml:space="preserve"> </w:t>
            </w:r>
            <w:r w:rsidRPr="00EE0AD9">
              <w:t>Acción</w:t>
            </w:r>
            <w:r w:rsidRPr="00EE0AD9">
              <w:rPr>
                <w:spacing w:val="1"/>
              </w:rPr>
              <w:t xml:space="preserve"> </w:t>
            </w:r>
            <w:r w:rsidRPr="00EE0AD9">
              <w:t>social,</w:t>
            </w:r>
            <w:r w:rsidRPr="00EE0AD9">
              <w:rPr>
                <w:spacing w:val="1"/>
              </w:rPr>
              <w:t xml:space="preserve"> </w:t>
            </w:r>
            <w:r w:rsidRPr="00EE0AD9">
              <w:t>Trienios,</w:t>
            </w:r>
            <w:r w:rsidRPr="00EE0AD9">
              <w:rPr>
                <w:spacing w:val="1"/>
              </w:rPr>
              <w:t xml:space="preserve"> </w:t>
            </w:r>
            <w:r w:rsidRPr="00EE0AD9">
              <w:t>Dietas,</w:t>
            </w:r>
            <w:r w:rsidRPr="00EE0AD9">
              <w:rPr>
                <w:spacing w:val="1"/>
              </w:rPr>
              <w:t xml:space="preserve"> </w:t>
            </w:r>
            <w:r w:rsidRPr="00EE0AD9">
              <w:t>Anticipos, así como cualesquiera otros aspectos del ámbito funcionario o laboral). Gestión de nóminas.</w:t>
            </w:r>
            <w:r w:rsidRPr="00EE0AD9">
              <w:rPr>
                <w:spacing w:val="1"/>
              </w:rPr>
              <w:t xml:space="preserve"> </w:t>
            </w:r>
            <w:r w:rsidRPr="00EE0AD9">
              <w:t>Prevención</w:t>
            </w:r>
            <w:r w:rsidRPr="00EE0AD9">
              <w:rPr>
                <w:spacing w:val="1"/>
              </w:rPr>
              <w:t xml:space="preserve"> </w:t>
            </w:r>
            <w:r w:rsidRPr="00EE0AD9">
              <w:t>de</w:t>
            </w:r>
            <w:r w:rsidRPr="00EE0AD9">
              <w:rPr>
                <w:spacing w:val="1"/>
              </w:rPr>
              <w:t xml:space="preserve"> </w:t>
            </w:r>
            <w:r w:rsidRPr="00EE0AD9">
              <w:t>riesgos</w:t>
            </w:r>
            <w:r w:rsidRPr="00EE0AD9">
              <w:rPr>
                <w:spacing w:val="1"/>
              </w:rPr>
              <w:t xml:space="preserve"> </w:t>
            </w:r>
            <w:r w:rsidRPr="00EE0AD9">
              <w:t>laborales</w:t>
            </w:r>
            <w:r w:rsidRPr="00EE0AD9">
              <w:rPr>
                <w:spacing w:val="1"/>
              </w:rPr>
              <w:t xml:space="preserve"> </w:t>
            </w:r>
            <w:r w:rsidRPr="00EE0AD9">
              <w:t>y</w:t>
            </w:r>
            <w:r w:rsidRPr="00EE0AD9">
              <w:rPr>
                <w:spacing w:val="1"/>
              </w:rPr>
              <w:t xml:space="preserve"> </w:t>
            </w:r>
            <w:r w:rsidRPr="00EE0AD9">
              <w:t>vigilancia</w:t>
            </w:r>
            <w:r w:rsidRPr="00EE0AD9">
              <w:rPr>
                <w:spacing w:val="1"/>
              </w:rPr>
              <w:t xml:space="preserve"> </w:t>
            </w:r>
            <w:r w:rsidRPr="00EE0AD9">
              <w:t>de</w:t>
            </w:r>
            <w:r w:rsidRPr="00EE0AD9">
              <w:rPr>
                <w:spacing w:val="1"/>
              </w:rPr>
              <w:t xml:space="preserve"> </w:t>
            </w:r>
            <w:r w:rsidRPr="00EE0AD9">
              <w:t>la</w:t>
            </w:r>
            <w:r w:rsidRPr="00EE0AD9">
              <w:rPr>
                <w:spacing w:val="1"/>
              </w:rPr>
              <w:t xml:space="preserve"> </w:t>
            </w:r>
            <w:r w:rsidRPr="00EE0AD9">
              <w:t>salud,</w:t>
            </w:r>
            <w:r w:rsidRPr="00EE0AD9">
              <w:rPr>
                <w:spacing w:val="1"/>
              </w:rPr>
              <w:t xml:space="preserve"> </w:t>
            </w:r>
            <w:r w:rsidRPr="00EE0AD9">
              <w:t>productividad,</w:t>
            </w:r>
            <w:r w:rsidRPr="00EE0AD9">
              <w:rPr>
                <w:spacing w:val="1"/>
              </w:rPr>
              <w:t xml:space="preserve"> </w:t>
            </w:r>
            <w:r w:rsidRPr="00EE0AD9">
              <w:t>tramitación</w:t>
            </w:r>
            <w:r w:rsidRPr="00EE0AD9">
              <w:rPr>
                <w:spacing w:val="1"/>
              </w:rPr>
              <w:t xml:space="preserve"> </w:t>
            </w:r>
            <w:r w:rsidRPr="00EE0AD9">
              <w:t>de</w:t>
            </w:r>
            <w:r w:rsidRPr="00EE0AD9">
              <w:rPr>
                <w:spacing w:val="1"/>
              </w:rPr>
              <w:t xml:space="preserve"> </w:t>
            </w:r>
            <w:r w:rsidRPr="00EE0AD9">
              <w:t>expedientes</w:t>
            </w:r>
            <w:r w:rsidRPr="00EE0AD9">
              <w:rPr>
                <w:spacing w:val="-53"/>
              </w:rPr>
              <w:t xml:space="preserve"> </w:t>
            </w:r>
            <w:r w:rsidRPr="00EE0AD9">
              <w:t>disciplinarios, laborales</w:t>
            </w:r>
            <w:r w:rsidRPr="00EE0AD9">
              <w:rPr>
                <w:spacing w:val="-1"/>
              </w:rPr>
              <w:t xml:space="preserve"> </w:t>
            </w:r>
            <w:r w:rsidRPr="00EE0AD9">
              <w:t>o</w:t>
            </w:r>
            <w:r w:rsidRPr="00EE0AD9">
              <w:rPr>
                <w:spacing w:val="-1"/>
              </w:rPr>
              <w:t xml:space="preserve"> </w:t>
            </w:r>
            <w:r w:rsidRPr="00EE0AD9">
              <w:t>judiciales.</w:t>
            </w:r>
            <w:r w:rsidRPr="00EE0AD9">
              <w:rPr>
                <w:spacing w:val="2"/>
              </w:rPr>
              <w:t xml:space="preserve"> </w:t>
            </w:r>
            <w:r w:rsidRPr="00EE0AD9">
              <w:t>Representantes de</w:t>
            </w:r>
            <w:r w:rsidRPr="00EE0AD9">
              <w:rPr>
                <w:spacing w:val="-2"/>
              </w:rPr>
              <w:t xml:space="preserve"> </w:t>
            </w:r>
            <w:r w:rsidRPr="00EE0AD9">
              <w:t>los</w:t>
            </w:r>
            <w:r w:rsidRPr="00EE0AD9">
              <w:rPr>
                <w:spacing w:val="1"/>
              </w:rPr>
              <w:t xml:space="preserve"> </w:t>
            </w:r>
            <w:r w:rsidRPr="00EE0AD9">
              <w:t>empleados públicos.</w:t>
            </w:r>
          </w:p>
        </w:tc>
      </w:tr>
      <w:tr w:rsidR="003456C5" w:rsidRPr="00EE0AD9" w14:paraId="03AB0C2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D4BE55E"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5BD83EEA" w14:textId="77777777" w:rsidTr="003456C5">
        <w:tc>
          <w:tcPr>
            <w:tcW w:w="9498" w:type="dxa"/>
          </w:tcPr>
          <w:p w14:paraId="53FE3F89"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1"/>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7"/>
              </w:rPr>
              <w:t xml:space="preserve"> </w:t>
            </w:r>
            <w:r w:rsidRPr="00EE0AD9">
              <w:t>los</w:t>
            </w:r>
            <w:r w:rsidRPr="00EE0AD9">
              <w:rPr>
                <w:spacing w:val="-9"/>
              </w:rPr>
              <w:t xml:space="preserve"> </w:t>
            </w:r>
            <w:r w:rsidRPr="00EE0AD9">
              <w:t>datos.</w:t>
            </w:r>
            <w:r w:rsidRPr="00EE0AD9">
              <w:rPr>
                <w:spacing w:val="-7"/>
              </w:rPr>
              <w:t xml:space="preserve"> </w:t>
            </w:r>
            <w:r w:rsidRPr="00EE0AD9">
              <w:t>Será</w:t>
            </w:r>
            <w:r w:rsidRPr="00EE0AD9">
              <w:rPr>
                <w:spacing w:val="-10"/>
              </w:rPr>
              <w:t xml:space="preserve"> </w:t>
            </w:r>
            <w:r w:rsidRPr="00EE0AD9">
              <w:t>de</w:t>
            </w:r>
            <w:r w:rsidRPr="00EE0AD9">
              <w:rPr>
                <w:spacing w:val="-8"/>
              </w:rPr>
              <w:t xml:space="preserve"> </w:t>
            </w:r>
            <w:r w:rsidRPr="00EE0AD9">
              <w:t>aplicación</w:t>
            </w:r>
            <w:r w:rsidRPr="00EE0AD9">
              <w:rPr>
                <w:spacing w:val="-9"/>
              </w:rPr>
              <w:t xml:space="preserve"> </w:t>
            </w:r>
            <w:r w:rsidRPr="00EE0AD9">
              <w:t>lo</w:t>
            </w:r>
            <w:r w:rsidRPr="00EE0AD9">
              <w:rPr>
                <w:spacing w:val="-9"/>
              </w:rPr>
              <w:t xml:space="preserve"> </w:t>
            </w:r>
            <w:r w:rsidRPr="00EE0AD9">
              <w:t>dispuesto</w:t>
            </w:r>
            <w:r w:rsidRPr="00EE0AD9">
              <w:rPr>
                <w:spacing w:val="-10"/>
              </w:rPr>
              <w:t xml:space="preserve"> </w:t>
            </w:r>
            <w:r w:rsidRPr="00EE0AD9">
              <w:t>en</w:t>
            </w:r>
            <w:r w:rsidRPr="00EE0AD9">
              <w:rPr>
                <w:spacing w:val="-10"/>
              </w:rPr>
              <w:t xml:space="preserve"> </w:t>
            </w:r>
            <w:r w:rsidRPr="00EE0AD9">
              <w:t>la</w:t>
            </w:r>
            <w:r w:rsidRPr="00EE0AD9">
              <w:rPr>
                <w:spacing w:val="-9"/>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9"/>
              </w:rPr>
              <w:t xml:space="preserve"> </w:t>
            </w:r>
            <w:r w:rsidRPr="00EE0AD9">
              <w:t>y</w:t>
            </w:r>
            <w:r w:rsidRPr="00EE0AD9">
              <w:rPr>
                <w:spacing w:val="-8"/>
              </w:rPr>
              <w:t xml:space="preserve"> </w:t>
            </w:r>
            <w:r w:rsidRPr="00EE0AD9">
              <w:t>documentación.</w:t>
            </w:r>
            <w:r w:rsidRPr="00EE0AD9">
              <w:rPr>
                <w:spacing w:val="-11"/>
              </w:rPr>
              <w:t xml:space="preserve"> </w:t>
            </w:r>
            <w:r w:rsidRPr="00EE0AD9">
              <w:t>Los</w:t>
            </w:r>
            <w:r w:rsidRPr="00EE0AD9">
              <w:rPr>
                <w:spacing w:val="-53"/>
              </w:rPr>
              <w:t xml:space="preserve"> </w:t>
            </w:r>
            <w:r w:rsidRPr="00EE0AD9">
              <w:t>datos económicos de esta actividad de tratamiento se conservarán al amparo de lo dispuesto en la Ley</w:t>
            </w:r>
            <w:r w:rsidRPr="00EE0AD9">
              <w:rPr>
                <w:spacing w:val="1"/>
              </w:rPr>
              <w:t xml:space="preserve"> </w:t>
            </w:r>
            <w:r w:rsidRPr="00EE0AD9">
              <w:t>58/2003, de</w:t>
            </w:r>
            <w:r w:rsidRPr="00EE0AD9">
              <w:rPr>
                <w:spacing w:val="1"/>
              </w:rPr>
              <w:t xml:space="preserve"> </w:t>
            </w:r>
            <w:r w:rsidRPr="00EE0AD9">
              <w:t>17</w:t>
            </w:r>
            <w:r w:rsidRPr="00EE0AD9">
              <w:rPr>
                <w:spacing w:val="1"/>
              </w:rPr>
              <w:t xml:space="preserve"> </w:t>
            </w:r>
            <w:r w:rsidRPr="00EE0AD9">
              <w:t>de</w:t>
            </w:r>
            <w:r w:rsidRPr="00EE0AD9">
              <w:rPr>
                <w:spacing w:val="-1"/>
              </w:rPr>
              <w:t xml:space="preserve"> </w:t>
            </w:r>
            <w:r w:rsidRPr="00EE0AD9">
              <w:t>diciembre,</w:t>
            </w:r>
            <w:r w:rsidRPr="00EE0AD9">
              <w:rPr>
                <w:spacing w:val="-1"/>
              </w:rPr>
              <w:t xml:space="preserve"> </w:t>
            </w:r>
            <w:r w:rsidRPr="00EE0AD9">
              <w:t>General</w:t>
            </w:r>
            <w:r w:rsidRPr="00EE0AD9">
              <w:rPr>
                <w:spacing w:val="-1"/>
              </w:rPr>
              <w:t xml:space="preserve"> </w:t>
            </w:r>
            <w:r w:rsidRPr="00EE0AD9">
              <w:t>Tributaria.</w:t>
            </w:r>
          </w:p>
        </w:tc>
      </w:tr>
      <w:tr w:rsidR="003456C5" w:rsidRPr="00EE0AD9" w14:paraId="1CC627A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1F2702D"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30EB61D8" w14:textId="77777777" w:rsidTr="003456C5">
        <w:tc>
          <w:tcPr>
            <w:tcW w:w="9498" w:type="dxa"/>
          </w:tcPr>
          <w:p w14:paraId="78ECA33C" w14:textId="77777777" w:rsidR="003456C5" w:rsidRPr="00EE0AD9" w:rsidRDefault="003456C5" w:rsidP="003456C5">
            <w:r w:rsidRPr="00EE0AD9">
              <w:t>Artículo 6.1.b) RGPD el tratamiento es necesario para la ejecución de un contrato en el que el interesado</w:t>
            </w:r>
            <w:r w:rsidRPr="00EE0AD9">
              <w:rPr>
                <w:spacing w:val="1"/>
              </w:rPr>
              <w:t xml:space="preserve"> </w:t>
            </w:r>
            <w:r w:rsidRPr="00EE0AD9">
              <w:t>es</w:t>
            </w:r>
            <w:r w:rsidRPr="00EE0AD9">
              <w:rPr>
                <w:spacing w:val="-1"/>
              </w:rPr>
              <w:t xml:space="preserve"> </w:t>
            </w:r>
            <w:r w:rsidRPr="00EE0AD9">
              <w:t>parte</w:t>
            </w:r>
            <w:r w:rsidRPr="00EE0AD9">
              <w:rPr>
                <w:spacing w:val="1"/>
              </w:rPr>
              <w:t xml:space="preserve"> </w:t>
            </w:r>
            <w:r w:rsidRPr="00EE0AD9">
              <w:t>o</w:t>
            </w:r>
            <w:r w:rsidRPr="00EE0AD9">
              <w:rPr>
                <w:spacing w:val="-1"/>
              </w:rPr>
              <w:t xml:space="preserve"> </w:t>
            </w:r>
            <w:r w:rsidRPr="00EE0AD9">
              <w:t>para</w:t>
            </w:r>
            <w:r w:rsidRPr="00EE0AD9">
              <w:rPr>
                <w:spacing w:val="-2"/>
              </w:rPr>
              <w:t xml:space="preserve"> </w:t>
            </w:r>
            <w:r w:rsidRPr="00EE0AD9">
              <w:t>la</w:t>
            </w:r>
            <w:r w:rsidRPr="00EE0AD9">
              <w:rPr>
                <w:spacing w:val="-1"/>
              </w:rPr>
              <w:t xml:space="preserve"> </w:t>
            </w:r>
            <w:r w:rsidRPr="00EE0AD9">
              <w:t>aplicación</w:t>
            </w:r>
            <w:r w:rsidRPr="00EE0AD9">
              <w:rPr>
                <w:spacing w:val="-1"/>
              </w:rPr>
              <w:t xml:space="preserve"> </w:t>
            </w:r>
            <w:r w:rsidRPr="00EE0AD9">
              <w:t>a</w:t>
            </w:r>
            <w:r w:rsidRPr="00EE0AD9">
              <w:rPr>
                <w:spacing w:val="-2"/>
              </w:rPr>
              <w:t xml:space="preserve"> </w:t>
            </w:r>
            <w:r w:rsidRPr="00EE0AD9">
              <w:t>petición</w:t>
            </w:r>
            <w:r w:rsidRPr="00EE0AD9">
              <w:rPr>
                <w:spacing w:val="1"/>
              </w:rPr>
              <w:t xml:space="preserve"> </w:t>
            </w:r>
            <w:r w:rsidRPr="00EE0AD9">
              <w:t>de</w:t>
            </w:r>
            <w:r w:rsidRPr="00EE0AD9">
              <w:rPr>
                <w:spacing w:val="1"/>
              </w:rPr>
              <w:t xml:space="preserve"> </w:t>
            </w:r>
            <w:r w:rsidRPr="00EE0AD9">
              <w:t>este</w:t>
            </w:r>
            <w:r w:rsidRPr="00EE0AD9">
              <w:rPr>
                <w:spacing w:val="-2"/>
              </w:rPr>
              <w:t xml:space="preserve"> </w:t>
            </w:r>
            <w:r w:rsidRPr="00EE0AD9">
              <w:t>de</w:t>
            </w:r>
            <w:r w:rsidRPr="00EE0AD9">
              <w:rPr>
                <w:spacing w:val="-1"/>
              </w:rPr>
              <w:t xml:space="preserve"> </w:t>
            </w:r>
            <w:r w:rsidRPr="00EE0AD9">
              <w:t>medidas precontractuales.</w:t>
            </w:r>
          </w:p>
          <w:p w14:paraId="293F2604"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 del</w:t>
            </w:r>
            <w:r w:rsidRPr="00EE0AD9">
              <w:rPr>
                <w:spacing w:val="1"/>
              </w:rPr>
              <w:t xml:space="preserve"> </w:t>
            </w:r>
            <w:r w:rsidRPr="00EE0AD9">
              <w:t>tratamiento:</w:t>
            </w:r>
          </w:p>
          <w:p w14:paraId="76A22C9C" w14:textId="77777777" w:rsidR="003456C5" w:rsidRPr="00EE0AD9" w:rsidRDefault="003456C5" w:rsidP="003456C5">
            <w:r w:rsidRPr="00EE0AD9">
              <w:t>Real Decreto Legislativo 5/2015, de 30 de octubre, por el que se aprueba la Ley del Estatuto Básico del</w:t>
            </w:r>
            <w:r w:rsidRPr="00EE0AD9">
              <w:rPr>
                <w:spacing w:val="1"/>
              </w:rPr>
              <w:t xml:space="preserve"> </w:t>
            </w:r>
            <w:r w:rsidRPr="00EE0AD9">
              <w:t>Empleado Público.</w:t>
            </w:r>
          </w:p>
          <w:p w14:paraId="46964F9D" w14:textId="77777777" w:rsidR="003456C5" w:rsidRPr="00EE0AD9" w:rsidRDefault="003456C5" w:rsidP="003456C5">
            <w:r w:rsidRPr="00EE0AD9">
              <w:t>Real</w:t>
            </w:r>
            <w:r w:rsidRPr="00EE0AD9">
              <w:rPr>
                <w:spacing w:val="-4"/>
              </w:rPr>
              <w:t xml:space="preserve"> </w:t>
            </w:r>
            <w:r w:rsidRPr="00EE0AD9">
              <w:t>Decreto</w:t>
            </w:r>
            <w:r w:rsidRPr="00EE0AD9">
              <w:rPr>
                <w:spacing w:val="-3"/>
              </w:rPr>
              <w:t xml:space="preserve"> </w:t>
            </w:r>
            <w:r w:rsidRPr="00EE0AD9">
              <w:t>Legislativo</w:t>
            </w:r>
            <w:r w:rsidRPr="00EE0AD9">
              <w:rPr>
                <w:spacing w:val="1"/>
              </w:rPr>
              <w:t xml:space="preserve"> </w:t>
            </w:r>
            <w:r w:rsidRPr="00EE0AD9">
              <w:t>2/2015,</w:t>
            </w:r>
            <w:r w:rsidRPr="00EE0AD9">
              <w:rPr>
                <w:spacing w:val="-1"/>
              </w:rPr>
              <w:t xml:space="preserve"> </w:t>
            </w:r>
            <w:r w:rsidRPr="00EE0AD9">
              <w:t>de</w:t>
            </w:r>
            <w:r w:rsidRPr="00EE0AD9">
              <w:rPr>
                <w:spacing w:val="-4"/>
              </w:rPr>
              <w:t xml:space="preserve"> </w:t>
            </w:r>
            <w:r w:rsidRPr="00EE0AD9">
              <w:t>23</w:t>
            </w:r>
            <w:r w:rsidRPr="00EE0AD9">
              <w:rPr>
                <w:spacing w:val="-3"/>
              </w:rPr>
              <w:t xml:space="preserve"> </w:t>
            </w:r>
            <w:r w:rsidRPr="00EE0AD9">
              <w:t>de</w:t>
            </w:r>
            <w:r w:rsidRPr="00EE0AD9">
              <w:rPr>
                <w:spacing w:val="-1"/>
              </w:rPr>
              <w:t xml:space="preserve"> </w:t>
            </w:r>
            <w:r w:rsidRPr="00EE0AD9">
              <w:t>octubre,</w:t>
            </w:r>
            <w:r w:rsidRPr="00EE0AD9">
              <w:rPr>
                <w:spacing w:val="-4"/>
              </w:rPr>
              <w:t xml:space="preserve"> </w:t>
            </w:r>
            <w:r w:rsidRPr="00EE0AD9">
              <w:t>por</w:t>
            </w:r>
            <w:r w:rsidRPr="00EE0AD9">
              <w:rPr>
                <w:spacing w:val="-3"/>
              </w:rPr>
              <w:t xml:space="preserve"> </w:t>
            </w:r>
            <w:r w:rsidRPr="00EE0AD9">
              <w:t>el</w:t>
            </w:r>
            <w:r w:rsidRPr="00EE0AD9">
              <w:rPr>
                <w:spacing w:val="-1"/>
              </w:rPr>
              <w:t xml:space="preserve"> </w:t>
            </w:r>
            <w:r w:rsidRPr="00EE0AD9">
              <w:t>que</w:t>
            </w:r>
            <w:r w:rsidRPr="00EE0AD9">
              <w:rPr>
                <w:spacing w:val="-3"/>
              </w:rPr>
              <w:t xml:space="preserve"> </w:t>
            </w:r>
            <w:r w:rsidRPr="00EE0AD9">
              <w:t>se</w:t>
            </w:r>
            <w:r w:rsidRPr="00EE0AD9">
              <w:rPr>
                <w:spacing w:val="-1"/>
              </w:rPr>
              <w:t xml:space="preserve"> </w:t>
            </w:r>
            <w:r w:rsidRPr="00EE0AD9">
              <w:t>aprueba</w:t>
            </w:r>
            <w:r w:rsidRPr="00EE0AD9">
              <w:rPr>
                <w:spacing w:val="-1"/>
              </w:rPr>
              <w:t xml:space="preserve"> </w:t>
            </w:r>
            <w:r w:rsidRPr="00EE0AD9">
              <w:t>el</w:t>
            </w:r>
            <w:r w:rsidRPr="00EE0AD9">
              <w:rPr>
                <w:spacing w:val="-4"/>
              </w:rPr>
              <w:t xml:space="preserve"> </w:t>
            </w:r>
            <w:r w:rsidRPr="00EE0AD9">
              <w:t>texto</w:t>
            </w:r>
            <w:r w:rsidRPr="00EE0AD9">
              <w:rPr>
                <w:spacing w:val="-3"/>
              </w:rPr>
              <w:t xml:space="preserve"> </w:t>
            </w:r>
            <w:r w:rsidRPr="00EE0AD9">
              <w:t>refundido</w:t>
            </w:r>
            <w:r w:rsidRPr="00EE0AD9">
              <w:rPr>
                <w:spacing w:val="-3"/>
              </w:rPr>
              <w:t xml:space="preserve"> </w:t>
            </w:r>
            <w:r w:rsidRPr="00EE0AD9">
              <w:t>de</w:t>
            </w:r>
            <w:r w:rsidRPr="00EE0AD9">
              <w:rPr>
                <w:spacing w:val="-3"/>
              </w:rPr>
              <w:t xml:space="preserve"> </w:t>
            </w:r>
            <w:r w:rsidRPr="00EE0AD9">
              <w:t>la</w:t>
            </w:r>
            <w:r w:rsidRPr="00EE0AD9">
              <w:rPr>
                <w:spacing w:val="-3"/>
              </w:rPr>
              <w:t xml:space="preserve"> </w:t>
            </w:r>
            <w:r w:rsidRPr="00EE0AD9">
              <w:t>Ley</w:t>
            </w:r>
            <w:r w:rsidRPr="00EE0AD9">
              <w:rPr>
                <w:spacing w:val="-2"/>
              </w:rPr>
              <w:t xml:space="preserve"> </w:t>
            </w:r>
            <w:r w:rsidRPr="00EE0AD9">
              <w:t>del</w:t>
            </w:r>
            <w:r w:rsidRPr="00EE0AD9">
              <w:rPr>
                <w:spacing w:val="-53"/>
              </w:rPr>
              <w:t xml:space="preserve"> </w:t>
            </w:r>
            <w:r w:rsidRPr="00EE0AD9">
              <w:t>Estatuto</w:t>
            </w:r>
            <w:r w:rsidRPr="00EE0AD9">
              <w:rPr>
                <w:spacing w:val="-2"/>
              </w:rPr>
              <w:t xml:space="preserve"> </w:t>
            </w:r>
            <w:r w:rsidRPr="00EE0AD9">
              <w:t>de</w:t>
            </w:r>
            <w:r w:rsidRPr="00EE0AD9">
              <w:rPr>
                <w:spacing w:val="-1"/>
              </w:rPr>
              <w:t xml:space="preserve"> </w:t>
            </w:r>
            <w:r w:rsidRPr="00EE0AD9">
              <w:t>los Trabajadores.</w:t>
            </w:r>
          </w:p>
          <w:p w14:paraId="0F790617" w14:textId="77777777" w:rsidR="003456C5" w:rsidRPr="00EE0AD9" w:rsidRDefault="003456C5" w:rsidP="003456C5">
            <w:r w:rsidRPr="00EE0AD9">
              <w:t>Artículo 9.2.b) RGPD</w:t>
            </w:r>
            <w:r w:rsidRPr="00EE0AD9">
              <w:rPr>
                <w:spacing w:val="1"/>
              </w:rPr>
              <w:t xml:space="preserve"> </w:t>
            </w:r>
            <w:r w:rsidRPr="00EE0AD9">
              <w:t>Tratamiento necesario para el cumplimiento de obligaciones y el ejercicios de</w:t>
            </w:r>
            <w:r w:rsidRPr="00EE0AD9">
              <w:rPr>
                <w:spacing w:val="1"/>
              </w:rPr>
              <w:t xml:space="preserve"> </w:t>
            </w:r>
            <w:r w:rsidRPr="00EE0AD9">
              <w:t>derechos específicos del responsable del tratamiento o del interesado en el ámbito del Derecho Laboral y</w:t>
            </w:r>
            <w:r w:rsidRPr="00EE0AD9">
              <w:rPr>
                <w:spacing w:val="-53"/>
              </w:rPr>
              <w:t xml:space="preserve"> </w:t>
            </w:r>
            <w:r w:rsidRPr="00EE0AD9">
              <w:t>de la seguridad y protección social, en la medida en que así lo autorice el derecho de la Unión de los</w:t>
            </w:r>
            <w:r w:rsidRPr="00EE0AD9">
              <w:rPr>
                <w:spacing w:val="1"/>
              </w:rPr>
              <w:t xml:space="preserve"> </w:t>
            </w:r>
            <w:r w:rsidRPr="00EE0AD9">
              <w:t>Estados</w:t>
            </w:r>
            <w:r w:rsidRPr="00EE0AD9">
              <w:rPr>
                <w:spacing w:val="1"/>
              </w:rPr>
              <w:t xml:space="preserve"> </w:t>
            </w:r>
            <w:r w:rsidRPr="00EE0AD9">
              <w:t>miembros</w:t>
            </w:r>
            <w:r w:rsidRPr="00EE0AD9">
              <w:rPr>
                <w:spacing w:val="1"/>
              </w:rPr>
              <w:t xml:space="preserve"> </w:t>
            </w:r>
            <w:r w:rsidRPr="00EE0AD9">
              <w:t>o</w:t>
            </w:r>
            <w:r w:rsidRPr="00EE0AD9">
              <w:rPr>
                <w:spacing w:val="1"/>
              </w:rPr>
              <w:t xml:space="preserve"> </w:t>
            </w:r>
            <w:r w:rsidRPr="00EE0AD9">
              <w:t>un</w:t>
            </w:r>
            <w:r w:rsidRPr="00EE0AD9">
              <w:rPr>
                <w:spacing w:val="1"/>
              </w:rPr>
              <w:t xml:space="preserve"> </w:t>
            </w:r>
            <w:r w:rsidRPr="00EE0AD9">
              <w:t>convenio</w:t>
            </w:r>
            <w:r w:rsidRPr="00EE0AD9">
              <w:rPr>
                <w:spacing w:val="1"/>
              </w:rPr>
              <w:t xml:space="preserve"> </w:t>
            </w:r>
            <w:r w:rsidRPr="00EE0AD9">
              <w:t>colectivo</w:t>
            </w:r>
            <w:r w:rsidRPr="00EE0AD9">
              <w:rPr>
                <w:spacing w:val="1"/>
              </w:rPr>
              <w:t xml:space="preserve"> </w:t>
            </w:r>
            <w:r w:rsidRPr="00EE0AD9">
              <w:t>con</w:t>
            </w:r>
            <w:r w:rsidRPr="00EE0AD9">
              <w:rPr>
                <w:spacing w:val="1"/>
              </w:rPr>
              <w:t xml:space="preserve"> </w:t>
            </w:r>
            <w:r w:rsidRPr="00EE0AD9">
              <w:t>arreglo</w:t>
            </w:r>
            <w:r w:rsidRPr="00EE0AD9">
              <w:rPr>
                <w:spacing w:val="1"/>
              </w:rPr>
              <w:t xml:space="preserve"> </w:t>
            </w:r>
            <w:r w:rsidRPr="00EE0AD9">
              <w:t>al</w:t>
            </w:r>
            <w:r w:rsidRPr="00EE0AD9">
              <w:rPr>
                <w:spacing w:val="1"/>
              </w:rPr>
              <w:t xml:space="preserve"> </w:t>
            </w:r>
            <w:r w:rsidRPr="00EE0AD9">
              <w:t>Derecho</w:t>
            </w:r>
            <w:r w:rsidRPr="00EE0AD9">
              <w:rPr>
                <w:spacing w:val="1"/>
              </w:rPr>
              <w:t xml:space="preserve"> </w:t>
            </w:r>
            <w:r w:rsidRPr="00EE0AD9">
              <w:t>de</w:t>
            </w:r>
            <w:r w:rsidRPr="00EE0AD9">
              <w:rPr>
                <w:spacing w:val="1"/>
              </w:rPr>
              <w:t xml:space="preserve"> </w:t>
            </w:r>
            <w:r w:rsidRPr="00EE0AD9">
              <w:t>los</w:t>
            </w:r>
            <w:r w:rsidRPr="00EE0AD9">
              <w:rPr>
                <w:spacing w:val="1"/>
              </w:rPr>
              <w:t xml:space="preserve"> </w:t>
            </w:r>
            <w:r w:rsidRPr="00EE0AD9">
              <w:t>Estamos</w:t>
            </w:r>
            <w:r w:rsidRPr="00EE0AD9">
              <w:rPr>
                <w:spacing w:val="1"/>
              </w:rPr>
              <w:t xml:space="preserve"> </w:t>
            </w:r>
            <w:r w:rsidRPr="00EE0AD9">
              <w:t>miembros</w:t>
            </w:r>
            <w:r w:rsidRPr="00EE0AD9">
              <w:rPr>
                <w:spacing w:val="1"/>
              </w:rPr>
              <w:t xml:space="preserve"> </w:t>
            </w:r>
            <w:r w:rsidRPr="00EE0AD9">
              <w:t>que</w:t>
            </w:r>
            <w:r w:rsidRPr="00EE0AD9">
              <w:rPr>
                <w:spacing w:val="-53"/>
              </w:rPr>
              <w:t xml:space="preserve"> </w:t>
            </w:r>
            <w:r w:rsidRPr="00EE0AD9">
              <w:t>establezca</w:t>
            </w:r>
            <w:r w:rsidRPr="00EE0AD9">
              <w:rPr>
                <w:spacing w:val="1"/>
              </w:rPr>
              <w:t xml:space="preserve"> </w:t>
            </w:r>
            <w:r w:rsidRPr="00EE0AD9">
              <w:t>garantías</w:t>
            </w:r>
            <w:r w:rsidRPr="00EE0AD9">
              <w:rPr>
                <w:spacing w:val="1"/>
              </w:rPr>
              <w:t xml:space="preserve"> </w:t>
            </w:r>
            <w:r w:rsidRPr="00EE0AD9">
              <w:t>adecuadas</w:t>
            </w:r>
            <w:r w:rsidRPr="00EE0AD9">
              <w:rPr>
                <w:spacing w:val="1"/>
              </w:rPr>
              <w:t xml:space="preserve"> </w:t>
            </w:r>
            <w:r w:rsidRPr="00EE0AD9">
              <w:t>del respeto</w:t>
            </w:r>
            <w:r w:rsidRPr="00EE0AD9">
              <w:rPr>
                <w:spacing w:val="1"/>
              </w:rPr>
              <w:t xml:space="preserve"> </w:t>
            </w:r>
            <w:r w:rsidRPr="00EE0AD9">
              <w:t>de</w:t>
            </w:r>
            <w:r w:rsidRPr="00EE0AD9">
              <w:rPr>
                <w:spacing w:val="1"/>
              </w:rPr>
              <w:t xml:space="preserve"> </w:t>
            </w:r>
            <w:r w:rsidRPr="00EE0AD9">
              <w:t>los</w:t>
            </w:r>
            <w:r w:rsidRPr="00EE0AD9">
              <w:rPr>
                <w:spacing w:val="1"/>
              </w:rPr>
              <w:t xml:space="preserve"> </w:t>
            </w:r>
            <w:r w:rsidRPr="00EE0AD9">
              <w:t>derechos</w:t>
            </w:r>
            <w:r w:rsidRPr="00EE0AD9">
              <w:rPr>
                <w:spacing w:val="1"/>
              </w:rPr>
              <w:t xml:space="preserve"> </w:t>
            </w:r>
            <w:r w:rsidRPr="00EE0AD9">
              <w:t>fundamentales</w:t>
            </w:r>
            <w:r w:rsidRPr="00EE0AD9">
              <w:rPr>
                <w:spacing w:val="1"/>
              </w:rPr>
              <w:t xml:space="preserve"> </w:t>
            </w:r>
            <w:r w:rsidRPr="00EE0AD9">
              <w:t>y</w:t>
            </w:r>
            <w:r w:rsidRPr="00EE0AD9">
              <w:rPr>
                <w:spacing w:val="1"/>
              </w:rPr>
              <w:t xml:space="preserve"> </w:t>
            </w:r>
            <w:r w:rsidRPr="00EE0AD9">
              <w:t>de</w:t>
            </w:r>
            <w:r w:rsidRPr="00EE0AD9">
              <w:rPr>
                <w:spacing w:val="1"/>
              </w:rPr>
              <w:t xml:space="preserve"> </w:t>
            </w:r>
            <w:r w:rsidRPr="00EE0AD9">
              <w:t>los</w:t>
            </w:r>
            <w:r w:rsidRPr="00EE0AD9">
              <w:rPr>
                <w:spacing w:val="1"/>
              </w:rPr>
              <w:t xml:space="preserve"> </w:t>
            </w:r>
            <w:r w:rsidRPr="00EE0AD9">
              <w:t>intereses</w:t>
            </w:r>
            <w:r w:rsidRPr="00EE0AD9">
              <w:rPr>
                <w:spacing w:val="1"/>
              </w:rPr>
              <w:t xml:space="preserve"> </w:t>
            </w:r>
            <w:r w:rsidRPr="00EE0AD9">
              <w:t>del</w:t>
            </w:r>
            <w:r w:rsidRPr="00EE0AD9">
              <w:rPr>
                <w:spacing w:val="-53"/>
              </w:rPr>
              <w:t xml:space="preserve"> </w:t>
            </w:r>
            <w:r w:rsidRPr="00EE0AD9">
              <w:t>interesado.</w:t>
            </w:r>
          </w:p>
        </w:tc>
      </w:tr>
      <w:tr w:rsidR="003456C5" w:rsidRPr="00EE0AD9" w14:paraId="3DD7F9AB"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1156BDE"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3EB653CE" w14:textId="77777777" w:rsidTr="003456C5">
        <w:tc>
          <w:tcPr>
            <w:tcW w:w="9498" w:type="dxa"/>
          </w:tcPr>
          <w:p w14:paraId="2191DCAE"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73CBC497" w14:textId="77777777" w:rsidR="003456C5" w:rsidRPr="00EE0AD9" w:rsidRDefault="003456C5" w:rsidP="003456C5">
            <w:r w:rsidRPr="00EE0AD9">
              <w:t>Firma</w:t>
            </w:r>
          </w:p>
          <w:p w14:paraId="6B41DCB3"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Imagen</w:t>
            </w:r>
          </w:p>
          <w:p w14:paraId="58BCA501" w14:textId="77777777" w:rsidR="003456C5" w:rsidRPr="00EE0AD9" w:rsidRDefault="003456C5" w:rsidP="003456C5">
            <w:r w:rsidRPr="00EE0AD9">
              <w:rPr>
                <w:spacing w:val="-1"/>
              </w:rPr>
              <w:t xml:space="preserve">Marca </w:t>
            </w:r>
            <w:r w:rsidRPr="00EE0AD9">
              <w:t>Física</w:t>
            </w:r>
            <w:r w:rsidRPr="00EE0AD9">
              <w:rPr>
                <w:spacing w:val="-53"/>
              </w:rPr>
              <w:t xml:space="preserve"> </w:t>
            </w:r>
            <w:proofErr w:type="spellStart"/>
            <w:r w:rsidRPr="00EE0AD9">
              <w:t>Nº</w:t>
            </w:r>
            <w:proofErr w:type="spellEnd"/>
            <w:r w:rsidRPr="00EE0AD9">
              <w:rPr>
                <w:spacing w:val="-2"/>
              </w:rPr>
              <w:t xml:space="preserve"> </w:t>
            </w:r>
            <w:r w:rsidRPr="00EE0AD9">
              <w:t>S.S.</w:t>
            </w:r>
          </w:p>
          <w:p w14:paraId="5812F971" w14:textId="77777777" w:rsidR="003456C5" w:rsidRPr="00EE0AD9" w:rsidRDefault="003456C5" w:rsidP="003456C5">
            <w:r w:rsidRPr="00EE0AD9">
              <w:t>Tarjeta Sanitaria</w:t>
            </w:r>
            <w:r w:rsidRPr="00EE0AD9">
              <w:rPr>
                <w:spacing w:val="1"/>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6AF85B56"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54D4D2AD" w14:textId="77777777" w:rsidR="003456C5" w:rsidRPr="00EE0AD9" w:rsidRDefault="003456C5" w:rsidP="003456C5">
            <w:r w:rsidRPr="00EE0AD9">
              <w:t>Características</w:t>
            </w:r>
            <w:r w:rsidRPr="00EE0AD9">
              <w:rPr>
                <w:spacing w:val="21"/>
              </w:rPr>
              <w:t xml:space="preserve"> </w:t>
            </w:r>
            <w:r w:rsidRPr="00EE0AD9">
              <w:t>personales:</w:t>
            </w:r>
            <w:r w:rsidRPr="00EE0AD9">
              <w:rPr>
                <w:spacing w:val="21"/>
              </w:rPr>
              <w:t xml:space="preserve"> </w:t>
            </w:r>
            <w:r w:rsidRPr="00EE0AD9">
              <w:t>Datos</w:t>
            </w:r>
            <w:r w:rsidRPr="00EE0AD9">
              <w:rPr>
                <w:spacing w:val="24"/>
              </w:rPr>
              <w:t xml:space="preserve"> </w:t>
            </w:r>
            <w:r w:rsidRPr="00EE0AD9">
              <w:t>de</w:t>
            </w:r>
            <w:r w:rsidRPr="00EE0AD9">
              <w:rPr>
                <w:spacing w:val="23"/>
              </w:rPr>
              <w:t xml:space="preserve"> </w:t>
            </w:r>
            <w:r w:rsidRPr="00EE0AD9">
              <w:t>estado</w:t>
            </w:r>
            <w:r w:rsidRPr="00EE0AD9">
              <w:rPr>
                <w:spacing w:val="23"/>
              </w:rPr>
              <w:t xml:space="preserve"> </w:t>
            </w:r>
            <w:r w:rsidRPr="00EE0AD9">
              <w:t>civil;</w:t>
            </w:r>
            <w:r w:rsidRPr="00EE0AD9">
              <w:rPr>
                <w:spacing w:val="21"/>
              </w:rPr>
              <w:t xml:space="preserve"> </w:t>
            </w:r>
            <w:r w:rsidRPr="00EE0AD9">
              <w:t>Edad;</w:t>
            </w:r>
            <w:r w:rsidRPr="00EE0AD9">
              <w:rPr>
                <w:spacing w:val="21"/>
              </w:rPr>
              <w:t xml:space="preserve"> </w:t>
            </w:r>
            <w:r w:rsidRPr="00EE0AD9">
              <w:t>Datos</w:t>
            </w:r>
            <w:r w:rsidRPr="00EE0AD9">
              <w:rPr>
                <w:spacing w:val="21"/>
              </w:rPr>
              <w:t xml:space="preserve"> </w:t>
            </w:r>
            <w:r w:rsidRPr="00EE0AD9">
              <w:t>de</w:t>
            </w:r>
            <w:r w:rsidRPr="00EE0AD9">
              <w:rPr>
                <w:spacing w:val="21"/>
              </w:rPr>
              <w:t xml:space="preserve"> </w:t>
            </w:r>
            <w:r w:rsidRPr="00EE0AD9">
              <w:t>familia;</w:t>
            </w:r>
            <w:r w:rsidRPr="00EE0AD9">
              <w:rPr>
                <w:spacing w:val="23"/>
              </w:rPr>
              <w:t xml:space="preserve"> </w:t>
            </w:r>
            <w:r w:rsidRPr="00EE0AD9">
              <w:t>Sexo;</w:t>
            </w:r>
            <w:r w:rsidRPr="00EE0AD9">
              <w:rPr>
                <w:spacing w:val="21"/>
              </w:rPr>
              <w:t xml:space="preserve"> </w:t>
            </w:r>
            <w:r w:rsidRPr="00EE0AD9">
              <w:t>Fecha</w:t>
            </w:r>
            <w:r w:rsidRPr="00EE0AD9">
              <w:rPr>
                <w:spacing w:val="23"/>
              </w:rPr>
              <w:t xml:space="preserve"> </w:t>
            </w:r>
            <w:r w:rsidRPr="00EE0AD9">
              <w:t>de</w:t>
            </w:r>
            <w:r w:rsidRPr="00EE0AD9">
              <w:rPr>
                <w:spacing w:val="20"/>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03A30800" w14:textId="77777777" w:rsidR="003456C5" w:rsidRPr="00EE0AD9" w:rsidRDefault="003456C5" w:rsidP="003456C5">
            <w:r w:rsidRPr="00EE0AD9">
              <w:t>Seguros</w:t>
            </w:r>
          </w:p>
          <w:p w14:paraId="2076909D" w14:textId="77777777" w:rsidR="003456C5" w:rsidRPr="00EE0AD9" w:rsidRDefault="003456C5" w:rsidP="003456C5">
            <w:r w:rsidRPr="00EE0AD9">
              <w:t>Académicos</w:t>
            </w:r>
            <w:r w:rsidRPr="00EE0AD9">
              <w:rPr>
                <w:spacing w:val="17"/>
              </w:rPr>
              <w:t xml:space="preserve"> </w:t>
            </w:r>
            <w:r w:rsidRPr="00EE0AD9">
              <w:t>y</w:t>
            </w:r>
            <w:r w:rsidRPr="00EE0AD9">
              <w:rPr>
                <w:spacing w:val="18"/>
              </w:rPr>
              <w:t xml:space="preserve"> </w:t>
            </w:r>
            <w:r w:rsidRPr="00EE0AD9">
              <w:t>profesionales:</w:t>
            </w:r>
            <w:r w:rsidRPr="00EE0AD9">
              <w:rPr>
                <w:spacing w:val="16"/>
              </w:rPr>
              <w:t xml:space="preserve"> </w:t>
            </w:r>
            <w:r w:rsidRPr="00EE0AD9">
              <w:t>Formación;</w:t>
            </w:r>
            <w:r w:rsidRPr="00EE0AD9">
              <w:rPr>
                <w:spacing w:val="17"/>
              </w:rPr>
              <w:t xml:space="preserve"> </w:t>
            </w:r>
            <w:r w:rsidRPr="00EE0AD9">
              <w:t>Titulaciones;</w:t>
            </w:r>
            <w:r w:rsidRPr="00EE0AD9">
              <w:rPr>
                <w:spacing w:val="18"/>
              </w:rPr>
              <w:t xml:space="preserve"> </w:t>
            </w:r>
            <w:r w:rsidRPr="00EE0AD9">
              <w:t>Experiencia</w:t>
            </w:r>
            <w:r w:rsidRPr="00EE0AD9">
              <w:rPr>
                <w:spacing w:val="17"/>
              </w:rPr>
              <w:t xml:space="preserve"> </w:t>
            </w:r>
            <w:r w:rsidRPr="00EE0AD9">
              <w:t>profesional;</w:t>
            </w:r>
            <w:r w:rsidRPr="00EE0AD9">
              <w:rPr>
                <w:spacing w:val="16"/>
              </w:rPr>
              <w:t xml:space="preserve"> </w:t>
            </w:r>
            <w:r w:rsidRPr="00EE0AD9">
              <w:t>Pertenencia</w:t>
            </w:r>
            <w:r w:rsidRPr="00EE0AD9">
              <w:rPr>
                <w:spacing w:val="19"/>
              </w:rPr>
              <w:t xml:space="preserve"> </w:t>
            </w:r>
            <w:r w:rsidRPr="00EE0AD9">
              <w:t>a</w:t>
            </w:r>
            <w:r w:rsidRPr="00EE0AD9">
              <w:rPr>
                <w:spacing w:val="16"/>
              </w:rPr>
              <w:t xml:space="preserve"> </w:t>
            </w:r>
            <w:r w:rsidRPr="00EE0AD9">
              <w:t>colegios</w:t>
            </w:r>
            <w:r w:rsidRPr="00EE0AD9">
              <w:rPr>
                <w:spacing w:val="18"/>
              </w:rPr>
              <w:t xml:space="preserve"> </w:t>
            </w:r>
            <w:r w:rsidRPr="00EE0AD9">
              <w:t>o</w:t>
            </w:r>
            <w:r w:rsidRPr="00EE0AD9">
              <w:rPr>
                <w:spacing w:val="-53"/>
              </w:rPr>
              <w:t xml:space="preserve"> </w:t>
            </w:r>
            <w:r w:rsidRPr="00EE0AD9">
              <w:t>asociaciones</w:t>
            </w:r>
            <w:r w:rsidRPr="00EE0AD9">
              <w:rPr>
                <w:spacing w:val="-1"/>
              </w:rPr>
              <w:t xml:space="preserve"> </w:t>
            </w:r>
            <w:r w:rsidRPr="00EE0AD9">
              <w:t>profesionales.</w:t>
            </w:r>
          </w:p>
          <w:p w14:paraId="7F969BBE" w14:textId="77777777" w:rsidR="003456C5" w:rsidRPr="00EE0AD9" w:rsidRDefault="003456C5" w:rsidP="003456C5">
            <w:r w:rsidRPr="00EE0AD9">
              <w:t>Bancarios</w:t>
            </w:r>
          </w:p>
          <w:p w14:paraId="4FE1B784" w14:textId="77777777" w:rsidR="003456C5" w:rsidRPr="00EE0AD9" w:rsidRDefault="003456C5" w:rsidP="003456C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1"/>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214A2796"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34DD56CC" w14:textId="77777777" w:rsidR="003456C5" w:rsidRPr="00EE0AD9" w:rsidRDefault="003456C5" w:rsidP="003456C5">
            <w:r w:rsidRPr="00EE0AD9">
              <w:lastRenderedPageBreak/>
              <w:t>Datos</w:t>
            </w:r>
            <w:r w:rsidRPr="00EE0AD9">
              <w:rPr>
                <w:spacing w:val="-2"/>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1"/>
              </w:rPr>
              <w:t xml:space="preserve"> </w:t>
            </w:r>
            <w:r w:rsidRPr="00EE0AD9">
              <w:t>rentas</w:t>
            </w:r>
          </w:p>
          <w:p w14:paraId="2A579785" w14:textId="77777777" w:rsidR="003456C5" w:rsidRPr="00EE0AD9" w:rsidRDefault="003456C5" w:rsidP="003456C5">
            <w:r w:rsidRPr="00EE0AD9">
              <w:t>Detalles</w:t>
            </w:r>
            <w:r w:rsidRPr="00EE0AD9">
              <w:rPr>
                <w:spacing w:val="52"/>
              </w:rPr>
              <w:t xml:space="preserve"> </w:t>
            </w:r>
            <w:r w:rsidRPr="00EE0AD9">
              <w:t>del</w:t>
            </w:r>
            <w:r w:rsidRPr="00EE0AD9">
              <w:rPr>
                <w:spacing w:val="50"/>
              </w:rPr>
              <w:t xml:space="preserve"> </w:t>
            </w:r>
            <w:r w:rsidRPr="00EE0AD9">
              <w:t>empleo:</w:t>
            </w:r>
            <w:r w:rsidRPr="00EE0AD9">
              <w:rPr>
                <w:spacing w:val="50"/>
              </w:rPr>
              <w:t xml:space="preserve"> </w:t>
            </w:r>
            <w:r w:rsidRPr="00EE0AD9">
              <w:t>Cuerpo/Escala;</w:t>
            </w:r>
            <w:r w:rsidRPr="00EE0AD9">
              <w:rPr>
                <w:spacing w:val="49"/>
              </w:rPr>
              <w:t xml:space="preserve"> </w:t>
            </w:r>
            <w:r w:rsidRPr="00EE0AD9">
              <w:t>Categoría/grado;</w:t>
            </w:r>
            <w:r w:rsidRPr="00EE0AD9">
              <w:rPr>
                <w:spacing w:val="50"/>
              </w:rPr>
              <w:t xml:space="preserve"> </w:t>
            </w:r>
            <w:r w:rsidRPr="00EE0AD9">
              <w:t>Puestos</w:t>
            </w:r>
            <w:r w:rsidRPr="00EE0AD9">
              <w:rPr>
                <w:spacing w:val="50"/>
              </w:rPr>
              <w:t xml:space="preserve"> </w:t>
            </w:r>
            <w:r w:rsidRPr="00EE0AD9">
              <w:t>de</w:t>
            </w:r>
            <w:r w:rsidRPr="00EE0AD9">
              <w:rPr>
                <w:spacing w:val="50"/>
              </w:rPr>
              <w:t xml:space="preserve"> </w:t>
            </w:r>
            <w:r w:rsidRPr="00EE0AD9">
              <w:t>trabajo;</w:t>
            </w:r>
            <w:r w:rsidRPr="00EE0AD9">
              <w:rPr>
                <w:spacing w:val="50"/>
              </w:rPr>
              <w:t xml:space="preserve"> </w:t>
            </w:r>
            <w:r w:rsidRPr="00EE0AD9">
              <w:t>Datos</w:t>
            </w:r>
            <w:r w:rsidRPr="00EE0AD9">
              <w:rPr>
                <w:spacing w:val="50"/>
              </w:rPr>
              <w:t xml:space="preserve"> </w:t>
            </w:r>
            <w:r w:rsidRPr="00EE0AD9">
              <w:t>no</w:t>
            </w:r>
            <w:r w:rsidRPr="00EE0AD9">
              <w:rPr>
                <w:spacing w:val="51"/>
              </w:rPr>
              <w:t xml:space="preserve"> </w:t>
            </w:r>
            <w:r w:rsidRPr="00EE0AD9">
              <w:t>económicos</w:t>
            </w:r>
            <w:r w:rsidRPr="00EE0AD9">
              <w:rPr>
                <w:spacing w:val="53"/>
              </w:rPr>
              <w:t xml:space="preserve"> </w:t>
            </w:r>
            <w:r w:rsidRPr="00EE0AD9">
              <w:t>de</w:t>
            </w:r>
            <w:r w:rsidRPr="00EE0AD9">
              <w:rPr>
                <w:spacing w:val="-53"/>
              </w:rPr>
              <w:t xml:space="preserve"> </w:t>
            </w:r>
            <w:r w:rsidRPr="00EE0AD9">
              <w:t>nómina; Historial</w:t>
            </w:r>
            <w:r w:rsidRPr="00EE0AD9">
              <w:rPr>
                <w:spacing w:val="-2"/>
              </w:rPr>
              <w:t xml:space="preserve"> </w:t>
            </w:r>
            <w:r w:rsidRPr="00EE0AD9">
              <w:t>del</w:t>
            </w:r>
            <w:r w:rsidRPr="00EE0AD9">
              <w:rPr>
                <w:spacing w:val="-2"/>
              </w:rPr>
              <w:t xml:space="preserve"> </w:t>
            </w:r>
            <w:r w:rsidRPr="00EE0AD9">
              <w:t>trabajador.</w:t>
            </w:r>
          </w:p>
          <w:p w14:paraId="7D5C80C3" w14:textId="77777777" w:rsidR="003456C5" w:rsidRPr="00EE0AD9" w:rsidRDefault="003456C5" w:rsidP="003456C5">
            <w:r w:rsidRPr="00EE0AD9">
              <w:t>Económicos nómina; deducciones impositivas/impuestos;</w:t>
            </w:r>
            <w:r w:rsidRPr="00EE0AD9">
              <w:rPr>
                <w:spacing w:val="-54"/>
              </w:rPr>
              <w:t xml:space="preserve"> </w:t>
            </w:r>
            <w:r w:rsidRPr="00EE0AD9">
              <w:t>Hipotecas</w:t>
            </w:r>
          </w:p>
          <w:p w14:paraId="60C4A290"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 jubilación</w:t>
            </w:r>
            <w:r w:rsidRPr="00EE0AD9">
              <w:rPr>
                <w:spacing w:val="1"/>
              </w:rPr>
              <w:t xml:space="preserve"> </w:t>
            </w:r>
            <w:r w:rsidRPr="00EE0AD9">
              <w:t>Subsidios, beneficios</w:t>
            </w:r>
            <w:r w:rsidRPr="00EE0AD9">
              <w:rPr>
                <w:spacing w:val="1"/>
              </w:rPr>
              <w:t xml:space="preserve"> </w:t>
            </w:r>
            <w:r w:rsidRPr="00EE0AD9">
              <w:t>Tarjetas</w:t>
            </w:r>
            <w:r w:rsidRPr="00EE0AD9">
              <w:rPr>
                <w:spacing w:val="-1"/>
              </w:rPr>
              <w:t xml:space="preserve"> </w:t>
            </w:r>
            <w:r w:rsidRPr="00EE0AD9">
              <w:t>crédito</w:t>
            </w:r>
          </w:p>
          <w:p w14:paraId="729D538A" w14:textId="77777777" w:rsidR="003456C5" w:rsidRPr="00EE0AD9" w:rsidRDefault="003456C5" w:rsidP="003456C5">
            <w:r w:rsidRPr="00EE0AD9">
              <w:t>Categorías</w:t>
            </w:r>
            <w:r w:rsidRPr="00EE0AD9">
              <w:rPr>
                <w:spacing w:val="-4"/>
              </w:rPr>
              <w:t xml:space="preserve"> </w:t>
            </w:r>
            <w:r w:rsidRPr="00EE0AD9">
              <w:t>Especiales</w:t>
            </w:r>
            <w:r w:rsidRPr="00EE0AD9">
              <w:rPr>
                <w:spacing w:val="-3"/>
              </w:rPr>
              <w:t xml:space="preserve"> </w:t>
            </w:r>
            <w:r w:rsidRPr="00EE0AD9">
              <w:t>de</w:t>
            </w:r>
            <w:r w:rsidRPr="00EE0AD9">
              <w:rPr>
                <w:spacing w:val="-1"/>
              </w:rPr>
              <w:t xml:space="preserve"> </w:t>
            </w:r>
            <w:r w:rsidRPr="00EE0AD9">
              <w:t>Datos</w:t>
            </w:r>
          </w:p>
          <w:p w14:paraId="189ABE2F" w14:textId="77777777" w:rsidR="003456C5" w:rsidRPr="00EE0AD9" w:rsidRDefault="003456C5" w:rsidP="003456C5">
            <w:r w:rsidRPr="00EE0AD9">
              <w:rPr>
                <w:spacing w:val="-1"/>
              </w:rPr>
              <w:t>Afiliación</w:t>
            </w:r>
            <w:r w:rsidRPr="00EE0AD9">
              <w:rPr>
                <w:spacing w:val="-11"/>
              </w:rPr>
              <w:t xml:space="preserve"> </w:t>
            </w:r>
            <w:r w:rsidRPr="00EE0AD9">
              <w:t>sindical;</w:t>
            </w:r>
          </w:p>
          <w:p w14:paraId="037EDE08" w14:textId="77777777" w:rsidR="003456C5" w:rsidRPr="00EE0AD9" w:rsidRDefault="003456C5" w:rsidP="003456C5">
            <w:r w:rsidRPr="00EE0AD9">
              <w:t>Certificado</w:t>
            </w:r>
            <w:r w:rsidRPr="00EE0AD9">
              <w:rPr>
                <w:spacing w:val="-2"/>
              </w:rPr>
              <w:t xml:space="preserve"> </w:t>
            </w:r>
            <w:r w:rsidRPr="00EE0AD9">
              <w:t>negativo</w:t>
            </w:r>
            <w:r w:rsidRPr="00EE0AD9">
              <w:rPr>
                <w:spacing w:val="-4"/>
              </w:rPr>
              <w:t xml:space="preserve"> </w:t>
            </w:r>
            <w:r w:rsidRPr="00EE0AD9">
              <w:t>de</w:t>
            </w:r>
            <w:r w:rsidRPr="00EE0AD9">
              <w:rPr>
                <w:spacing w:val="-2"/>
              </w:rPr>
              <w:t xml:space="preserve"> </w:t>
            </w:r>
            <w:r w:rsidRPr="00EE0AD9">
              <w:t>delitos</w:t>
            </w:r>
            <w:r w:rsidRPr="00EE0AD9">
              <w:rPr>
                <w:spacing w:val="-2"/>
              </w:rPr>
              <w:t xml:space="preserve"> </w:t>
            </w:r>
            <w:r w:rsidRPr="00EE0AD9">
              <w:t>de</w:t>
            </w:r>
            <w:r w:rsidRPr="00EE0AD9">
              <w:rPr>
                <w:spacing w:val="-2"/>
              </w:rPr>
              <w:t xml:space="preserve"> </w:t>
            </w:r>
            <w:r w:rsidRPr="00EE0AD9">
              <w:t>naturaleza</w:t>
            </w:r>
            <w:r w:rsidRPr="00EE0AD9">
              <w:rPr>
                <w:spacing w:val="-2"/>
              </w:rPr>
              <w:t xml:space="preserve"> </w:t>
            </w:r>
            <w:r w:rsidRPr="00EE0AD9">
              <w:t>sexual.</w:t>
            </w:r>
            <w:r w:rsidRPr="00EE0AD9">
              <w:rPr>
                <w:spacing w:val="-53"/>
              </w:rPr>
              <w:t xml:space="preserve"> </w:t>
            </w:r>
          </w:p>
          <w:p w14:paraId="35187AED" w14:textId="77777777" w:rsidR="003456C5" w:rsidRPr="00EE0AD9" w:rsidRDefault="003456C5" w:rsidP="003456C5">
            <w:r w:rsidRPr="00EE0AD9">
              <w:t>Salud</w:t>
            </w:r>
            <w:r w:rsidRPr="00EE0AD9">
              <w:rPr>
                <w:spacing w:val="-4"/>
              </w:rPr>
              <w:t xml:space="preserve"> </w:t>
            </w:r>
            <w:r w:rsidRPr="00EE0AD9">
              <w:t>(bajas</w:t>
            </w:r>
            <w:r w:rsidRPr="00EE0AD9">
              <w:rPr>
                <w:spacing w:val="-3"/>
              </w:rPr>
              <w:t xml:space="preserve"> </w:t>
            </w:r>
            <w:r w:rsidRPr="00EE0AD9">
              <w:t>por</w:t>
            </w:r>
            <w:r w:rsidRPr="00EE0AD9">
              <w:rPr>
                <w:spacing w:val="-2"/>
              </w:rPr>
              <w:t xml:space="preserve"> </w:t>
            </w:r>
            <w:r w:rsidRPr="00EE0AD9">
              <w:t>enfermedad,</w:t>
            </w:r>
            <w:r w:rsidRPr="00EE0AD9">
              <w:rPr>
                <w:spacing w:val="-4"/>
              </w:rPr>
              <w:t xml:space="preserve"> </w:t>
            </w:r>
            <w:r w:rsidRPr="00EE0AD9">
              <w:t>accidentes</w:t>
            </w:r>
            <w:r w:rsidRPr="00EE0AD9">
              <w:rPr>
                <w:spacing w:val="-2"/>
              </w:rPr>
              <w:t xml:space="preserve"> </w:t>
            </w:r>
            <w:r w:rsidRPr="00EE0AD9">
              <w:t>laborales,</w:t>
            </w:r>
            <w:r w:rsidRPr="00EE0AD9">
              <w:rPr>
                <w:spacing w:val="-4"/>
              </w:rPr>
              <w:t xml:space="preserve"> </w:t>
            </w:r>
            <w:r w:rsidRPr="00EE0AD9">
              <w:t>grado</w:t>
            </w:r>
            <w:r w:rsidRPr="00EE0AD9">
              <w:rPr>
                <w:spacing w:val="-1"/>
              </w:rPr>
              <w:t xml:space="preserve"> </w:t>
            </w:r>
            <w:r w:rsidRPr="00EE0AD9">
              <w:t>de</w:t>
            </w:r>
            <w:r w:rsidRPr="00EE0AD9">
              <w:rPr>
                <w:spacing w:val="-4"/>
              </w:rPr>
              <w:t xml:space="preserve"> </w:t>
            </w:r>
            <w:r w:rsidRPr="00EE0AD9">
              <w:t>discapacidad);</w:t>
            </w:r>
          </w:p>
          <w:p w14:paraId="07309B69" w14:textId="77777777" w:rsidR="003456C5" w:rsidRPr="00EE0AD9" w:rsidRDefault="003456C5" w:rsidP="003456C5">
            <w:r w:rsidRPr="00EE0AD9">
              <w:t>Condenas</w:t>
            </w:r>
            <w:r w:rsidRPr="00EE0AD9">
              <w:rPr>
                <w:spacing w:val="-4"/>
              </w:rPr>
              <w:t xml:space="preserve"> </w:t>
            </w:r>
            <w:r w:rsidRPr="00EE0AD9">
              <w:t>y</w:t>
            </w:r>
            <w:r w:rsidRPr="00EE0AD9">
              <w:rPr>
                <w:spacing w:val="-1"/>
              </w:rPr>
              <w:t xml:space="preserve"> </w:t>
            </w:r>
            <w:r w:rsidRPr="00EE0AD9">
              <w:t>Delitos</w:t>
            </w:r>
          </w:p>
          <w:p w14:paraId="6EC6BF4B" w14:textId="77777777" w:rsidR="003456C5" w:rsidRPr="00EE0AD9" w:rsidRDefault="003456C5" w:rsidP="003456C5">
            <w:r w:rsidRPr="00EE0AD9">
              <w:t>Administrativa</w:t>
            </w:r>
          </w:p>
          <w:p w14:paraId="59A58A45" w14:textId="77777777" w:rsidR="003456C5" w:rsidRPr="00EE0AD9" w:rsidRDefault="003456C5" w:rsidP="003456C5">
            <w:r w:rsidRPr="00EE0AD9">
              <w:t>Datos</w:t>
            </w:r>
            <w:r w:rsidRPr="00EE0AD9">
              <w:rPr>
                <w:spacing w:val="-3"/>
              </w:rPr>
              <w:t xml:space="preserve"> </w:t>
            </w:r>
            <w:r w:rsidRPr="00EE0AD9">
              <w:t>de</w:t>
            </w:r>
            <w:r w:rsidRPr="00EE0AD9">
              <w:rPr>
                <w:spacing w:val="-3"/>
              </w:rPr>
              <w:t xml:space="preserve"> </w:t>
            </w:r>
            <w:r w:rsidRPr="00EE0AD9">
              <w:t>infracciones:</w:t>
            </w:r>
            <w:r w:rsidRPr="00EE0AD9">
              <w:rPr>
                <w:spacing w:val="-3"/>
              </w:rPr>
              <w:t xml:space="preserve"> </w:t>
            </w:r>
            <w:r w:rsidRPr="00EE0AD9">
              <w:t>Naturaleza</w:t>
            </w:r>
            <w:r w:rsidRPr="00EE0AD9">
              <w:rPr>
                <w:spacing w:val="-2"/>
              </w:rPr>
              <w:t xml:space="preserve"> </w:t>
            </w:r>
            <w:r w:rsidRPr="00EE0AD9">
              <w:t>penal</w:t>
            </w:r>
          </w:p>
        </w:tc>
      </w:tr>
      <w:tr w:rsidR="003456C5" w:rsidRPr="00EE0AD9" w14:paraId="3C95E3B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3B9DE66" w14:textId="77777777" w:rsidR="003456C5" w:rsidRPr="00EE0AD9" w:rsidRDefault="003456C5" w:rsidP="003456C5">
            <w:pPr>
              <w:rPr>
                <w:b w:val="0"/>
              </w:rPr>
            </w:pPr>
            <w:r w:rsidRPr="00EE0AD9">
              <w:lastRenderedPageBreak/>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0C11B0D0" w14:textId="77777777" w:rsidTr="003456C5">
        <w:tc>
          <w:tcPr>
            <w:tcW w:w="9498" w:type="dxa"/>
          </w:tcPr>
          <w:p w14:paraId="5D4DDCA3" w14:textId="77777777" w:rsidR="003456C5" w:rsidRPr="00EE0AD9" w:rsidRDefault="003456C5" w:rsidP="003456C5">
            <w:r w:rsidRPr="00EE0AD9">
              <w:t>Origen</w:t>
            </w:r>
            <w:r w:rsidRPr="00EE0AD9">
              <w:rPr>
                <w:spacing w:val="-2"/>
              </w:rPr>
              <w:t xml:space="preserve"> </w:t>
            </w:r>
            <w:r w:rsidRPr="00EE0AD9">
              <w:t>de</w:t>
            </w:r>
            <w:r w:rsidRPr="00EE0AD9">
              <w:rPr>
                <w:spacing w:val="-2"/>
              </w:rPr>
              <w:t xml:space="preserve"> </w:t>
            </w:r>
            <w:r w:rsidRPr="00EE0AD9">
              <w:t>Datos</w:t>
            </w:r>
          </w:p>
          <w:p w14:paraId="0F164E68" w14:textId="77777777" w:rsidR="003456C5" w:rsidRPr="00EE0AD9" w:rsidRDefault="003456C5" w:rsidP="003456C5">
            <w:r w:rsidRPr="00EE0AD9">
              <w:t>El</w:t>
            </w:r>
            <w:r w:rsidRPr="00EE0AD9">
              <w:rPr>
                <w:spacing w:val="-2"/>
              </w:rPr>
              <w:t xml:space="preserve"> </w:t>
            </w:r>
            <w:r w:rsidRPr="00EE0AD9">
              <w:t>propio</w:t>
            </w:r>
            <w:r w:rsidRPr="00EE0AD9">
              <w:rPr>
                <w:spacing w:val="-3"/>
              </w:rPr>
              <w:t xml:space="preserve"> </w:t>
            </w:r>
            <w:r w:rsidRPr="00EE0AD9">
              <w:t>Interesado</w:t>
            </w:r>
            <w:r w:rsidRPr="00EE0AD9">
              <w:rPr>
                <w:spacing w:val="-3"/>
              </w:rPr>
              <w:t xml:space="preserve"> </w:t>
            </w:r>
            <w:r w:rsidRPr="00EE0AD9">
              <w:t>o su</w:t>
            </w:r>
            <w:r w:rsidRPr="00EE0AD9">
              <w:rPr>
                <w:spacing w:val="-1"/>
              </w:rPr>
              <w:t xml:space="preserve"> </w:t>
            </w:r>
            <w:r w:rsidRPr="00EE0AD9">
              <w:t>Representante</w:t>
            </w:r>
            <w:r w:rsidRPr="00EE0AD9">
              <w:rPr>
                <w:spacing w:val="-3"/>
              </w:rPr>
              <w:t xml:space="preserve"> </w:t>
            </w:r>
            <w:r w:rsidRPr="00EE0AD9">
              <w:t>Legal</w:t>
            </w:r>
            <w:r w:rsidRPr="00EE0AD9">
              <w:rPr>
                <w:spacing w:val="-53"/>
              </w:rPr>
              <w:t xml:space="preserve"> </w:t>
            </w:r>
            <w:r w:rsidRPr="00EE0AD9">
              <w:t>Sindicatos</w:t>
            </w:r>
          </w:p>
          <w:p w14:paraId="65CAA28D"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29CAF2F6" w14:textId="77777777" w:rsidR="003456C5" w:rsidRPr="00EE0AD9" w:rsidRDefault="003456C5" w:rsidP="003456C5">
            <w:r w:rsidRPr="00EE0AD9">
              <w:t>Cargos</w:t>
            </w:r>
            <w:r w:rsidRPr="00EE0AD9">
              <w:rPr>
                <w:spacing w:val="-3"/>
              </w:rPr>
              <w:t xml:space="preserve"> </w:t>
            </w:r>
            <w:r w:rsidRPr="00EE0AD9">
              <w:t>públicos</w:t>
            </w:r>
          </w:p>
          <w:p w14:paraId="69D784E2" w14:textId="77777777" w:rsidR="003456C5" w:rsidRPr="00EE0AD9" w:rsidRDefault="003456C5" w:rsidP="003456C5">
            <w:r w:rsidRPr="00EE0AD9">
              <w:t>Empleados</w:t>
            </w:r>
            <w:r w:rsidRPr="00EE0AD9">
              <w:rPr>
                <w:spacing w:val="-3"/>
              </w:rPr>
              <w:t xml:space="preserve"> </w:t>
            </w:r>
            <w:r w:rsidRPr="00EE0AD9">
              <w:t>públicos</w:t>
            </w:r>
            <w:r w:rsidRPr="00EE0AD9">
              <w:rPr>
                <w:spacing w:val="-2"/>
              </w:rPr>
              <w:t xml:space="preserve"> </w:t>
            </w:r>
            <w:r w:rsidRPr="00EE0AD9">
              <w:t>y</w:t>
            </w:r>
            <w:r w:rsidRPr="00EE0AD9">
              <w:rPr>
                <w:spacing w:val="-3"/>
              </w:rPr>
              <w:t xml:space="preserve"> </w:t>
            </w:r>
            <w:r w:rsidRPr="00EE0AD9">
              <w:t>sus</w:t>
            </w:r>
            <w:r w:rsidRPr="00EE0AD9">
              <w:rPr>
                <w:spacing w:val="-2"/>
              </w:rPr>
              <w:t xml:space="preserve"> </w:t>
            </w:r>
            <w:r w:rsidRPr="00EE0AD9">
              <w:t>familiares</w:t>
            </w:r>
            <w:r w:rsidRPr="00EE0AD9">
              <w:rPr>
                <w:spacing w:val="-1"/>
              </w:rPr>
              <w:t xml:space="preserve"> </w:t>
            </w:r>
            <w:r w:rsidRPr="00EE0AD9">
              <w:t>y</w:t>
            </w:r>
            <w:r w:rsidRPr="00EE0AD9">
              <w:rPr>
                <w:spacing w:val="-3"/>
              </w:rPr>
              <w:t xml:space="preserve"> </w:t>
            </w:r>
            <w:r w:rsidRPr="00EE0AD9">
              <w:t>asimilados</w:t>
            </w:r>
          </w:p>
        </w:tc>
      </w:tr>
      <w:tr w:rsidR="003456C5" w:rsidRPr="00EE0AD9" w14:paraId="59555CF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DB8E5D2"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6ED88D3A" w14:textId="77777777" w:rsidTr="003456C5">
        <w:tc>
          <w:tcPr>
            <w:tcW w:w="9498" w:type="dxa"/>
          </w:tcPr>
          <w:p w14:paraId="3ADD3C7D"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5466546F" w14:textId="77777777" w:rsidR="003456C5" w:rsidRPr="00EE0AD9" w:rsidRDefault="003456C5" w:rsidP="003456C5">
            <w:r w:rsidRPr="00EE0AD9">
              <w:t>Entidad</w:t>
            </w:r>
            <w:r w:rsidRPr="00EE0AD9">
              <w:rPr>
                <w:spacing w:val="-4"/>
              </w:rPr>
              <w:t xml:space="preserve"> </w:t>
            </w:r>
            <w:r w:rsidRPr="00EE0AD9">
              <w:t>a</w:t>
            </w:r>
            <w:r w:rsidRPr="00EE0AD9">
              <w:rPr>
                <w:spacing w:val="-1"/>
              </w:rPr>
              <w:t xml:space="preserve"> </w:t>
            </w:r>
            <w:r w:rsidRPr="00EE0AD9">
              <w:t>quien</w:t>
            </w:r>
            <w:r w:rsidRPr="00EE0AD9">
              <w:rPr>
                <w:spacing w:val="-3"/>
              </w:rPr>
              <w:t xml:space="preserve"> </w:t>
            </w:r>
            <w:r w:rsidRPr="00EE0AD9">
              <w:t>se</w:t>
            </w:r>
            <w:r w:rsidRPr="00EE0AD9">
              <w:rPr>
                <w:spacing w:val="-1"/>
              </w:rPr>
              <w:t xml:space="preserve"> </w:t>
            </w:r>
            <w:r w:rsidRPr="00EE0AD9">
              <w:t>encomiende</w:t>
            </w:r>
            <w:r w:rsidRPr="00EE0AD9">
              <w:rPr>
                <w:spacing w:val="-1"/>
              </w:rPr>
              <w:t xml:space="preserve"> </w:t>
            </w:r>
            <w:r w:rsidRPr="00EE0AD9">
              <w:t>la</w:t>
            </w:r>
            <w:r w:rsidRPr="00EE0AD9">
              <w:rPr>
                <w:spacing w:val="-1"/>
              </w:rPr>
              <w:t xml:space="preserve"> </w:t>
            </w:r>
            <w:r w:rsidRPr="00EE0AD9">
              <w:t>gestión</w:t>
            </w:r>
            <w:r w:rsidRPr="00EE0AD9">
              <w:rPr>
                <w:spacing w:val="-2"/>
              </w:rPr>
              <w:t xml:space="preserve"> </w:t>
            </w:r>
            <w:r w:rsidRPr="00EE0AD9">
              <w:t>en</w:t>
            </w:r>
            <w:r w:rsidRPr="00EE0AD9">
              <w:rPr>
                <w:spacing w:val="-1"/>
              </w:rPr>
              <w:t xml:space="preserve"> </w:t>
            </w:r>
            <w:r w:rsidRPr="00EE0AD9">
              <w:t>materia</w:t>
            </w:r>
            <w:r w:rsidRPr="00EE0AD9">
              <w:rPr>
                <w:spacing w:val="-1"/>
              </w:rPr>
              <w:t xml:space="preserve"> </w:t>
            </w:r>
            <w:r w:rsidRPr="00EE0AD9">
              <w:t>de</w:t>
            </w:r>
            <w:r w:rsidRPr="00EE0AD9">
              <w:rPr>
                <w:spacing w:val="-3"/>
              </w:rPr>
              <w:t xml:space="preserve"> </w:t>
            </w:r>
            <w:r w:rsidRPr="00EE0AD9">
              <w:t>riesgos</w:t>
            </w:r>
            <w:r w:rsidRPr="00EE0AD9">
              <w:rPr>
                <w:spacing w:val="-2"/>
              </w:rPr>
              <w:t xml:space="preserve"> </w:t>
            </w:r>
            <w:r w:rsidRPr="00EE0AD9">
              <w:t>laborales</w:t>
            </w:r>
            <w:r w:rsidRPr="00EE0AD9">
              <w:rPr>
                <w:spacing w:val="-53"/>
              </w:rPr>
              <w:t xml:space="preserve"> </w:t>
            </w:r>
            <w:r w:rsidRPr="00EE0AD9">
              <w:t>Entidades</w:t>
            </w:r>
            <w:r w:rsidRPr="00EE0AD9">
              <w:rPr>
                <w:spacing w:val="-1"/>
              </w:rPr>
              <w:t xml:space="preserve"> </w:t>
            </w:r>
            <w:r w:rsidRPr="00EE0AD9">
              <w:t>aseguradoras</w:t>
            </w:r>
          </w:p>
          <w:p w14:paraId="74C21C09" w14:textId="77777777" w:rsidR="003456C5" w:rsidRPr="00EE0AD9" w:rsidRDefault="003456C5" w:rsidP="003456C5">
            <w:r w:rsidRPr="00EE0AD9">
              <w:t>Hacienda</w:t>
            </w:r>
            <w:r w:rsidRPr="00EE0AD9">
              <w:rPr>
                <w:spacing w:val="-2"/>
              </w:rPr>
              <w:t xml:space="preserve"> </w:t>
            </w:r>
            <w:r w:rsidRPr="00EE0AD9">
              <w:t>Pública</w:t>
            </w:r>
            <w:r w:rsidRPr="00EE0AD9">
              <w:rPr>
                <w:spacing w:val="-4"/>
              </w:rPr>
              <w:t xml:space="preserve"> </w:t>
            </w:r>
            <w:r w:rsidRPr="00EE0AD9">
              <w:t>y</w:t>
            </w:r>
            <w:r w:rsidRPr="00EE0AD9">
              <w:rPr>
                <w:spacing w:val="-2"/>
              </w:rPr>
              <w:t xml:space="preserve"> </w:t>
            </w:r>
            <w:r w:rsidRPr="00EE0AD9">
              <w:t>Administración</w:t>
            </w:r>
            <w:r w:rsidRPr="00EE0AD9">
              <w:rPr>
                <w:spacing w:val="-4"/>
              </w:rPr>
              <w:t xml:space="preserve"> </w:t>
            </w:r>
            <w:r w:rsidRPr="00EE0AD9">
              <w:t>Tributaria</w:t>
            </w:r>
          </w:p>
          <w:p w14:paraId="55BA6CD2" w14:textId="77777777" w:rsidR="003456C5" w:rsidRPr="00EE0AD9" w:rsidRDefault="003456C5" w:rsidP="003456C5">
            <w:r w:rsidRPr="00EE0AD9">
              <w:t>Instituto</w:t>
            </w:r>
            <w:r w:rsidRPr="00EE0AD9">
              <w:rPr>
                <w:spacing w:val="-4"/>
              </w:rPr>
              <w:t xml:space="preserve"> </w:t>
            </w:r>
            <w:r w:rsidRPr="00EE0AD9">
              <w:t>Nacional</w:t>
            </w:r>
            <w:r w:rsidRPr="00EE0AD9">
              <w:rPr>
                <w:spacing w:val="-2"/>
              </w:rPr>
              <w:t xml:space="preserve"> </w:t>
            </w:r>
            <w:r w:rsidRPr="00EE0AD9">
              <w:t>de</w:t>
            </w:r>
            <w:r w:rsidRPr="00EE0AD9">
              <w:rPr>
                <w:spacing w:val="-2"/>
              </w:rPr>
              <w:t xml:space="preserve"> </w:t>
            </w:r>
            <w:r w:rsidRPr="00EE0AD9">
              <w:t>la</w:t>
            </w:r>
            <w:r w:rsidRPr="00EE0AD9">
              <w:rPr>
                <w:spacing w:val="-1"/>
              </w:rPr>
              <w:t xml:space="preserve"> </w:t>
            </w:r>
            <w:r w:rsidRPr="00EE0AD9">
              <w:t>Seguridad</w:t>
            </w:r>
            <w:r w:rsidRPr="00EE0AD9">
              <w:rPr>
                <w:spacing w:val="-3"/>
              </w:rPr>
              <w:t xml:space="preserve"> </w:t>
            </w:r>
            <w:r w:rsidRPr="00EE0AD9">
              <w:t>Social</w:t>
            </w:r>
            <w:r w:rsidRPr="00EE0AD9">
              <w:rPr>
                <w:spacing w:val="-5"/>
              </w:rPr>
              <w:t xml:space="preserve"> </w:t>
            </w:r>
            <w:r w:rsidRPr="00EE0AD9">
              <w:t>y</w:t>
            </w:r>
            <w:r w:rsidRPr="00EE0AD9">
              <w:rPr>
                <w:spacing w:val="-2"/>
              </w:rPr>
              <w:t xml:space="preserve"> </w:t>
            </w:r>
            <w:r w:rsidRPr="00EE0AD9">
              <w:t>mutualidades</w:t>
            </w:r>
            <w:r w:rsidRPr="00EE0AD9">
              <w:rPr>
                <w:spacing w:val="-2"/>
              </w:rPr>
              <w:t xml:space="preserve"> </w:t>
            </w:r>
            <w:r w:rsidRPr="00EE0AD9">
              <w:t>de</w:t>
            </w:r>
            <w:r w:rsidRPr="00EE0AD9">
              <w:rPr>
                <w:spacing w:val="-4"/>
              </w:rPr>
              <w:t xml:space="preserve"> </w:t>
            </w:r>
            <w:r w:rsidRPr="00EE0AD9">
              <w:t>funcionarios.</w:t>
            </w:r>
            <w:r w:rsidRPr="00EE0AD9">
              <w:rPr>
                <w:spacing w:val="-52"/>
              </w:rPr>
              <w:t xml:space="preserve"> </w:t>
            </w:r>
            <w:r w:rsidRPr="00EE0AD9">
              <w:t>Organismos</w:t>
            </w:r>
            <w:r w:rsidRPr="00EE0AD9">
              <w:rPr>
                <w:spacing w:val="-1"/>
              </w:rPr>
              <w:t xml:space="preserve"> </w:t>
            </w:r>
            <w:r w:rsidRPr="00EE0AD9">
              <w:t>de</w:t>
            </w:r>
            <w:r w:rsidRPr="00EE0AD9">
              <w:rPr>
                <w:spacing w:val="1"/>
              </w:rPr>
              <w:t xml:space="preserve"> </w:t>
            </w:r>
            <w:r w:rsidRPr="00EE0AD9">
              <w:t>la</w:t>
            </w:r>
            <w:r w:rsidRPr="00EE0AD9">
              <w:rPr>
                <w:spacing w:val="1"/>
              </w:rPr>
              <w:t xml:space="preserve"> </w:t>
            </w:r>
            <w:r w:rsidRPr="00EE0AD9">
              <w:t>Seguridad</w:t>
            </w:r>
            <w:r w:rsidRPr="00EE0AD9">
              <w:rPr>
                <w:spacing w:val="-1"/>
              </w:rPr>
              <w:t xml:space="preserve"> </w:t>
            </w:r>
            <w:r w:rsidRPr="00EE0AD9">
              <w:t>Social</w:t>
            </w:r>
          </w:p>
          <w:p w14:paraId="6BED8F53" w14:textId="77777777" w:rsidR="003456C5" w:rsidRPr="00EE0AD9" w:rsidRDefault="003456C5" w:rsidP="003456C5">
            <w:r w:rsidRPr="00EE0AD9">
              <w:t>Órganos</w:t>
            </w:r>
            <w:r w:rsidRPr="00EE0AD9">
              <w:rPr>
                <w:spacing w:val="-7"/>
              </w:rPr>
              <w:t xml:space="preserve"> </w:t>
            </w:r>
            <w:r w:rsidRPr="00EE0AD9">
              <w:t>administrativos</w:t>
            </w:r>
            <w:r w:rsidRPr="00EE0AD9">
              <w:rPr>
                <w:spacing w:val="-6"/>
              </w:rPr>
              <w:t xml:space="preserve"> </w:t>
            </w:r>
            <w:r w:rsidRPr="00EE0AD9">
              <w:t>a</w:t>
            </w:r>
            <w:r w:rsidRPr="00EE0AD9">
              <w:rPr>
                <w:spacing w:val="-6"/>
              </w:rPr>
              <w:t xml:space="preserve"> </w:t>
            </w:r>
            <w:r w:rsidRPr="00EE0AD9">
              <w:t>los</w:t>
            </w:r>
            <w:r w:rsidRPr="00EE0AD9">
              <w:rPr>
                <w:spacing w:val="-6"/>
              </w:rPr>
              <w:t xml:space="preserve"> </w:t>
            </w:r>
            <w:r w:rsidRPr="00EE0AD9">
              <w:t>que,</w:t>
            </w:r>
            <w:r w:rsidRPr="00EE0AD9">
              <w:rPr>
                <w:spacing w:val="-6"/>
              </w:rPr>
              <w:t xml:space="preserve"> </w:t>
            </w:r>
            <w:r w:rsidRPr="00EE0AD9">
              <w:t>en</w:t>
            </w:r>
            <w:r w:rsidRPr="00EE0AD9">
              <w:rPr>
                <w:spacing w:val="-5"/>
              </w:rPr>
              <w:t xml:space="preserve"> </w:t>
            </w:r>
            <w:r w:rsidRPr="00EE0AD9">
              <w:t>su</w:t>
            </w:r>
            <w:r w:rsidRPr="00EE0AD9">
              <w:rPr>
                <w:spacing w:val="-8"/>
              </w:rPr>
              <w:t xml:space="preserve"> </w:t>
            </w:r>
            <w:r w:rsidRPr="00EE0AD9">
              <w:t>caso,</w:t>
            </w:r>
            <w:r w:rsidRPr="00EE0AD9">
              <w:rPr>
                <w:spacing w:val="-7"/>
              </w:rPr>
              <w:t xml:space="preserve"> </w:t>
            </w:r>
            <w:r w:rsidRPr="00EE0AD9">
              <w:t>se</w:t>
            </w:r>
            <w:r w:rsidRPr="00EE0AD9">
              <w:rPr>
                <w:spacing w:val="-6"/>
              </w:rPr>
              <w:t xml:space="preserve"> </w:t>
            </w:r>
            <w:r w:rsidRPr="00EE0AD9">
              <w:t>dirija</w:t>
            </w:r>
            <w:r w:rsidRPr="00EE0AD9">
              <w:rPr>
                <w:spacing w:val="-5"/>
              </w:rPr>
              <w:t xml:space="preserve"> </w:t>
            </w:r>
            <w:r w:rsidRPr="00EE0AD9">
              <w:t>la</w:t>
            </w:r>
            <w:r w:rsidRPr="00EE0AD9">
              <w:rPr>
                <w:spacing w:val="-7"/>
              </w:rPr>
              <w:t xml:space="preserve"> </w:t>
            </w:r>
            <w:r w:rsidRPr="00EE0AD9">
              <w:t>solicitud</w:t>
            </w:r>
            <w:r w:rsidRPr="00EE0AD9">
              <w:rPr>
                <w:spacing w:val="-6"/>
              </w:rPr>
              <w:t xml:space="preserve"> </w:t>
            </w:r>
            <w:r w:rsidRPr="00EE0AD9">
              <w:t>de</w:t>
            </w:r>
            <w:r w:rsidRPr="00EE0AD9">
              <w:rPr>
                <w:spacing w:val="-5"/>
              </w:rPr>
              <w:t xml:space="preserve"> </w:t>
            </w:r>
            <w:r w:rsidRPr="00EE0AD9">
              <w:t>acuerdo</w:t>
            </w:r>
            <w:r w:rsidRPr="00EE0AD9">
              <w:rPr>
                <w:spacing w:val="-8"/>
              </w:rPr>
              <w:t xml:space="preserve"> </w:t>
            </w:r>
            <w:r w:rsidRPr="00EE0AD9">
              <w:t>con</w:t>
            </w:r>
            <w:r w:rsidRPr="00EE0AD9">
              <w:rPr>
                <w:spacing w:val="-3"/>
              </w:rPr>
              <w:t xml:space="preserve"> </w:t>
            </w:r>
            <w:r w:rsidRPr="00EE0AD9">
              <w:t>lo</w:t>
            </w:r>
            <w:r w:rsidRPr="00EE0AD9">
              <w:rPr>
                <w:spacing w:val="-8"/>
              </w:rPr>
              <w:t xml:space="preserve"> </w:t>
            </w:r>
            <w:r w:rsidRPr="00EE0AD9">
              <w:t>previsto</w:t>
            </w:r>
            <w:r w:rsidRPr="00EE0AD9">
              <w:rPr>
                <w:spacing w:val="-5"/>
              </w:rPr>
              <w:t xml:space="preserve"> </w:t>
            </w:r>
            <w:r w:rsidRPr="00EE0AD9">
              <w:t>en</w:t>
            </w:r>
            <w:r w:rsidRPr="00EE0AD9">
              <w:rPr>
                <w:spacing w:val="-8"/>
              </w:rPr>
              <w:t xml:space="preserve"> </w:t>
            </w:r>
            <w:r w:rsidRPr="00EE0AD9">
              <w:t>el</w:t>
            </w:r>
            <w:r w:rsidRPr="00EE0AD9">
              <w:rPr>
                <w:spacing w:val="-5"/>
              </w:rPr>
              <w:t xml:space="preserve"> </w:t>
            </w:r>
            <w:r w:rsidRPr="00EE0AD9">
              <w:t>artículo</w:t>
            </w:r>
            <w:r w:rsidRPr="00EE0AD9">
              <w:rPr>
                <w:spacing w:val="-53"/>
              </w:rPr>
              <w:t xml:space="preserve"> </w:t>
            </w:r>
            <w:r w:rsidRPr="00EE0AD9">
              <w:t>16</w:t>
            </w:r>
            <w:r w:rsidRPr="00EE0AD9">
              <w:rPr>
                <w:spacing w:val="-2"/>
              </w:rPr>
              <w:t xml:space="preserve"> </w:t>
            </w:r>
            <w:r w:rsidRPr="00EE0AD9">
              <w:t>de</w:t>
            </w:r>
            <w:r w:rsidRPr="00EE0AD9">
              <w:rPr>
                <w:spacing w:val="-1"/>
              </w:rPr>
              <w:t xml:space="preserve"> </w:t>
            </w:r>
            <w:r w:rsidRPr="00EE0AD9">
              <w:t>la</w:t>
            </w:r>
            <w:r w:rsidRPr="00EE0AD9">
              <w:rPr>
                <w:spacing w:val="-1"/>
              </w:rPr>
              <w:t xml:space="preserve"> </w:t>
            </w:r>
            <w:r w:rsidRPr="00EE0AD9">
              <w:t>Ley</w:t>
            </w:r>
            <w:r w:rsidRPr="00EE0AD9">
              <w:rPr>
                <w:spacing w:val="2"/>
              </w:rPr>
              <w:t xml:space="preserve"> </w:t>
            </w:r>
            <w:r w:rsidRPr="00EE0AD9">
              <w:t>39/2015.</w:t>
            </w:r>
          </w:p>
          <w:p w14:paraId="13A05798" w14:textId="77777777" w:rsidR="003456C5" w:rsidRPr="00EE0AD9" w:rsidRDefault="003456C5" w:rsidP="003456C5">
            <w:r w:rsidRPr="00EE0AD9">
              <w:t>Órganos</w:t>
            </w:r>
            <w:r w:rsidRPr="00EE0AD9">
              <w:rPr>
                <w:spacing w:val="-9"/>
              </w:rPr>
              <w:t xml:space="preserve"> </w:t>
            </w:r>
            <w:r w:rsidRPr="00EE0AD9">
              <w:t>de</w:t>
            </w:r>
            <w:r w:rsidRPr="00EE0AD9">
              <w:rPr>
                <w:spacing w:val="-8"/>
              </w:rPr>
              <w:t xml:space="preserve"> </w:t>
            </w:r>
            <w:r w:rsidRPr="00EE0AD9">
              <w:t>representación</w:t>
            </w:r>
            <w:r w:rsidRPr="00EE0AD9">
              <w:rPr>
                <w:spacing w:val="-53"/>
              </w:rPr>
              <w:t xml:space="preserve"> </w:t>
            </w:r>
            <w:r w:rsidRPr="00EE0AD9">
              <w:t>Órganos</w:t>
            </w:r>
            <w:r w:rsidRPr="00EE0AD9">
              <w:rPr>
                <w:spacing w:val="-1"/>
              </w:rPr>
              <w:t xml:space="preserve"> </w:t>
            </w:r>
            <w:r w:rsidRPr="00EE0AD9">
              <w:t>judiciales</w:t>
            </w:r>
          </w:p>
          <w:p w14:paraId="094D2030" w14:textId="77777777" w:rsidR="003456C5" w:rsidRPr="00EE0AD9" w:rsidRDefault="003456C5" w:rsidP="003456C5">
            <w:r w:rsidRPr="00EE0AD9">
              <w:t>Otras</w:t>
            </w:r>
            <w:r w:rsidRPr="00EE0AD9">
              <w:rPr>
                <w:spacing w:val="-3"/>
              </w:rPr>
              <w:t xml:space="preserve"> </w:t>
            </w:r>
            <w:r w:rsidRPr="00EE0AD9">
              <w:t>Entidades</w:t>
            </w:r>
            <w:r w:rsidRPr="00EE0AD9">
              <w:rPr>
                <w:spacing w:val="-2"/>
              </w:rPr>
              <w:t xml:space="preserve"> </w:t>
            </w:r>
            <w:r w:rsidRPr="00EE0AD9">
              <w:t>Financieras</w:t>
            </w:r>
          </w:p>
        </w:tc>
      </w:tr>
      <w:tr w:rsidR="003456C5" w:rsidRPr="00EE0AD9" w14:paraId="4513948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4AEE854"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0CD6C397" w14:textId="77777777" w:rsidTr="003456C5">
        <w:tc>
          <w:tcPr>
            <w:tcW w:w="9498" w:type="dxa"/>
          </w:tcPr>
          <w:p w14:paraId="1B364A8D"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55284B9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61A2C75"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6B122F4D" w14:textId="77777777" w:rsidTr="003456C5">
        <w:tc>
          <w:tcPr>
            <w:tcW w:w="9498" w:type="dxa"/>
          </w:tcPr>
          <w:p w14:paraId="05E987FA"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w:t>
            </w:r>
            <w:r w:rsidRPr="00EE0AD9">
              <w:rPr>
                <w:spacing w:val="1"/>
              </w:rPr>
              <w:t xml:space="preserve"> </w:t>
            </w:r>
            <w:r w:rsidRPr="00EE0AD9">
              <w:t>internacional</w:t>
            </w:r>
            <w:r w:rsidRPr="00EE0AD9">
              <w:rPr>
                <w:spacing w:val="-1"/>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222C6A7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3AD80A1"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176CEC02" w14:textId="77777777" w:rsidTr="003456C5">
        <w:tc>
          <w:tcPr>
            <w:tcW w:w="9498" w:type="dxa"/>
          </w:tcPr>
          <w:p w14:paraId="1CFC559B"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2A01FAE3" w14:textId="422599CB" w:rsidR="003456C5" w:rsidRDefault="003456C5" w:rsidP="00BF028C">
      <w:pPr>
        <w:jc w:val="both"/>
        <w:rPr>
          <w:lang w:eastAsia="es-ES"/>
        </w:rPr>
      </w:pPr>
    </w:p>
    <w:p w14:paraId="3789CB27" w14:textId="77777777" w:rsidR="003456C5" w:rsidRDefault="003456C5">
      <w:pPr>
        <w:widowControl/>
        <w:autoSpaceDE/>
        <w:autoSpaceDN/>
        <w:spacing w:after="160" w:line="259" w:lineRule="auto"/>
        <w:rPr>
          <w:lang w:eastAsia="es-ES"/>
        </w:rPr>
      </w:pPr>
      <w:r>
        <w:rPr>
          <w:lang w:eastAsia="es-ES"/>
        </w:rPr>
        <w:br w:type="page"/>
      </w:r>
    </w:p>
    <w:p w14:paraId="7EB2B52B" w14:textId="77777777" w:rsidR="003456C5" w:rsidRPr="00894C39" w:rsidRDefault="003456C5" w:rsidP="005C4AEB">
      <w:pPr>
        <w:pStyle w:val="Ttulo2"/>
        <w:numPr>
          <w:ilvl w:val="1"/>
          <w:numId w:val="34"/>
        </w:numPr>
      </w:pPr>
      <w:bookmarkStart w:id="31" w:name="_Toc164683189"/>
      <w:bookmarkStart w:id="32" w:name="_Toc233200663"/>
      <w:r w:rsidRPr="00EE0AD9">
        <w:lastRenderedPageBreak/>
        <w:t>Gestión</w:t>
      </w:r>
      <w:r w:rsidRPr="00EE0AD9">
        <w:rPr>
          <w:spacing w:val="-4"/>
        </w:rPr>
        <w:t xml:space="preserve"> </w:t>
      </w:r>
      <w:r w:rsidRPr="00EE0AD9">
        <w:t>económica</w:t>
      </w:r>
      <w:r w:rsidRPr="00EE0AD9">
        <w:rPr>
          <w:spacing w:val="-3"/>
        </w:rPr>
        <w:t xml:space="preserve"> </w:t>
      </w:r>
      <w:r w:rsidRPr="00EE0AD9">
        <w:t>y</w:t>
      </w:r>
      <w:r w:rsidRPr="00EE0AD9">
        <w:rPr>
          <w:spacing w:val="-5"/>
        </w:rPr>
        <w:t xml:space="preserve"> </w:t>
      </w:r>
      <w:r w:rsidRPr="00EE0AD9">
        <w:t>presupuestaria</w:t>
      </w:r>
      <w:bookmarkEnd w:id="31"/>
      <w:bookmarkEnd w:id="32"/>
    </w:p>
    <w:p w14:paraId="46F50DF7" w14:textId="77777777" w:rsidR="003456C5" w:rsidRDefault="003456C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0AB621B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62453F8"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740AD4F9" w14:textId="77777777" w:rsidTr="003456C5">
        <w:tc>
          <w:tcPr>
            <w:tcW w:w="9498" w:type="dxa"/>
          </w:tcPr>
          <w:p w14:paraId="08385468" w14:textId="77777777" w:rsidR="003456C5" w:rsidRPr="00EE0AD9" w:rsidRDefault="003456C5" w:rsidP="003456C5">
            <w:r w:rsidRPr="00EE0AD9">
              <w:t>Gestión contable de los capítulos de gasto e ingresos derivados de la ejecución del presupuesto y Caja</w:t>
            </w:r>
            <w:r w:rsidRPr="00EE0AD9">
              <w:rPr>
                <w:spacing w:val="1"/>
              </w:rPr>
              <w:t xml:space="preserve"> </w:t>
            </w:r>
            <w:r w:rsidRPr="00EE0AD9">
              <w:t>Fija, así como la imputación contable, facturación, fiscalización o intervención de las cuentas. Gestión</w:t>
            </w:r>
            <w:r w:rsidRPr="00EE0AD9">
              <w:rPr>
                <w:spacing w:val="1"/>
              </w:rPr>
              <w:t xml:space="preserve"> </w:t>
            </w:r>
            <w:r w:rsidRPr="00EE0AD9">
              <w:t>presupuestaria,</w:t>
            </w:r>
            <w:r w:rsidRPr="00EE0AD9">
              <w:rPr>
                <w:spacing w:val="1"/>
              </w:rPr>
              <w:t xml:space="preserve"> </w:t>
            </w:r>
            <w:r w:rsidRPr="00EE0AD9">
              <w:t>gestión</w:t>
            </w:r>
            <w:r w:rsidRPr="00EE0AD9">
              <w:rPr>
                <w:spacing w:val="1"/>
              </w:rPr>
              <w:t xml:space="preserve"> </w:t>
            </w:r>
            <w:r w:rsidRPr="00EE0AD9">
              <w:t>de</w:t>
            </w:r>
            <w:r w:rsidRPr="00EE0AD9">
              <w:rPr>
                <w:spacing w:val="1"/>
              </w:rPr>
              <w:t xml:space="preserve"> </w:t>
            </w:r>
            <w:r w:rsidRPr="00EE0AD9">
              <w:t>tributos,</w:t>
            </w:r>
            <w:r w:rsidRPr="00EE0AD9">
              <w:rPr>
                <w:spacing w:val="1"/>
              </w:rPr>
              <w:t xml:space="preserve"> </w:t>
            </w:r>
            <w:r w:rsidRPr="00EE0AD9">
              <w:t>gestión</w:t>
            </w:r>
            <w:r w:rsidRPr="00EE0AD9">
              <w:rPr>
                <w:spacing w:val="1"/>
              </w:rPr>
              <w:t xml:space="preserve"> </w:t>
            </w:r>
            <w:r w:rsidRPr="00EE0AD9">
              <w:t>y</w:t>
            </w:r>
            <w:r w:rsidRPr="00EE0AD9">
              <w:rPr>
                <w:spacing w:val="1"/>
              </w:rPr>
              <w:t xml:space="preserve"> </w:t>
            </w:r>
            <w:r w:rsidRPr="00EE0AD9">
              <w:t>tramitación</w:t>
            </w:r>
            <w:r w:rsidRPr="00EE0AD9">
              <w:rPr>
                <w:spacing w:val="1"/>
              </w:rPr>
              <w:t xml:space="preserve"> </w:t>
            </w:r>
            <w:r w:rsidRPr="00EE0AD9">
              <w:t>de</w:t>
            </w:r>
            <w:r w:rsidRPr="00EE0AD9">
              <w:rPr>
                <w:spacing w:val="1"/>
              </w:rPr>
              <w:t xml:space="preserve"> </w:t>
            </w:r>
            <w:r w:rsidRPr="00EE0AD9">
              <w:t>subvenciones,</w:t>
            </w:r>
            <w:r w:rsidRPr="00EE0AD9">
              <w:rPr>
                <w:spacing w:val="1"/>
              </w:rPr>
              <w:t xml:space="preserve"> </w:t>
            </w:r>
            <w:r w:rsidRPr="00EE0AD9">
              <w:t>ayudas,</w:t>
            </w:r>
            <w:r w:rsidRPr="00EE0AD9">
              <w:rPr>
                <w:spacing w:val="1"/>
              </w:rPr>
              <w:t xml:space="preserve"> </w:t>
            </w:r>
            <w:r w:rsidRPr="00EE0AD9">
              <w:t>reintegros</w:t>
            </w:r>
            <w:r w:rsidRPr="00EE0AD9">
              <w:rPr>
                <w:spacing w:val="1"/>
              </w:rPr>
              <w:t xml:space="preserve"> </w:t>
            </w:r>
            <w:r w:rsidRPr="00EE0AD9">
              <w:t>o</w:t>
            </w:r>
            <w:r w:rsidRPr="00EE0AD9">
              <w:rPr>
                <w:spacing w:val="1"/>
              </w:rPr>
              <w:t xml:space="preserve"> </w:t>
            </w:r>
            <w:r w:rsidRPr="00EE0AD9">
              <w:t>devoluciones, avales, fianzas, garantías, convenios, alta de terceros, bastanteos intervención y tesorería,</w:t>
            </w:r>
            <w:r w:rsidRPr="00EE0AD9">
              <w:rPr>
                <w:spacing w:val="1"/>
              </w:rPr>
              <w:t xml:space="preserve"> </w:t>
            </w:r>
            <w:r w:rsidRPr="00EE0AD9">
              <w:t>renta</w:t>
            </w:r>
            <w:r w:rsidRPr="00EE0AD9">
              <w:rPr>
                <w:spacing w:val="1"/>
              </w:rPr>
              <w:t xml:space="preserve"> </w:t>
            </w:r>
            <w:r w:rsidRPr="00EE0AD9">
              <w:t>y</w:t>
            </w:r>
            <w:r w:rsidRPr="00EE0AD9">
              <w:rPr>
                <w:spacing w:val="1"/>
              </w:rPr>
              <w:t xml:space="preserve"> </w:t>
            </w:r>
            <w:r w:rsidRPr="00EE0AD9">
              <w:t>liquidaciones.</w:t>
            </w:r>
            <w:r w:rsidRPr="00EE0AD9">
              <w:rPr>
                <w:spacing w:val="1"/>
              </w:rPr>
              <w:t xml:space="preserve"> </w:t>
            </w:r>
            <w:r w:rsidRPr="00EE0AD9">
              <w:t>Procedimiento</w:t>
            </w:r>
            <w:r w:rsidRPr="00EE0AD9">
              <w:rPr>
                <w:spacing w:val="1"/>
              </w:rPr>
              <w:t xml:space="preserve"> </w:t>
            </w:r>
            <w:r w:rsidRPr="00EE0AD9">
              <w:t>administrativo.</w:t>
            </w:r>
            <w:r w:rsidRPr="00EE0AD9">
              <w:rPr>
                <w:spacing w:val="1"/>
              </w:rPr>
              <w:t xml:space="preserve"> </w:t>
            </w:r>
            <w:r w:rsidRPr="00EE0AD9">
              <w:t>Autoliquidación</w:t>
            </w:r>
            <w:r w:rsidRPr="00EE0AD9">
              <w:rPr>
                <w:spacing w:val="1"/>
              </w:rPr>
              <w:t xml:space="preserve"> </w:t>
            </w:r>
            <w:r w:rsidRPr="00EE0AD9">
              <w:t>tasas.</w:t>
            </w:r>
            <w:r w:rsidRPr="00EE0AD9">
              <w:rPr>
                <w:spacing w:val="1"/>
              </w:rPr>
              <w:t xml:space="preserve"> </w:t>
            </w:r>
            <w:r w:rsidRPr="00EE0AD9">
              <w:t>Indemnizaciones</w:t>
            </w:r>
            <w:r w:rsidRPr="00EE0AD9">
              <w:rPr>
                <w:spacing w:val="1"/>
              </w:rPr>
              <w:t xml:space="preserve"> </w:t>
            </w:r>
            <w:r w:rsidRPr="00EE0AD9">
              <w:t>y</w:t>
            </w:r>
            <w:r w:rsidRPr="00EE0AD9">
              <w:rPr>
                <w:spacing w:val="1"/>
              </w:rPr>
              <w:t xml:space="preserve"> </w:t>
            </w:r>
            <w:r w:rsidRPr="00EE0AD9">
              <w:t>remuneraciones</w:t>
            </w:r>
            <w:r w:rsidRPr="00EE0AD9">
              <w:rPr>
                <w:spacing w:val="-1"/>
              </w:rPr>
              <w:t xml:space="preserve"> </w:t>
            </w:r>
            <w:r w:rsidRPr="00EE0AD9">
              <w:t>miembros</w:t>
            </w:r>
            <w:r w:rsidRPr="00EE0AD9">
              <w:rPr>
                <w:spacing w:val="3"/>
              </w:rPr>
              <w:t xml:space="preserve"> </w:t>
            </w:r>
            <w:r w:rsidRPr="00EE0AD9">
              <w:t>del Consejo</w:t>
            </w:r>
            <w:r w:rsidRPr="00EE0AD9">
              <w:rPr>
                <w:spacing w:val="-1"/>
              </w:rPr>
              <w:t xml:space="preserve"> </w:t>
            </w:r>
            <w:r w:rsidRPr="00EE0AD9">
              <w:t>Rector</w:t>
            </w:r>
          </w:p>
        </w:tc>
      </w:tr>
      <w:tr w:rsidR="003456C5" w:rsidRPr="00EE0AD9" w14:paraId="386C0A8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E994154"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47F8807A" w14:textId="77777777" w:rsidTr="003456C5">
        <w:tc>
          <w:tcPr>
            <w:tcW w:w="9498" w:type="dxa"/>
          </w:tcPr>
          <w:p w14:paraId="23DBF2A6"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7"/>
                <w:w w:val="95"/>
              </w:rPr>
              <w:t xml:space="preserve"> </w:t>
            </w:r>
            <w:r w:rsidRPr="00EE0AD9">
              <w:rPr>
                <w:w w:val="95"/>
              </w:rPr>
              <w:t>para</w:t>
            </w:r>
            <w:r w:rsidRPr="00EE0AD9">
              <w:rPr>
                <w:spacing w:val="8"/>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4"/>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9"/>
                <w:w w:val="95"/>
              </w:rPr>
              <w:t xml:space="preserve"> </w:t>
            </w:r>
            <w:r w:rsidRPr="00EE0AD9">
              <w:rPr>
                <w:w w:val="95"/>
              </w:rPr>
              <w:t>recabaron</w:t>
            </w:r>
            <w:r w:rsidRPr="00EE0AD9">
              <w:rPr>
                <w:spacing w:val="-50"/>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7"/>
              </w:rPr>
              <w:t xml:space="preserve"> </w:t>
            </w:r>
            <w:r w:rsidRPr="00EE0AD9">
              <w:t>los</w:t>
            </w:r>
            <w:r w:rsidRPr="00EE0AD9">
              <w:rPr>
                <w:spacing w:val="-9"/>
              </w:rPr>
              <w:t xml:space="preserve"> </w:t>
            </w:r>
            <w:r w:rsidRPr="00EE0AD9">
              <w:t>datos.</w:t>
            </w:r>
            <w:r w:rsidRPr="00EE0AD9">
              <w:rPr>
                <w:spacing w:val="-7"/>
              </w:rPr>
              <w:t xml:space="preserve"> </w:t>
            </w:r>
            <w:r w:rsidRPr="00EE0AD9">
              <w:t>Será</w:t>
            </w:r>
            <w:r w:rsidRPr="00EE0AD9">
              <w:rPr>
                <w:spacing w:val="-10"/>
              </w:rPr>
              <w:t xml:space="preserve"> </w:t>
            </w:r>
            <w:r w:rsidRPr="00EE0AD9">
              <w:t>de</w:t>
            </w:r>
            <w:r w:rsidRPr="00EE0AD9">
              <w:rPr>
                <w:spacing w:val="-8"/>
              </w:rPr>
              <w:t xml:space="preserve"> </w:t>
            </w:r>
            <w:r w:rsidRPr="00EE0AD9">
              <w:t>aplicación</w:t>
            </w:r>
            <w:r w:rsidRPr="00EE0AD9">
              <w:rPr>
                <w:spacing w:val="-9"/>
              </w:rPr>
              <w:t xml:space="preserve"> </w:t>
            </w:r>
            <w:r w:rsidRPr="00EE0AD9">
              <w:t>lo</w:t>
            </w:r>
            <w:r w:rsidRPr="00EE0AD9">
              <w:rPr>
                <w:spacing w:val="-9"/>
              </w:rPr>
              <w:t xml:space="preserve"> </w:t>
            </w:r>
            <w:r w:rsidRPr="00EE0AD9">
              <w:t>dispuesto</w:t>
            </w:r>
            <w:r w:rsidRPr="00EE0AD9">
              <w:rPr>
                <w:spacing w:val="-11"/>
              </w:rPr>
              <w:t xml:space="preserve"> </w:t>
            </w:r>
            <w:r w:rsidRPr="00EE0AD9">
              <w:t>en</w:t>
            </w:r>
            <w:r w:rsidRPr="00EE0AD9">
              <w:rPr>
                <w:spacing w:val="-9"/>
              </w:rPr>
              <w:t xml:space="preserve"> </w:t>
            </w:r>
            <w:r w:rsidRPr="00EE0AD9">
              <w:t>la</w:t>
            </w:r>
            <w:r w:rsidRPr="00EE0AD9">
              <w:rPr>
                <w:spacing w:val="-9"/>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9"/>
              </w:rPr>
              <w:t xml:space="preserve"> </w:t>
            </w:r>
            <w:r w:rsidRPr="00EE0AD9">
              <w:t>y</w:t>
            </w:r>
            <w:r w:rsidRPr="00EE0AD9">
              <w:rPr>
                <w:spacing w:val="-8"/>
              </w:rPr>
              <w:t xml:space="preserve"> </w:t>
            </w:r>
            <w:r w:rsidRPr="00EE0AD9">
              <w:t>documentación.</w:t>
            </w:r>
            <w:r w:rsidRPr="00EE0AD9">
              <w:rPr>
                <w:spacing w:val="-11"/>
              </w:rPr>
              <w:t xml:space="preserve"> </w:t>
            </w:r>
            <w:r w:rsidRPr="00EE0AD9">
              <w:t>Los</w:t>
            </w:r>
            <w:r w:rsidRPr="00EE0AD9">
              <w:rPr>
                <w:spacing w:val="-53"/>
              </w:rPr>
              <w:t xml:space="preserve"> </w:t>
            </w:r>
            <w:r w:rsidRPr="00EE0AD9">
              <w:t>datos económicos de esta actividad de tratamiento se conservarán al amparo de lo dispuesto en la Ley</w:t>
            </w:r>
            <w:r w:rsidRPr="00EE0AD9">
              <w:rPr>
                <w:spacing w:val="1"/>
              </w:rPr>
              <w:t xml:space="preserve"> </w:t>
            </w:r>
            <w:r w:rsidRPr="00EE0AD9">
              <w:t>58/2003, de</w:t>
            </w:r>
            <w:r w:rsidRPr="00EE0AD9">
              <w:rPr>
                <w:spacing w:val="1"/>
              </w:rPr>
              <w:t xml:space="preserve"> </w:t>
            </w:r>
            <w:r w:rsidRPr="00EE0AD9">
              <w:t>17</w:t>
            </w:r>
            <w:r w:rsidRPr="00EE0AD9">
              <w:rPr>
                <w:spacing w:val="1"/>
              </w:rPr>
              <w:t xml:space="preserve"> </w:t>
            </w:r>
            <w:r w:rsidRPr="00EE0AD9">
              <w:t>de</w:t>
            </w:r>
            <w:r w:rsidRPr="00EE0AD9">
              <w:rPr>
                <w:spacing w:val="-1"/>
              </w:rPr>
              <w:t xml:space="preserve"> </w:t>
            </w:r>
            <w:r w:rsidRPr="00EE0AD9">
              <w:t>diciembre,</w:t>
            </w:r>
            <w:r w:rsidRPr="00EE0AD9">
              <w:rPr>
                <w:spacing w:val="-1"/>
              </w:rPr>
              <w:t xml:space="preserve"> </w:t>
            </w:r>
            <w:r w:rsidRPr="00EE0AD9">
              <w:t>General</w:t>
            </w:r>
            <w:r w:rsidRPr="00EE0AD9">
              <w:rPr>
                <w:spacing w:val="-1"/>
              </w:rPr>
              <w:t xml:space="preserve"> </w:t>
            </w:r>
            <w:r w:rsidRPr="00EE0AD9">
              <w:t>Tributaria.</w:t>
            </w:r>
          </w:p>
        </w:tc>
      </w:tr>
      <w:tr w:rsidR="003456C5" w:rsidRPr="00EE0AD9" w14:paraId="0EEADAF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365AEAD"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7865980A" w14:textId="77777777" w:rsidTr="003456C5">
        <w:tc>
          <w:tcPr>
            <w:tcW w:w="9498" w:type="dxa"/>
          </w:tcPr>
          <w:p w14:paraId="62DF37CE" w14:textId="77777777" w:rsidR="003456C5" w:rsidRPr="00EE0AD9" w:rsidRDefault="003456C5" w:rsidP="003456C5">
            <w:r w:rsidRPr="00EE0AD9">
              <w:t>Artículo</w:t>
            </w:r>
            <w:r w:rsidRPr="00EE0AD9">
              <w:rPr>
                <w:spacing w:val="17"/>
              </w:rPr>
              <w:t xml:space="preserve"> </w:t>
            </w:r>
            <w:r w:rsidRPr="00EE0AD9">
              <w:t>6.1.c)</w:t>
            </w:r>
            <w:r w:rsidRPr="00EE0AD9">
              <w:rPr>
                <w:spacing w:val="19"/>
              </w:rPr>
              <w:t xml:space="preserve"> </w:t>
            </w:r>
            <w:r w:rsidRPr="00EE0AD9">
              <w:t>RGPD</w:t>
            </w:r>
            <w:r w:rsidRPr="00EE0AD9">
              <w:rPr>
                <w:spacing w:val="21"/>
              </w:rPr>
              <w:t xml:space="preserve"> </w:t>
            </w:r>
            <w:r w:rsidRPr="00EE0AD9">
              <w:t>el</w:t>
            </w:r>
            <w:r w:rsidRPr="00EE0AD9">
              <w:rPr>
                <w:spacing w:val="17"/>
              </w:rPr>
              <w:t xml:space="preserve"> </w:t>
            </w:r>
            <w:r w:rsidRPr="00EE0AD9">
              <w:t>tratamiento</w:t>
            </w:r>
            <w:r w:rsidRPr="00EE0AD9">
              <w:rPr>
                <w:spacing w:val="17"/>
              </w:rPr>
              <w:t xml:space="preserve"> </w:t>
            </w:r>
            <w:r w:rsidRPr="00EE0AD9">
              <w:t>necesario</w:t>
            </w:r>
            <w:r w:rsidRPr="00EE0AD9">
              <w:rPr>
                <w:spacing w:val="18"/>
              </w:rPr>
              <w:t xml:space="preserve"> </w:t>
            </w:r>
            <w:r w:rsidRPr="00EE0AD9">
              <w:t>para</w:t>
            </w:r>
            <w:r w:rsidRPr="00EE0AD9">
              <w:rPr>
                <w:spacing w:val="21"/>
              </w:rPr>
              <w:t xml:space="preserve"> </w:t>
            </w:r>
            <w:r w:rsidRPr="00EE0AD9">
              <w:t>el</w:t>
            </w:r>
            <w:r w:rsidRPr="00EE0AD9">
              <w:rPr>
                <w:spacing w:val="19"/>
              </w:rPr>
              <w:t xml:space="preserve"> </w:t>
            </w:r>
            <w:r w:rsidRPr="00EE0AD9">
              <w:t>cumplimiento</w:t>
            </w:r>
            <w:r w:rsidRPr="00EE0AD9">
              <w:rPr>
                <w:spacing w:val="17"/>
              </w:rPr>
              <w:t xml:space="preserve"> </w:t>
            </w:r>
            <w:r w:rsidRPr="00EE0AD9">
              <w:t>de</w:t>
            </w:r>
            <w:r w:rsidRPr="00EE0AD9">
              <w:rPr>
                <w:spacing w:val="18"/>
              </w:rPr>
              <w:t xml:space="preserve"> </w:t>
            </w:r>
            <w:r w:rsidRPr="00EE0AD9">
              <w:t>una</w:t>
            </w:r>
            <w:r w:rsidRPr="00EE0AD9">
              <w:rPr>
                <w:spacing w:val="18"/>
              </w:rPr>
              <w:t xml:space="preserve"> </w:t>
            </w:r>
            <w:r w:rsidRPr="00EE0AD9">
              <w:t>obligación</w:t>
            </w:r>
            <w:r w:rsidRPr="00EE0AD9">
              <w:rPr>
                <w:spacing w:val="18"/>
              </w:rPr>
              <w:t xml:space="preserve"> </w:t>
            </w:r>
            <w:r w:rsidRPr="00EE0AD9">
              <w:t>legal</w:t>
            </w:r>
            <w:r w:rsidRPr="00EE0AD9">
              <w:rPr>
                <w:spacing w:val="19"/>
              </w:rPr>
              <w:t xml:space="preserve"> </w:t>
            </w:r>
            <w:r w:rsidRPr="00EE0AD9">
              <w:t>aplicable</w:t>
            </w:r>
            <w:r w:rsidRPr="00EE0AD9">
              <w:rPr>
                <w:spacing w:val="18"/>
              </w:rPr>
              <w:t xml:space="preserve"> </w:t>
            </w:r>
            <w:r w:rsidRPr="00EE0AD9">
              <w:t>al</w:t>
            </w:r>
            <w:r w:rsidRPr="00EE0AD9">
              <w:rPr>
                <w:spacing w:val="-52"/>
              </w:rPr>
              <w:t xml:space="preserve"> </w:t>
            </w:r>
            <w:r w:rsidRPr="00EE0AD9">
              <w:t>responsable del</w:t>
            </w:r>
            <w:r w:rsidRPr="00EE0AD9">
              <w:rPr>
                <w:spacing w:val="1"/>
              </w:rPr>
              <w:t xml:space="preserve"> </w:t>
            </w:r>
            <w:r w:rsidRPr="00EE0AD9">
              <w:t>tratamiento.</w:t>
            </w:r>
          </w:p>
          <w:p w14:paraId="286CC044" w14:textId="77777777" w:rsidR="003456C5" w:rsidRPr="00EE0AD9" w:rsidRDefault="003456C5" w:rsidP="003456C5">
            <w:r w:rsidRPr="00EE0AD9">
              <w:t>Real</w:t>
            </w:r>
            <w:r w:rsidRPr="00EE0AD9">
              <w:rPr>
                <w:spacing w:val="-4"/>
              </w:rPr>
              <w:t xml:space="preserve"> </w:t>
            </w:r>
            <w:r w:rsidRPr="00EE0AD9">
              <w:t>Decreto</w:t>
            </w:r>
            <w:r w:rsidRPr="00EE0AD9">
              <w:rPr>
                <w:spacing w:val="-2"/>
              </w:rPr>
              <w:t xml:space="preserve"> </w:t>
            </w:r>
            <w:r w:rsidRPr="00EE0AD9">
              <w:t>Legislativo</w:t>
            </w:r>
            <w:r w:rsidRPr="00EE0AD9">
              <w:rPr>
                <w:spacing w:val="1"/>
              </w:rPr>
              <w:t xml:space="preserve"> </w:t>
            </w:r>
            <w:r w:rsidRPr="00EE0AD9">
              <w:t>2/2015, de</w:t>
            </w:r>
            <w:r w:rsidRPr="00EE0AD9">
              <w:rPr>
                <w:spacing w:val="-3"/>
              </w:rPr>
              <w:t xml:space="preserve"> </w:t>
            </w:r>
            <w:r w:rsidRPr="00EE0AD9">
              <w:t>23</w:t>
            </w:r>
            <w:r w:rsidRPr="00EE0AD9">
              <w:rPr>
                <w:spacing w:val="-2"/>
              </w:rPr>
              <w:t xml:space="preserve"> </w:t>
            </w:r>
            <w:r w:rsidRPr="00EE0AD9">
              <w:t>de octubre,</w:t>
            </w:r>
            <w:r w:rsidRPr="00EE0AD9">
              <w:rPr>
                <w:spacing w:val="-3"/>
              </w:rPr>
              <w:t xml:space="preserve"> </w:t>
            </w:r>
            <w:r w:rsidRPr="00EE0AD9">
              <w:t>por</w:t>
            </w:r>
            <w:r w:rsidRPr="00EE0AD9">
              <w:rPr>
                <w:spacing w:val="-2"/>
              </w:rPr>
              <w:t xml:space="preserve"> </w:t>
            </w:r>
            <w:r w:rsidRPr="00EE0AD9">
              <w:t>el</w:t>
            </w:r>
            <w:r w:rsidRPr="00EE0AD9">
              <w:rPr>
                <w:spacing w:val="-2"/>
              </w:rPr>
              <w:t xml:space="preserve"> </w:t>
            </w:r>
            <w:r w:rsidRPr="00EE0AD9">
              <w:t>que</w:t>
            </w:r>
            <w:r w:rsidRPr="00EE0AD9">
              <w:rPr>
                <w:spacing w:val="-2"/>
              </w:rPr>
              <w:t xml:space="preserve"> </w:t>
            </w:r>
            <w:r w:rsidRPr="00EE0AD9">
              <w:t>se</w:t>
            </w:r>
            <w:r w:rsidRPr="00EE0AD9">
              <w:rPr>
                <w:spacing w:val="-1"/>
              </w:rPr>
              <w:t xml:space="preserve"> </w:t>
            </w:r>
            <w:r w:rsidRPr="00EE0AD9">
              <w:t>aprueba el</w:t>
            </w:r>
            <w:r w:rsidRPr="00EE0AD9">
              <w:rPr>
                <w:spacing w:val="-3"/>
              </w:rPr>
              <w:t xml:space="preserve"> </w:t>
            </w:r>
            <w:r w:rsidRPr="00EE0AD9">
              <w:t>texto</w:t>
            </w:r>
            <w:r w:rsidRPr="00EE0AD9">
              <w:rPr>
                <w:spacing w:val="-3"/>
              </w:rPr>
              <w:t xml:space="preserve"> </w:t>
            </w:r>
            <w:r w:rsidRPr="00EE0AD9">
              <w:t>refundido</w:t>
            </w:r>
            <w:r w:rsidRPr="00EE0AD9">
              <w:rPr>
                <w:spacing w:val="-2"/>
              </w:rPr>
              <w:t xml:space="preserve"> </w:t>
            </w:r>
            <w:r w:rsidRPr="00EE0AD9">
              <w:t>de</w:t>
            </w:r>
            <w:r w:rsidRPr="00EE0AD9">
              <w:rPr>
                <w:spacing w:val="-3"/>
              </w:rPr>
              <w:t xml:space="preserve"> </w:t>
            </w:r>
            <w:r w:rsidRPr="00EE0AD9">
              <w:t>la</w:t>
            </w:r>
            <w:r w:rsidRPr="00EE0AD9">
              <w:rPr>
                <w:spacing w:val="-2"/>
              </w:rPr>
              <w:t xml:space="preserve"> </w:t>
            </w:r>
            <w:r w:rsidRPr="00EE0AD9">
              <w:t>Ley</w:t>
            </w:r>
            <w:r w:rsidRPr="00EE0AD9">
              <w:rPr>
                <w:spacing w:val="-1"/>
              </w:rPr>
              <w:t xml:space="preserve"> </w:t>
            </w:r>
            <w:r w:rsidRPr="00EE0AD9">
              <w:t>del</w:t>
            </w:r>
            <w:r w:rsidRPr="00EE0AD9">
              <w:rPr>
                <w:spacing w:val="-53"/>
              </w:rPr>
              <w:t xml:space="preserve"> </w:t>
            </w:r>
            <w:r w:rsidRPr="00EE0AD9">
              <w:t>Estatuto</w:t>
            </w:r>
            <w:r w:rsidRPr="00EE0AD9">
              <w:rPr>
                <w:spacing w:val="-2"/>
              </w:rPr>
              <w:t xml:space="preserve"> </w:t>
            </w:r>
            <w:r w:rsidRPr="00EE0AD9">
              <w:t>de</w:t>
            </w:r>
            <w:r w:rsidRPr="00EE0AD9">
              <w:rPr>
                <w:spacing w:val="-1"/>
              </w:rPr>
              <w:t xml:space="preserve"> </w:t>
            </w:r>
            <w:r w:rsidRPr="00EE0AD9">
              <w:t>los Trabajadores.</w:t>
            </w:r>
          </w:p>
          <w:p w14:paraId="6F18AFCA" w14:textId="77777777" w:rsidR="003456C5" w:rsidRPr="00EE0AD9" w:rsidRDefault="003456C5" w:rsidP="003456C5">
            <w:r w:rsidRPr="00EE0AD9">
              <w:t>Real Decreto</w:t>
            </w:r>
            <w:r w:rsidRPr="00EE0AD9">
              <w:rPr>
                <w:spacing w:val="2"/>
              </w:rPr>
              <w:t xml:space="preserve"> </w:t>
            </w:r>
            <w:r w:rsidRPr="00EE0AD9">
              <w:t>Legislativo</w:t>
            </w:r>
            <w:r w:rsidRPr="00EE0AD9">
              <w:rPr>
                <w:spacing w:val="3"/>
              </w:rPr>
              <w:t xml:space="preserve"> </w:t>
            </w:r>
            <w:r w:rsidRPr="00EE0AD9">
              <w:t>5/2015,</w:t>
            </w:r>
            <w:r w:rsidRPr="00EE0AD9">
              <w:rPr>
                <w:spacing w:val="4"/>
              </w:rPr>
              <w:t xml:space="preserve"> </w:t>
            </w:r>
            <w:r w:rsidRPr="00EE0AD9">
              <w:t>de</w:t>
            </w:r>
            <w:r w:rsidRPr="00EE0AD9">
              <w:rPr>
                <w:spacing w:val="2"/>
              </w:rPr>
              <w:t xml:space="preserve"> </w:t>
            </w:r>
            <w:r w:rsidRPr="00EE0AD9">
              <w:t>30</w:t>
            </w:r>
            <w:r w:rsidRPr="00EE0AD9">
              <w:rPr>
                <w:spacing w:val="2"/>
              </w:rPr>
              <w:t xml:space="preserve"> </w:t>
            </w:r>
            <w:r w:rsidRPr="00EE0AD9">
              <w:t>de</w:t>
            </w:r>
            <w:r w:rsidRPr="00EE0AD9">
              <w:rPr>
                <w:spacing w:val="3"/>
              </w:rPr>
              <w:t xml:space="preserve"> </w:t>
            </w:r>
            <w:r w:rsidRPr="00EE0AD9">
              <w:t>octubre,</w:t>
            </w:r>
            <w:r w:rsidRPr="00EE0AD9">
              <w:rPr>
                <w:spacing w:val="5"/>
              </w:rPr>
              <w:t xml:space="preserve"> </w:t>
            </w:r>
            <w:r w:rsidRPr="00EE0AD9">
              <w:t>por</w:t>
            </w:r>
            <w:r w:rsidRPr="00EE0AD9">
              <w:rPr>
                <w:spacing w:val="1"/>
              </w:rPr>
              <w:t xml:space="preserve"> </w:t>
            </w:r>
            <w:r w:rsidRPr="00EE0AD9">
              <w:t>el que</w:t>
            </w:r>
            <w:r w:rsidRPr="00EE0AD9">
              <w:rPr>
                <w:spacing w:val="1"/>
              </w:rPr>
              <w:t xml:space="preserve"> </w:t>
            </w:r>
            <w:r w:rsidRPr="00EE0AD9">
              <w:t>se</w:t>
            </w:r>
            <w:r w:rsidRPr="00EE0AD9">
              <w:rPr>
                <w:spacing w:val="2"/>
              </w:rPr>
              <w:t xml:space="preserve"> </w:t>
            </w:r>
            <w:r w:rsidRPr="00EE0AD9">
              <w:t>aprueba</w:t>
            </w:r>
            <w:r w:rsidRPr="00EE0AD9">
              <w:rPr>
                <w:spacing w:val="2"/>
              </w:rPr>
              <w:t xml:space="preserve"> </w:t>
            </w:r>
            <w:r w:rsidRPr="00EE0AD9">
              <w:t>la</w:t>
            </w:r>
            <w:r w:rsidRPr="00EE0AD9">
              <w:rPr>
                <w:spacing w:val="1"/>
              </w:rPr>
              <w:t xml:space="preserve"> </w:t>
            </w:r>
            <w:r w:rsidRPr="00EE0AD9">
              <w:t>Ley</w:t>
            </w:r>
            <w:r w:rsidRPr="00EE0AD9">
              <w:rPr>
                <w:spacing w:val="1"/>
              </w:rPr>
              <w:t xml:space="preserve"> </w:t>
            </w:r>
            <w:r w:rsidRPr="00EE0AD9">
              <w:t>del</w:t>
            </w:r>
            <w:r w:rsidRPr="00EE0AD9">
              <w:rPr>
                <w:spacing w:val="1"/>
              </w:rPr>
              <w:t xml:space="preserve"> </w:t>
            </w:r>
            <w:r w:rsidRPr="00EE0AD9">
              <w:t>Estatuto Básico</w:t>
            </w:r>
            <w:r w:rsidRPr="00EE0AD9">
              <w:rPr>
                <w:spacing w:val="3"/>
              </w:rPr>
              <w:t xml:space="preserve"> </w:t>
            </w:r>
            <w:r w:rsidRPr="00EE0AD9">
              <w:t>del</w:t>
            </w:r>
            <w:r w:rsidRPr="00EE0AD9">
              <w:rPr>
                <w:spacing w:val="-52"/>
              </w:rPr>
              <w:t xml:space="preserve"> </w:t>
            </w:r>
            <w:r w:rsidRPr="00EE0AD9">
              <w:t>Empleado Público.</w:t>
            </w:r>
          </w:p>
          <w:p w14:paraId="211CD657" w14:textId="77777777" w:rsidR="003456C5" w:rsidRPr="00EE0AD9" w:rsidRDefault="003456C5" w:rsidP="003456C5">
            <w:r w:rsidRPr="00EE0AD9">
              <w:t>Ley</w:t>
            </w:r>
            <w:r w:rsidRPr="00EE0AD9">
              <w:rPr>
                <w:spacing w:val="-3"/>
              </w:rPr>
              <w:t xml:space="preserve"> </w:t>
            </w:r>
            <w:r w:rsidRPr="00EE0AD9">
              <w:t>9/2017,</w:t>
            </w:r>
            <w:r w:rsidRPr="00EE0AD9">
              <w:rPr>
                <w:spacing w:val="-5"/>
              </w:rPr>
              <w:t xml:space="preserve"> </w:t>
            </w:r>
            <w:r w:rsidRPr="00EE0AD9">
              <w:t>de</w:t>
            </w:r>
            <w:r w:rsidRPr="00EE0AD9">
              <w:rPr>
                <w:spacing w:val="-4"/>
              </w:rPr>
              <w:t xml:space="preserve"> </w:t>
            </w:r>
            <w:r w:rsidRPr="00EE0AD9">
              <w:t>8</w:t>
            </w:r>
            <w:r w:rsidRPr="00EE0AD9">
              <w:rPr>
                <w:spacing w:val="-3"/>
              </w:rPr>
              <w:t xml:space="preserve"> </w:t>
            </w:r>
            <w:r w:rsidRPr="00EE0AD9">
              <w:t>de</w:t>
            </w:r>
            <w:r w:rsidRPr="00EE0AD9">
              <w:rPr>
                <w:spacing w:val="-3"/>
              </w:rPr>
              <w:t xml:space="preserve"> </w:t>
            </w:r>
            <w:r w:rsidRPr="00EE0AD9">
              <w:t>noviembre,</w:t>
            </w:r>
            <w:r w:rsidRPr="00EE0AD9">
              <w:rPr>
                <w:spacing w:val="-2"/>
              </w:rPr>
              <w:t xml:space="preserve"> </w:t>
            </w:r>
            <w:r w:rsidRPr="00EE0AD9">
              <w:t>de</w:t>
            </w:r>
            <w:r w:rsidRPr="00EE0AD9">
              <w:rPr>
                <w:spacing w:val="-4"/>
              </w:rPr>
              <w:t xml:space="preserve"> </w:t>
            </w:r>
            <w:r w:rsidRPr="00EE0AD9">
              <w:t>Contratos</w:t>
            </w:r>
            <w:r w:rsidRPr="00EE0AD9">
              <w:rPr>
                <w:spacing w:val="-3"/>
              </w:rPr>
              <w:t xml:space="preserve"> </w:t>
            </w:r>
            <w:r w:rsidRPr="00EE0AD9">
              <w:t>del</w:t>
            </w:r>
            <w:r w:rsidRPr="00EE0AD9">
              <w:rPr>
                <w:spacing w:val="-5"/>
              </w:rPr>
              <w:t xml:space="preserve"> </w:t>
            </w:r>
            <w:r w:rsidRPr="00EE0AD9">
              <w:t>Sector</w:t>
            </w:r>
            <w:r w:rsidRPr="00EE0AD9">
              <w:rPr>
                <w:spacing w:val="-4"/>
              </w:rPr>
              <w:t xml:space="preserve"> </w:t>
            </w:r>
            <w:r w:rsidRPr="00EE0AD9">
              <w:t>Público.</w:t>
            </w:r>
          </w:p>
          <w:p w14:paraId="6A57881E" w14:textId="77777777" w:rsidR="003456C5" w:rsidRPr="00EE0AD9" w:rsidRDefault="003456C5" w:rsidP="003456C5">
            <w:r w:rsidRPr="00EE0AD9">
              <w:t>Ley</w:t>
            </w:r>
            <w:r w:rsidRPr="00EE0AD9">
              <w:rPr>
                <w:spacing w:val="-5"/>
              </w:rPr>
              <w:t xml:space="preserve"> </w:t>
            </w:r>
            <w:r w:rsidRPr="00EE0AD9">
              <w:t>47/2003,</w:t>
            </w:r>
            <w:r w:rsidRPr="00EE0AD9">
              <w:rPr>
                <w:spacing w:val="-3"/>
              </w:rPr>
              <w:t xml:space="preserve"> </w:t>
            </w:r>
            <w:r w:rsidRPr="00EE0AD9">
              <w:t>de</w:t>
            </w:r>
            <w:r w:rsidRPr="00EE0AD9">
              <w:rPr>
                <w:spacing w:val="-4"/>
              </w:rPr>
              <w:t xml:space="preserve"> </w:t>
            </w:r>
            <w:r w:rsidRPr="00EE0AD9">
              <w:t>26</w:t>
            </w:r>
            <w:r w:rsidRPr="00EE0AD9">
              <w:rPr>
                <w:spacing w:val="-6"/>
              </w:rPr>
              <w:t xml:space="preserve"> </w:t>
            </w:r>
            <w:r w:rsidRPr="00EE0AD9">
              <w:t>de</w:t>
            </w:r>
            <w:r w:rsidRPr="00EE0AD9">
              <w:rPr>
                <w:spacing w:val="-5"/>
              </w:rPr>
              <w:t xml:space="preserve"> </w:t>
            </w:r>
            <w:r w:rsidRPr="00EE0AD9">
              <w:t>noviembre,</w:t>
            </w:r>
            <w:r w:rsidRPr="00EE0AD9">
              <w:rPr>
                <w:spacing w:val="-5"/>
              </w:rPr>
              <w:t xml:space="preserve"> </w:t>
            </w:r>
            <w:r w:rsidRPr="00EE0AD9">
              <w:t>General</w:t>
            </w:r>
            <w:r w:rsidRPr="00EE0AD9">
              <w:rPr>
                <w:spacing w:val="-4"/>
              </w:rPr>
              <w:t xml:space="preserve"> </w:t>
            </w:r>
            <w:r w:rsidRPr="00EE0AD9">
              <w:t>Presupuestaria.</w:t>
            </w:r>
          </w:p>
          <w:p w14:paraId="3B0DCFCC" w14:textId="77777777" w:rsidR="003456C5" w:rsidRPr="00EE0AD9" w:rsidRDefault="003456C5" w:rsidP="003456C5">
            <w:r w:rsidRPr="00EE0AD9">
              <w:t>Ley</w:t>
            </w:r>
            <w:r w:rsidRPr="00EE0AD9">
              <w:rPr>
                <w:spacing w:val="-4"/>
              </w:rPr>
              <w:t xml:space="preserve"> </w:t>
            </w:r>
            <w:r w:rsidRPr="00EE0AD9">
              <w:t>58/2003,</w:t>
            </w:r>
            <w:r w:rsidRPr="00EE0AD9">
              <w:rPr>
                <w:spacing w:val="-3"/>
              </w:rPr>
              <w:t xml:space="preserve"> </w:t>
            </w:r>
            <w:r w:rsidRPr="00EE0AD9">
              <w:t>de</w:t>
            </w:r>
            <w:r w:rsidRPr="00EE0AD9">
              <w:rPr>
                <w:spacing w:val="-4"/>
              </w:rPr>
              <w:t xml:space="preserve"> </w:t>
            </w:r>
            <w:r w:rsidRPr="00EE0AD9">
              <w:t>17</w:t>
            </w:r>
            <w:r w:rsidRPr="00EE0AD9">
              <w:rPr>
                <w:spacing w:val="-5"/>
              </w:rPr>
              <w:t xml:space="preserve"> </w:t>
            </w:r>
            <w:r w:rsidRPr="00EE0AD9">
              <w:t>de</w:t>
            </w:r>
            <w:r w:rsidRPr="00EE0AD9">
              <w:rPr>
                <w:spacing w:val="-5"/>
              </w:rPr>
              <w:t xml:space="preserve"> </w:t>
            </w:r>
            <w:r w:rsidRPr="00EE0AD9">
              <w:t>diciembre,</w:t>
            </w:r>
            <w:r w:rsidRPr="00EE0AD9">
              <w:rPr>
                <w:spacing w:val="-5"/>
              </w:rPr>
              <w:t xml:space="preserve"> </w:t>
            </w:r>
            <w:r w:rsidRPr="00EE0AD9">
              <w:t>General</w:t>
            </w:r>
            <w:r w:rsidRPr="00EE0AD9">
              <w:rPr>
                <w:spacing w:val="-5"/>
              </w:rPr>
              <w:t xml:space="preserve"> </w:t>
            </w:r>
            <w:r w:rsidRPr="00EE0AD9">
              <w:t>Tributaria.</w:t>
            </w:r>
          </w:p>
          <w:p w14:paraId="1BE9AA57" w14:textId="77777777" w:rsidR="003456C5" w:rsidRPr="00EE0AD9" w:rsidRDefault="003456C5" w:rsidP="003456C5">
            <w:r w:rsidRPr="00EE0AD9">
              <w:t>Plan General de Contabilidad Pública en relación con la Disposición Final Primera de la Ley 16/2007, de</w:t>
            </w:r>
            <w:r w:rsidRPr="00EE0AD9">
              <w:rPr>
                <w:spacing w:val="-53"/>
              </w:rPr>
              <w:t xml:space="preserve"> </w:t>
            </w:r>
            <w:r w:rsidRPr="00EE0AD9">
              <w:t>4</w:t>
            </w:r>
            <w:r w:rsidRPr="00EE0AD9">
              <w:rPr>
                <w:spacing w:val="-2"/>
              </w:rPr>
              <w:t xml:space="preserve"> </w:t>
            </w:r>
            <w:r w:rsidRPr="00EE0AD9">
              <w:t>de</w:t>
            </w:r>
            <w:r w:rsidRPr="00EE0AD9">
              <w:rPr>
                <w:spacing w:val="-1"/>
              </w:rPr>
              <w:t xml:space="preserve"> </w:t>
            </w:r>
            <w:r w:rsidRPr="00EE0AD9">
              <w:t>julio.</w:t>
            </w:r>
          </w:p>
          <w:p w14:paraId="6E388E4A" w14:textId="77777777" w:rsidR="003456C5" w:rsidRPr="00EE0AD9" w:rsidRDefault="003456C5" w:rsidP="003456C5">
            <w:r w:rsidRPr="00EE0AD9">
              <w:t>Real</w:t>
            </w:r>
            <w:r w:rsidRPr="00EE0AD9">
              <w:rPr>
                <w:spacing w:val="-6"/>
              </w:rPr>
              <w:t xml:space="preserve"> </w:t>
            </w:r>
            <w:r w:rsidRPr="00EE0AD9">
              <w:t>Decreto</w:t>
            </w:r>
            <w:r w:rsidRPr="00EE0AD9">
              <w:rPr>
                <w:spacing w:val="-4"/>
              </w:rPr>
              <w:t xml:space="preserve"> </w:t>
            </w:r>
            <w:r w:rsidRPr="00EE0AD9">
              <w:t>462/2002,</w:t>
            </w:r>
            <w:r w:rsidRPr="00EE0AD9">
              <w:rPr>
                <w:spacing w:val="-4"/>
              </w:rPr>
              <w:t xml:space="preserve"> </w:t>
            </w:r>
            <w:r w:rsidRPr="00EE0AD9">
              <w:t>de</w:t>
            </w:r>
            <w:r w:rsidRPr="00EE0AD9">
              <w:rPr>
                <w:spacing w:val="-5"/>
              </w:rPr>
              <w:t xml:space="preserve"> </w:t>
            </w:r>
            <w:r w:rsidRPr="00EE0AD9">
              <w:t>24</w:t>
            </w:r>
            <w:r w:rsidRPr="00EE0AD9">
              <w:rPr>
                <w:spacing w:val="-2"/>
              </w:rPr>
              <w:t xml:space="preserve"> </w:t>
            </w:r>
            <w:r w:rsidRPr="00EE0AD9">
              <w:t>de</w:t>
            </w:r>
            <w:r w:rsidRPr="00EE0AD9">
              <w:rPr>
                <w:spacing w:val="-3"/>
              </w:rPr>
              <w:t xml:space="preserve"> </w:t>
            </w:r>
            <w:r w:rsidRPr="00EE0AD9">
              <w:t>mayo,</w:t>
            </w:r>
            <w:r w:rsidRPr="00EE0AD9">
              <w:rPr>
                <w:spacing w:val="-6"/>
              </w:rPr>
              <w:t xml:space="preserve"> </w:t>
            </w:r>
            <w:r w:rsidRPr="00EE0AD9">
              <w:t>sobre</w:t>
            </w:r>
            <w:r w:rsidRPr="00EE0AD9">
              <w:rPr>
                <w:spacing w:val="-4"/>
              </w:rPr>
              <w:t xml:space="preserve"> </w:t>
            </w:r>
            <w:r w:rsidRPr="00EE0AD9">
              <w:t>indemnizaciones</w:t>
            </w:r>
            <w:r w:rsidRPr="00EE0AD9">
              <w:rPr>
                <w:spacing w:val="-3"/>
              </w:rPr>
              <w:t xml:space="preserve"> </w:t>
            </w:r>
            <w:r w:rsidRPr="00EE0AD9">
              <w:t>por</w:t>
            </w:r>
            <w:r w:rsidRPr="00EE0AD9">
              <w:rPr>
                <w:spacing w:val="-5"/>
              </w:rPr>
              <w:t xml:space="preserve"> </w:t>
            </w:r>
            <w:r w:rsidRPr="00EE0AD9">
              <w:t>razón</w:t>
            </w:r>
            <w:r w:rsidRPr="00EE0AD9">
              <w:rPr>
                <w:spacing w:val="-3"/>
              </w:rPr>
              <w:t xml:space="preserve"> </w:t>
            </w:r>
            <w:r w:rsidRPr="00EE0AD9">
              <w:t>de</w:t>
            </w:r>
            <w:r w:rsidRPr="00EE0AD9">
              <w:rPr>
                <w:spacing w:val="-5"/>
              </w:rPr>
              <w:t xml:space="preserve"> </w:t>
            </w:r>
            <w:r w:rsidRPr="00EE0AD9">
              <w:t>servicio.</w:t>
            </w:r>
          </w:p>
          <w:p w14:paraId="0AB7A00D" w14:textId="77777777" w:rsidR="003456C5" w:rsidRPr="00EE0AD9" w:rsidRDefault="003456C5" w:rsidP="003456C5">
            <w:r w:rsidRPr="00EE0AD9">
              <w:t>Ley</w:t>
            </w:r>
            <w:r w:rsidRPr="00EE0AD9">
              <w:rPr>
                <w:spacing w:val="-4"/>
              </w:rPr>
              <w:t xml:space="preserve"> </w:t>
            </w:r>
            <w:r w:rsidRPr="00EE0AD9">
              <w:t>38/2003,</w:t>
            </w:r>
            <w:r w:rsidRPr="00EE0AD9">
              <w:rPr>
                <w:spacing w:val="-3"/>
              </w:rPr>
              <w:t xml:space="preserve"> </w:t>
            </w:r>
            <w:r w:rsidRPr="00EE0AD9">
              <w:t>de</w:t>
            </w:r>
            <w:r w:rsidRPr="00EE0AD9">
              <w:rPr>
                <w:spacing w:val="-4"/>
              </w:rPr>
              <w:t xml:space="preserve"> </w:t>
            </w:r>
            <w:r w:rsidRPr="00EE0AD9">
              <w:t>17</w:t>
            </w:r>
            <w:r w:rsidRPr="00EE0AD9">
              <w:rPr>
                <w:spacing w:val="-6"/>
              </w:rPr>
              <w:t xml:space="preserve"> </w:t>
            </w:r>
            <w:r w:rsidRPr="00EE0AD9">
              <w:t>de</w:t>
            </w:r>
            <w:r w:rsidRPr="00EE0AD9">
              <w:rPr>
                <w:spacing w:val="-4"/>
              </w:rPr>
              <w:t xml:space="preserve"> </w:t>
            </w:r>
            <w:r w:rsidRPr="00EE0AD9">
              <w:t>noviembre,</w:t>
            </w:r>
            <w:r w:rsidRPr="00EE0AD9">
              <w:rPr>
                <w:spacing w:val="-5"/>
              </w:rPr>
              <w:t xml:space="preserve"> </w:t>
            </w:r>
            <w:r w:rsidRPr="00EE0AD9">
              <w:t>General</w:t>
            </w:r>
            <w:r w:rsidRPr="00EE0AD9">
              <w:rPr>
                <w:spacing w:val="-4"/>
              </w:rPr>
              <w:t xml:space="preserve"> </w:t>
            </w:r>
            <w:r w:rsidRPr="00EE0AD9">
              <w:t>de</w:t>
            </w:r>
            <w:r w:rsidRPr="00EE0AD9">
              <w:rPr>
                <w:spacing w:val="-4"/>
              </w:rPr>
              <w:t xml:space="preserve"> </w:t>
            </w:r>
            <w:r w:rsidRPr="00EE0AD9">
              <w:t>Subvenciones.</w:t>
            </w:r>
          </w:p>
          <w:p w14:paraId="4183CD3E" w14:textId="77777777" w:rsidR="003456C5" w:rsidRPr="00EE0AD9" w:rsidRDefault="003456C5" w:rsidP="003456C5">
            <w:r w:rsidRPr="00EE0AD9">
              <w:t>Ley</w:t>
            </w:r>
            <w:r w:rsidRPr="00EE0AD9">
              <w:rPr>
                <w:spacing w:val="-4"/>
              </w:rPr>
              <w:t xml:space="preserve"> </w:t>
            </w:r>
            <w:r w:rsidRPr="00EE0AD9">
              <w:t>40/2005,</w:t>
            </w:r>
            <w:r w:rsidRPr="00EE0AD9">
              <w:rPr>
                <w:spacing w:val="-2"/>
              </w:rPr>
              <w:t xml:space="preserve"> </w:t>
            </w:r>
            <w:r w:rsidRPr="00EE0AD9">
              <w:t>de</w:t>
            </w:r>
            <w:r w:rsidRPr="00EE0AD9">
              <w:rPr>
                <w:spacing w:val="-3"/>
              </w:rPr>
              <w:t xml:space="preserve"> </w:t>
            </w:r>
            <w:r w:rsidRPr="00EE0AD9">
              <w:t>1</w:t>
            </w:r>
            <w:r w:rsidRPr="00EE0AD9">
              <w:rPr>
                <w:spacing w:val="-4"/>
              </w:rPr>
              <w:t xml:space="preserve"> </w:t>
            </w:r>
            <w:r w:rsidRPr="00EE0AD9">
              <w:t>de</w:t>
            </w:r>
            <w:r w:rsidRPr="00EE0AD9">
              <w:rPr>
                <w:spacing w:val="-2"/>
              </w:rPr>
              <w:t xml:space="preserve"> </w:t>
            </w:r>
            <w:r w:rsidRPr="00EE0AD9">
              <w:t>octubre,</w:t>
            </w:r>
            <w:r w:rsidRPr="00EE0AD9">
              <w:rPr>
                <w:spacing w:val="-4"/>
              </w:rPr>
              <w:t xml:space="preserve"> </w:t>
            </w:r>
            <w:r w:rsidRPr="00EE0AD9">
              <w:t>de</w:t>
            </w:r>
            <w:r w:rsidRPr="00EE0AD9">
              <w:rPr>
                <w:spacing w:val="-4"/>
              </w:rPr>
              <w:t xml:space="preserve"> </w:t>
            </w:r>
            <w:r w:rsidRPr="00EE0AD9">
              <w:t>Régimen</w:t>
            </w:r>
            <w:r w:rsidRPr="00EE0AD9">
              <w:rPr>
                <w:spacing w:val="-5"/>
              </w:rPr>
              <w:t xml:space="preserve"> </w:t>
            </w:r>
            <w:r w:rsidRPr="00EE0AD9">
              <w:t>Jurídico</w:t>
            </w:r>
            <w:r w:rsidRPr="00EE0AD9">
              <w:rPr>
                <w:spacing w:val="3"/>
              </w:rPr>
              <w:t xml:space="preserve"> </w:t>
            </w:r>
            <w:r w:rsidRPr="00EE0AD9">
              <w:t>del</w:t>
            </w:r>
            <w:r w:rsidRPr="00EE0AD9">
              <w:rPr>
                <w:spacing w:val="-3"/>
              </w:rPr>
              <w:t xml:space="preserve"> </w:t>
            </w:r>
            <w:r w:rsidRPr="00EE0AD9">
              <w:t>Sector</w:t>
            </w:r>
            <w:r w:rsidRPr="00EE0AD9">
              <w:rPr>
                <w:spacing w:val="-2"/>
              </w:rPr>
              <w:t xml:space="preserve"> </w:t>
            </w:r>
            <w:r w:rsidRPr="00EE0AD9">
              <w:t>Público.</w:t>
            </w:r>
          </w:p>
        </w:tc>
      </w:tr>
      <w:tr w:rsidR="003456C5" w:rsidRPr="00EE0AD9" w14:paraId="06A665B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C86B3A3"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737E7638" w14:textId="77777777" w:rsidTr="003456C5">
        <w:tc>
          <w:tcPr>
            <w:tcW w:w="9498" w:type="dxa"/>
          </w:tcPr>
          <w:p w14:paraId="389997F7"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7767C12F" w14:textId="77777777" w:rsidR="003456C5" w:rsidRPr="00EE0AD9" w:rsidRDefault="003456C5" w:rsidP="003456C5">
            <w:r w:rsidRPr="00EE0AD9">
              <w:t>Firma</w:t>
            </w:r>
          </w:p>
          <w:p w14:paraId="626B1BD6"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Teléfono</w:t>
            </w:r>
            <w:r w:rsidRPr="00EE0AD9">
              <w:rPr>
                <w:spacing w:val="-7"/>
              </w:rPr>
              <w:t xml:space="preserve"> </w:t>
            </w:r>
            <w:r w:rsidRPr="00EE0AD9">
              <w:t>(fijo</w:t>
            </w:r>
            <w:r w:rsidRPr="00EE0AD9">
              <w:rPr>
                <w:spacing w:val="-7"/>
              </w:rPr>
              <w:t xml:space="preserve"> </w:t>
            </w:r>
            <w:r w:rsidRPr="00EE0AD9">
              <w:t>o</w:t>
            </w:r>
            <w:r>
              <w:rPr>
                <w:spacing w:val="-5"/>
              </w:rPr>
              <w:t xml:space="preserve"> </w:t>
            </w:r>
            <w:r w:rsidRPr="00EE0AD9">
              <w:t>móvil)</w:t>
            </w:r>
          </w:p>
          <w:p w14:paraId="4217D302"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2706CDA4" w14:textId="77777777" w:rsidR="003456C5" w:rsidRPr="00EE0AD9" w:rsidRDefault="003456C5" w:rsidP="003456C5">
            <w:r w:rsidRPr="00EE0AD9">
              <w:t>Características</w:t>
            </w:r>
            <w:r w:rsidRPr="00EE0AD9">
              <w:rPr>
                <w:spacing w:val="21"/>
              </w:rPr>
              <w:t xml:space="preserve"> </w:t>
            </w:r>
            <w:r w:rsidRPr="00EE0AD9">
              <w:t>personales:</w:t>
            </w:r>
            <w:r w:rsidRPr="00EE0AD9">
              <w:rPr>
                <w:spacing w:val="21"/>
              </w:rPr>
              <w:t xml:space="preserve"> </w:t>
            </w:r>
            <w:r w:rsidRPr="00EE0AD9">
              <w:t>Datos</w:t>
            </w:r>
            <w:r w:rsidRPr="00EE0AD9">
              <w:rPr>
                <w:spacing w:val="24"/>
              </w:rPr>
              <w:t xml:space="preserve"> </w:t>
            </w:r>
            <w:r w:rsidRPr="00EE0AD9">
              <w:t>de</w:t>
            </w:r>
            <w:r w:rsidRPr="00EE0AD9">
              <w:rPr>
                <w:spacing w:val="23"/>
              </w:rPr>
              <w:t xml:space="preserve"> </w:t>
            </w:r>
            <w:r w:rsidRPr="00EE0AD9">
              <w:t>estado</w:t>
            </w:r>
            <w:r w:rsidRPr="00EE0AD9">
              <w:rPr>
                <w:spacing w:val="23"/>
              </w:rPr>
              <w:t xml:space="preserve"> </w:t>
            </w:r>
            <w:r w:rsidRPr="00EE0AD9">
              <w:t>civil;</w:t>
            </w:r>
            <w:r w:rsidRPr="00EE0AD9">
              <w:rPr>
                <w:spacing w:val="21"/>
              </w:rPr>
              <w:t xml:space="preserve"> </w:t>
            </w:r>
            <w:r w:rsidRPr="00EE0AD9">
              <w:t>Edad;</w:t>
            </w:r>
            <w:r w:rsidRPr="00EE0AD9">
              <w:rPr>
                <w:spacing w:val="21"/>
              </w:rPr>
              <w:t xml:space="preserve"> </w:t>
            </w:r>
            <w:r w:rsidRPr="00EE0AD9">
              <w:t>Datos</w:t>
            </w:r>
            <w:r w:rsidRPr="00EE0AD9">
              <w:rPr>
                <w:spacing w:val="21"/>
              </w:rPr>
              <w:t xml:space="preserve"> </w:t>
            </w:r>
            <w:r w:rsidRPr="00EE0AD9">
              <w:t>de</w:t>
            </w:r>
            <w:r w:rsidRPr="00EE0AD9">
              <w:rPr>
                <w:spacing w:val="21"/>
              </w:rPr>
              <w:t xml:space="preserve"> </w:t>
            </w:r>
            <w:r w:rsidRPr="00EE0AD9">
              <w:t>familia;</w:t>
            </w:r>
            <w:r w:rsidRPr="00EE0AD9">
              <w:rPr>
                <w:spacing w:val="23"/>
              </w:rPr>
              <w:t xml:space="preserve"> </w:t>
            </w:r>
            <w:r w:rsidRPr="00EE0AD9">
              <w:t>Sexo;</w:t>
            </w:r>
            <w:r w:rsidRPr="00EE0AD9">
              <w:rPr>
                <w:spacing w:val="21"/>
              </w:rPr>
              <w:t xml:space="preserve"> </w:t>
            </w:r>
            <w:r w:rsidRPr="00EE0AD9">
              <w:t>Fecha</w:t>
            </w:r>
            <w:r w:rsidRPr="00EE0AD9">
              <w:rPr>
                <w:spacing w:val="23"/>
              </w:rPr>
              <w:t xml:space="preserve"> </w:t>
            </w:r>
            <w:r w:rsidRPr="00EE0AD9">
              <w:t>de</w:t>
            </w:r>
            <w:r w:rsidRPr="00EE0AD9">
              <w:rPr>
                <w:spacing w:val="20"/>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4B0BE538" w14:textId="77777777" w:rsidR="003456C5" w:rsidRPr="00EE0AD9" w:rsidRDefault="003456C5" w:rsidP="003456C5">
            <w:r w:rsidRPr="00EE0AD9">
              <w:t>Bancarios</w:t>
            </w:r>
          </w:p>
          <w:p w14:paraId="22656A9D" w14:textId="77777777" w:rsidR="003456C5" w:rsidRPr="00EE0AD9" w:rsidRDefault="003456C5" w:rsidP="003456C5">
            <w:r w:rsidRPr="00EE0AD9">
              <w:t>Bienes</w:t>
            </w:r>
            <w:r w:rsidRPr="00EE0AD9">
              <w:rPr>
                <w:spacing w:val="29"/>
              </w:rPr>
              <w:t xml:space="preserve"> </w:t>
            </w:r>
            <w:r w:rsidRPr="00EE0AD9">
              <w:t>y</w:t>
            </w:r>
            <w:r w:rsidRPr="00EE0AD9">
              <w:rPr>
                <w:spacing w:val="32"/>
              </w:rPr>
              <w:t xml:space="preserve"> </w:t>
            </w:r>
            <w:r w:rsidRPr="00EE0AD9">
              <w:t>servicios</w:t>
            </w:r>
            <w:r w:rsidRPr="00EE0AD9">
              <w:rPr>
                <w:spacing w:val="29"/>
              </w:rPr>
              <w:t xml:space="preserve"> </w:t>
            </w:r>
            <w:r w:rsidRPr="00EE0AD9">
              <w:t>suministrados</w:t>
            </w:r>
            <w:r w:rsidRPr="00EE0AD9">
              <w:rPr>
                <w:spacing w:val="31"/>
              </w:rPr>
              <w:t xml:space="preserve"> </w:t>
            </w:r>
            <w:r w:rsidRPr="00EE0AD9">
              <w:t>por</w:t>
            </w:r>
            <w:r w:rsidRPr="00EE0AD9">
              <w:rPr>
                <w:spacing w:val="31"/>
              </w:rPr>
              <w:t xml:space="preserve"> </w:t>
            </w:r>
            <w:r w:rsidRPr="00EE0AD9">
              <w:t>el</w:t>
            </w:r>
            <w:r w:rsidRPr="00EE0AD9">
              <w:rPr>
                <w:spacing w:val="29"/>
              </w:rPr>
              <w:t xml:space="preserve"> </w:t>
            </w:r>
            <w:r w:rsidRPr="00EE0AD9">
              <w:t>afectado;</w:t>
            </w:r>
            <w:r w:rsidRPr="00EE0AD9">
              <w:rPr>
                <w:spacing w:val="30"/>
              </w:rPr>
              <w:t xml:space="preserve"> </w:t>
            </w:r>
            <w:r w:rsidRPr="00EE0AD9">
              <w:t>Bienes</w:t>
            </w:r>
            <w:r w:rsidRPr="00EE0AD9">
              <w:rPr>
                <w:spacing w:val="29"/>
              </w:rPr>
              <w:t xml:space="preserve"> </w:t>
            </w:r>
            <w:r w:rsidRPr="00EE0AD9">
              <w:t>y</w:t>
            </w:r>
            <w:r w:rsidRPr="00EE0AD9">
              <w:rPr>
                <w:spacing w:val="29"/>
              </w:rPr>
              <w:t xml:space="preserve"> </w:t>
            </w:r>
            <w:r w:rsidRPr="00EE0AD9">
              <w:t>servicios</w:t>
            </w:r>
            <w:r w:rsidRPr="00EE0AD9">
              <w:rPr>
                <w:spacing w:val="29"/>
              </w:rPr>
              <w:t xml:space="preserve"> </w:t>
            </w:r>
            <w:r w:rsidRPr="00EE0AD9">
              <w:t>recibidos</w:t>
            </w:r>
            <w:r w:rsidRPr="00EE0AD9">
              <w:rPr>
                <w:spacing w:val="29"/>
              </w:rPr>
              <w:t xml:space="preserve"> </w:t>
            </w:r>
            <w:r w:rsidRPr="00EE0AD9">
              <w:t>por</w:t>
            </w:r>
            <w:r w:rsidRPr="00EE0AD9">
              <w:rPr>
                <w:spacing w:val="29"/>
              </w:rPr>
              <w:t xml:space="preserve"> </w:t>
            </w:r>
            <w:r w:rsidRPr="00EE0AD9">
              <w:t>el</w:t>
            </w:r>
            <w:r w:rsidRPr="00EE0AD9">
              <w:rPr>
                <w:spacing w:val="30"/>
              </w:rPr>
              <w:t xml:space="preserve"> </w:t>
            </w:r>
            <w:r w:rsidRPr="00EE0AD9">
              <w:t>afectado;</w:t>
            </w:r>
            <w:r w:rsidRPr="00EE0AD9">
              <w:rPr>
                <w:spacing w:val="-53"/>
              </w:rPr>
              <w:t xml:space="preserve"> </w:t>
            </w:r>
            <w:r w:rsidRPr="00EE0AD9">
              <w:t>Transacciones</w:t>
            </w:r>
            <w:r w:rsidRPr="00EE0AD9">
              <w:rPr>
                <w:spacing w:val="-1"/>
              </w:rPr>
              <w:t xml:space="preserve"> </w:t>
            </w:r>
            <w:r w:rsidRPr="00EE0AD9">
              <w:t>financieras;</w:t>
            </w:r>
            <w:r w:rsidRPr="00EE0AD9">
              <w:rPr>
                <w:spacing w:val="1"/>
              </w:rPr>
              <w:t xml:space="preserve"> </w:t>
            </w:r>
            <w:r w:rsidRPr="00EE0AD9">
              <w:t>Compensaciones/indemnizaciones.</w:t>
            </w:r>
          </w:p>
          <w:p w14:paraId="27B7D7A3"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52D85072" w14:textId="77777777" w:rsidR="003456C5" w:rsidRPr="00EE0AD9" w:rsidRDefault="003456C5" w:rsidP="003456C5">
            <w:r w:rsidRPr="00EE0AD9">
              <w:t>Datos</w:t>
            </w:r>
            <w:r w:rsidRPr="00EE0AD9">
              <w:rPr>
                <w:spacing w:val="-2"/>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1"/>
              </w:rPr>
              <w:t xml:space="preserve"> </w:t>
            </w:r>
            <w:r w:rsidRPr="00EE0AD9">
              <w:t>rentas</w:t>
            </w:r>
          </w:p>
          <w:p w14:paraId="4F930326" w14:textId="77777777" w:rsidR="003456C5" w:rsidRPr="00EE0AD9" w:rsidRDefault="003456C5" w:rsidP="003456C5">
            <w:r w:rsidRPr="00EE0AD9">
              <w:t>Detalles</w:t>
            </w:r>
            <w:r w:rsidRPr="00EE0AD9">
              <w:rPr>
                <w:spacing w:val="52"/>
              </w:rPr>
              <w:t xml:space="preserve"> </w:t>
            </w:r>
            <w:r w:rsidRPr="00EE0AD9">
              <w:t>del</w:t>
            </w:r>
            <w:r w:rsidRPr="00EE0AD9">
              <w:rPr>
                <w:spacing w:val="52"/>
              </w:rPr>
              <w:t xml:space="preserve"> </w:t>
            </w:r>
            <w:r w:rsidRPr="00EE0AD9">
              <w:t>empleo:</w:t>
            </w:r>
            <w:r w:rsidRPr="00EE0AD9">
              <w:rPr>
                <w:spacing w:val="50"/>
              </w:rPr>
              <w:t xml:space="preserve"> </w:t>
            </w:r>
            <w:r w:rsidRPr="00EE0AD9">
              <w:t>Cuerpo/Escala;</w:t>
            </w:r>
            <w:r w:rsidRPr="00EE0AD9">
              <w:rPr>
                <w:spacing w:val="49"/>
              </w:rPr>
              <w:t xml:space="preserve"> </w:t>
            </w:r>
            <w:r w:rsidRPr="00EE0AD9">
              <w:t>Categoría/grado;</w:t>
            </w:r>
            <w:r w:rsidRPr="00EE0AD9">
              <w:rPr>
                <w:spacing w:val="50"/>
              </w:rPr>
              <w:t xml:space="preserve"> </w:t>
            </w:r>
            <w:r w:rsidRPr="00EE0AD9">
              <w:t>Puestos</w:t>
            </w:r>
            <w:r w:rsidRPr="00EE0AD9">
              <w:rPr>
                <w:spacing w:val="50"/>
              </w:rPr>
              <w:t xml:space="preserve"> </w:t>
            </w:r>
            <w:r w:rsidRPr="00EE0AD9">
              <w:t>de</w:t>
            </w:r>
            <w:r w:rsidRPr="00EE0AD9">
              <w:rPr>
                <w:spacing w:val="50"/>
              </w:rPr>
              <w:t xml:space="preserve"> </w:t>
            </w:r>
            <w:r w:rsidRPr="00EE0AD9">
              <w:t>trabajo;</w:t>
            </w:r>
            <w:r w:rsidRPr="00EE0AD9">
              <w:rPr>
                <w:spacing w:val="49"/>
              </w:rPr>
              <w:t xml:space="preserve"> </w:t>
            </w:r>
            <w:r w:rsidRPr="00EE0AD9">
              <w:t>Datos</w:t>
            </w:r>
            <w:r w:rsidRPr="00EE0AD9">
              <w:rPr>
                <w:spacing w:val="51"/>
              </w:rPr>
              <w:t xml:space="preserve"> </w:t>
            </w:r>
            <w:r w:rsidRPr="00EE0AD9">
              <w:t>no</w:t>
            </w:r>
            <w:r w:rsidRPr="00EE0AD9">
              <w:rPr>
                <w:spacing w:val="51"/>
              </w:rPr>
              <w:t xml:space="preserve"> </w:t>
            </w:r>
            <w:r w:rsidRPr="00EE0AD9">
              <w:t>económicos</w:t>
            </w:r>
            <w:r w:rsidRPr="00EE0AD9">
              <w:rPr>
                <w:spacing w:val="53"/>
              </w:rPr>
              <w:t xml:space="preserve"> </w:t>
            </w:r>
            <w:r w:rsidRPr="00EE0AD9">
              <w:t>de</w:t>
            </w:r>
            <w:r w:rsidRPr="00EE0AD9">
              <w:rPr>
                <w:spacing w:val="-53"/>
              </w:rPr>
              <w:t xml:space="preserve"> </w:t>
            </w:r>
            <w:r w:rsidRPr="00EE0AD9">
              <w:t>nómina; Historial</w:t>
            </w:r>
            <w:r w:rsidRPr="00EE0AD9">
              <w:rPr>
                <w:spacing w:val="-2"/>
              </w:rPr>
              <w:t xml:space="preserve"> </w:t>
            </w:r>
            <w:r w:rsidRPr="00EE0AD9">
              <w:t>del</w:t>
            </w:r>
            <w:r w:rsidRPr="00EE0AD9">
              <w:rPr>
                <w:spacing w:val="-2"/>
              </w:rPr>
              <w:t xml:space="preserve"> </w:t>
            </w:r>
            <w:r w:rsidRPr="00EE0AD9">
              <w:t>trabajador.</w:t>
            </w:r>
          </w:p>
          <w:p w14:paraId="55ECAB8F" w14:textId="77777777" w:rsidR="003456C5" w:rsidRPr="00EE0AD9" w:rsidRDefault="003456C5" w:rsidP="003456C5">
            <w:r w:rsidRPr="00EE0AD9">
              <w:t>Información Comercial</w:t>
            </w:r>
            <w:r w:rsidRPr="00EE0AD9">
              <w:rPr>
                <w:spacing w:val="1"/>
              </w:rPr>
              <w:t xml:space="preserve"> </w:t>
            </w:r>
            <w:r w:rsidRPr="00EE0AD9">
              <w:rPr>
                <w:spacing w:val="-1"/>
              </w:rPr>
              <w:t xml:space="preserve">Inversiones, </w:t>
            </w:r>
            <w:r w:rsidRPr="00EE0AD9">
              <w:t>patrimoniales</w:t>
            </w:r>
            <w:r w:rsidRPr="00EE0AD9">
              <w:rPr>
                <w:spacing w:val="-53"/>
              </w:rPr>
              <w:t xml:space="preserve"> </w:t>
            </w:r>
            <w:r w:rsidRPr="00EE0AD9">
              <w:t>Pensiones,</w:t>
            </w:r>
            <w:r w:rsidRPr="00EE0AD9">
              <w:rPr>
                <w:spacing w:val="-2"/>
              </w:rPr>
              <w:t xml:space="preserve"> </w:t>
            </w:r>
            <w:r w:rsidRPr="00EE0AD9">
              <w:t>jubilación</w:t>
            </w:r>
          </w:p>
        </w:tc>
      </w:tr>
      <w:tr w:rsidR="003456C5" w:rsidRPr="00EE0AD9" w14:paraId="355598F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58A4A6A"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7AA41822" w14:textId="77777777" w:rsidTr="003456C5">
        <w:tc>
          <w:tcPr>
            <w:tcW w:w="9498" w:type="dxa"/>
          </w:tcPr>
          <w:p w14:paraId="2FD99751" w14:textId="77777777" w:rsidR="003456C5" w:rsidRPr="00EE0AD9" w:rsidRDefault="003456C5" w:rsidP="003456C5">
            <w:r w:rsidRPr="00EE0AD9">
              <w:lastRenderedPageBreak/>
              <w:t>Origen</w:t>
            </w:r>
            <w:r w:rsidRPr="00EE0AD9">
              <w:rPr>
                <w:spacing w:val="-2"/>
              </w:rPr>
              <w:t xml:space="preserve"> </w:t>
            </w:r>
            <w:r w:rsidRPr="00EE0AD9">
              <w:t>de</w:t>
            </w:r>
            <w:r w:rsidRPr="00EE0AD9">
              <w:rPr>
                <w:spacing w:val="-2"/>
              </w:rPr>
              <w:t xml:space="preserve"> </w:t>
            </w:r>
            <w:r w:rsidRPr="00EE0AD9">
              <w:t>Datos</w:t>
            </w:r>
          </w:p>
          <w:p w14:paraId="498ECDA0" w14:textId="77777777" w:rsidR="003456C5" w:rsidRPr="00EE0AD9" w:rsidRDefault="003456C5" w:rsidP="003456C5">
            <w:r w:rsidRPr="00EE0AD9">
              <w:t>El</w:t>
            </w:r>
            <w:r w:rsidRPr="00EE0AD9">
              <w:rPr>
                <w:spacing w:val="-2"/>
              </w:rPr>
              <w:t xml:space="preserve"> </w:t>
            </w:r>
            <w:r w:rsidRPr="00EE0AD9">
              <w:t>propio</w:t>
            </w:r>
            <w:r w:rsidRPr="00EE0AD9">
              <w:rPr>
                <w:spacing w:val="-2"/>
              </w:rPr>
              <w:t xml:space="preserve"> </w:t>
            </w:r>
            <w:r w:rsidRPr="00EE0AD9">
              <w:t>Interesado</w:t>
            </w:r>
            <w:r w:rsidRPr="00EE0AD9">
              <w:rPr>
                <w:spacing w:val="-3"/>
              </w:rPr>
              <w:t xml:space="preserve"> </w:t>
            </w:r>
            <w:r w:rsidRPr="00EE0AD9">
              <w:t>o</w:t>
            </w:r>
            <w:r w:rsidRPr="00EE0AD9">
              <w:rPr>
                <w:spacing w:val="-1"/>
              </w:rPr>
              <w:t xml:space="preserve"> </w:t>
            </w:r>
            <w:r w:rsidRPr="00EE0AD9">
              <w:t>su</w:t>
            </w:r>
            <w:r w:rsidRPr="00EE0AD9">
              <w:rPr>
                <w:spacing w:val="-2"/>
              </w:rPr>
              <w:t xml:space="preserve"> </w:t>
            </w:r>
            <w:r w:rsidRPr="00EE0AD9">
              <w:t>Representante</w:t>
            </w:r>
            <w:r w:rsidRPr="00EE0AD9">
              <w:rPr>
                <w:spacing w:val="-3"/>
              </w:rPr>
              <w:t xml:space="preserve"> </w:t>
            </w:r>
            <w:r w:rsidRPr="00EE0AD9">
              <w:t>Legal</w:t>
            </w:r>
            <w:r w:rsidRPr="00EE0AD9">
              <w:rPr>
                <w:spacing w:val="-53"/>
              </w:rPr>
              <w:t xml:space="preserve"> </w:t>
            </w:r>
            <w:r w:rsidRPr="00EE0AD9">
              <w:t>Fuentes</w:t>
            </w:r>
            <w:r w:rsidRPr="00EE0AD9">
              <w:rPr>
                <w:spacing w:val="1"/>
              </w:rPr>
              <w:t xml:space="preserve"> </w:t>
            </w:r>
            <w:r w:rsidRPr="00EE0AD9">
              <w:t>Accesibles al</w:t>
            </w:r>
            <w:r w:rsidRPr="00EE0AD9">
              <w:rPr>
                <w:spacing w:val="-2"/>
              </w:rPr>
              <w:t xml:space="preserve"> </w:t>
            </w:r>
            <w:r w:rsidRPr="00EE0AD9">
              <w:t>Público</w:t>
            </w:r>
          </w:p>
          <w:p w14:paraId="06734CBE" w14:textId="77777777" w:rsidR="003456C5" w:rsidRPr="00EE0AD9" w:rsidRDefault="003456C5" w:rsidP="003456C5">
            <w:r w:rsidRPr="00EE0AD9">
              <w:t>Registros</w:t>
            </w:r>
            <w:r w:rsidRPr="00EE0AD9">
              <w:rPr>
                <w:spacing w:val="1"/>
              </w:rPr>
              <w:t xml:space="preserve"> </w:t>
            </w:r>
            <w:r w:rsidRPr="00EE0AD9">
              <w:t>Públicos</w:t>
            </w:r>
            <w:r w:rsidRPr="00EE0AD9">
              <w:rPr>
                <w:spacing w:val="1"/>
              </w:rPr>
              <w:t xml:space="preserve"> </w:t>
            </w:r>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Acreedores</w:t>
            </w:r>
          </w:p>
          <w:p w14:paraId="1053D1CB" w14:textId="77777777" w:rsidR="003456C5" w:rsidRPr="00EE0AD9" w:rsidRDefault="003456C5" w:rsidP="003456C5">
            <w:r w:rsidRPr="00EE0AD9">
              <w:t>Clientes y Usuarios</w:t>
            </w:r>
            <w:r w:rsidRPr="00EE0AD9">
              <w:rPr>
                <w:spacing w:val="1"/>
              </w:rPr>
              <w:t xml:space="preserve"> </w:t>
            </w:r>
            <w:r w:rsidRPr="00EE0AD9">
              <w:t>Empleados públicos</w:t>
            </w:r>
            <w:r w:rsidRPr="00EE0AD9">
              <w:rPr>
                <w:spacing w:val="1"/>
              </w:rPr>
              <w:t xml:space="preserve"> </w:t>
            </w:r>
            <w:r w:rsidRPr="00EE0AD9">
              <w:t>Personas</w:t>
            </w:r>
            <w:r w:rsidRPr="00EE0AD9">
              <w:rPr>
                <w:spacing w:val="-8"/>
              </w:rPr>
              <w:t xml:space="preserve"> </w:t>
            </w:r>
            <w:r w:rsidRPr="00EE0AD9">
              <w:t>de</w:t>
            </w:r>
            <w:r w:rsidRPr="00EE0AD9">
              <w:rPr>
                <w:spacing w:val="-9"/>
              </w:rPr>
              <w:t xml:space="preserve"> </w:t>
            </w:r>
            <w:r w:rsidRPr="00EE0AD9">
              <w:t>Contacto</w:t>
            </w:r>
            <w:r w:rsidRPr="00EE0AD9">
              <w:rPr>
                <w:spacing w:val="-53"/>
              </w:rPr>
              <w:t xml:space="preserve"> </w:t>
            </w:r>
            <w:r w:rsidRPr="00EE0AD9">
              <w:t>Proveedores</w:t>
            </w:r>
          </w:p>
        </w:tc>
      </w:tr>
      <w:tr w:rsidR="003456C5" w:rsidRPr="00EE0AD9" w14:paraId="76EAFF5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43EC3D2"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3D1F0648" w14:textId="77777777" w:rsidTr="003456C5">
        <w:tc>
          <w:tcPr>
            <w:tcW w:w="9498" w:type="dxa"/>
          </w:tcPr>
          <w:p w14:paraId="3051B0D3" w14:textId="77777777" w:rsidR="003456C5" w:rsidRPr="00EE0AD9" w:rsidRDefault="003456C5" w:rsidP="003456C5">
            <w:r w:rsidRPr="00EE0AD9">
              <w:t>Categorías</w:t>
            </w:r>
            <w:r w:rsidRPr="00EE0AD9">
              <w:rPr>
                <w:spacing w:val="-4"/>
              </w:rPr>
              <w:t xml:space="preserve"> </w:t>
            </w:r>
            <w:r w:rsidRPr="00EE0AD9">
              <w:t>de</w:t>
            </w:r>
            <w:r w:rsidRPr="00EE0AD9">
              <w:rPr>
                <w:spacing w:val="-2"/>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48F965CB" w14:textId="77777777" w:rsidR="003456C5" w:rsidRPr="00EE0AD9" w:rsidRDefault="003456C5" w:rsidP="003456C5">
            <w:r w:rsidRPr="00EE0AD9">
              <w:t>Hacienda Pública y Administración Tributaria; autonómico</w:t>
            </w:r>
            <w:r w:rsidRPr="00EE0AD9">
              <w:rPr>
                <w:spacing w:val="1"/>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1"/>
              </w:rPr>
              <w:t xml:space="preserve"> </w:t>
            </w:r>
            <w:r w:rsidRPr="00EE0AD9">
              <w:t>Cajas Rurales</w:t>
            </w:r>
          </w:p>
          <w:p w14:paraId="22C3001A" w14:textId="77777777" w:rsidR="003456C5" w:rsidRPr="00EE0AD9" w:rsidRDefault="003456C5" w:rsidP="003456C5">
            <w:r w:rsidRPr="00EE0AD9">
              <w:t>Órganos</w:t>
            </w:r>
            <w:r w:rsidRPr="00EE0AD9">
              <w:rPr>
                <w:spacing w:val="-4"/>
              </w:rPr>
              <w:t xml:space="preserve"> </w:t>
            </w:r>
            <w:r w:rsidRPr="00EE0AD9">
              <w:t>judiciales</w:t>
            </w:r>
          </w:p>
          <w:p w14:paraId="2DE7B9BE" w14:textId="77777777" w:rsidR="003456C5" w:rsidRPr="00EE0AD9" w:rsidRDefault="003456C5" w:rsidP="003456C5">
            <w:r w:rsidRPr="00EE0AD9">
              <w:t>Otras</w:t>
            </w:r>
            <w:r w:rsidRPr="00EE0AD9">
              <w:rPr>
                <w:spacing w:val="-3"/>
              </w:rPr>
              <w:t xml:space="preserve"> </w:t>
            </w:r>
            <w:r w:rsidRPr="00EE0AD9">
              <w:t>Entidades</w:t>
            </w:r>
            <w:r w:rsidRPr="00EE0AD9">
              <w:rPr>
                <w:spacing w:val="-2"/>
              </w:rPr>
              <w:t xml:space="preserve"> </w:t>
            </w:r>
            <w:r w:rsidRPr="00EE0AD9">
              <w:t>Financieras</w:t>
            </w:r>
          </w:p>
          <w:p w14:paraId="2DCD6EC3" w14:textId="77777777" w:rsidR="003456C5" w:rsidRPr="00EE0AD9" w:rsidRDefault="003456C5" w:rsidP="003456C5">
            <w:r w:rsidRPr="00EE0AD9">
              <w:t>Tribunal</w:t>
            </w:r>
            <w:r w:rsidRPr="00EE0AD9">
              <w:rPr>
                <w:spacing w:val="-2"/>
              </w:rPr>
              <w:t xml:space="preserve"> </w:t>
            </w:r>
            <w:r w:rsidRPr="00EE0AD9">
              <w:t>de</w:t>
            </w:r>
            <w:r w:rsidRPr="00EE0AD9">
              <w:rPr>
                <w:spacing w:val="-3"/>
              </w:rPr>
              <w:t xml:space="preserve"> </w:t>
            </w:r>
            <w:r w:rsidRPr="00EE0AD9">
              <w:t>Cuentas</w:t>
            </w:r>
            <w:r w:rsidRPr="00EE0AD9">
              <w:rPr>
                <w:spacing w:val="-2"/>
              </w:rPr>
              <w:t xml:space="preserve"> </w:t>
            </w:r>
            <w:proofErr w:type="spellStart"/>
            <w:r w:rsidRPr="00EE0AD9">
              <w:t>u</w:t>
            </w:r>
            <w:proofErr w:type="spellEnd"/>
            <w:r w:rsidRPr="00EE0AD9">
              <w:t xml:space="preserve"> </w:t>
            </w:r>
            <w:proofErr w:type="gramStart"/>
            <w:r w:rsidRPr="00EE0AD9">
              <w:t>homólogo</w:t>
            </w:r>
            <w:r w:rsidRPr="00EE0AD9">
              <w:rPr>
                <w:spacing w:val="-3"/>
              </w:rPr>
              <w:t xml:space="preserve"> </w:t>
            </w:r>
            <w:r w:rsidRPr="00EE0AD9">
              <w:t>.Audiencia</w:t>
            </w:r>
            <w:proofErr w:type="gramEnd"/>
            <w:r w:rsidRPr="00EE0AD9">
              <w:rPr>
                <w:spacing w:val="-1"/>
              </w:rPr>
              <w:t xml:space="preserve"> </w:t>
            </w:r>
            <w:r w:rsidRPr="00EE0AD9">
              <w:t>de</w:t>
            </w:r>
            <w:r w:rsidRPr="00EE0AD9">
              <w:rPr>
                <w:spacing w:val="-3"/>
              </w:rPr>
              <w:t xml:space="preserve"> </w:t>
            </w:r>
            <w:r w:rsidRPr="00EE0AD9">
              <w:t>Cuentas</w:t>
            </w:r>
            <w:r w:rsidRPr="00EE0AD9">
              <w:rPr>
                <w:spacing w:val="-1"/>
              </w:rPr>
              <w:t xml:space="preserve"> </w:t>
            </w:r>
            <w:r w:rsidRPr="00EE0AD9">
              <w:t>de</w:t>
            </w:r>
            <w:r w:rsidRPr="00EE0AD9">
              <w:rPr>
                <w:spacing w:val="-3"/>
              </w:rPr>
              <w:t xml:space="preserve"> </w:t>
            </w:r>
            <w:r w:rsidRPr="00EE0AD9">
              <w:t>Canarias</w:t>
            </w:r>
          </w:p>
        </w:tc>
      </w:tr>
      <w:tr w:rsidR="003456C5" w:rsidRPr="00EE0AD9" w14:paraId="539F96F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A40D105"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6BCD7AF1" w14:textId="77777777" w:rsidTr="003456C5">
        <w:tc>
          <w:tcPr>
            <w:tcW w:w="9498" w:type="dxa"/>
          </w:tcPr>
          <w:p w14:paraId="2C705083"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22B63C7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4F26916"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7550241A" w14:textId="77777777" w:rsidTr="003456C5">
        <w:tc>
          <w:tcPr>
            <w:tcW w:w="9498" w:type="dxa"/>
          </w:tcPr>
          <w:p w14:paraId="4439B7E2"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w:t>
            </w:r>
            <w:r w:rsidRPr="00EE0AD9">
              <w:rPr>
                <w:spacing w:val="1"/>
              </w:rPr>
              <w:t xml:space="preserve"> </w:t>
            </w:r>
            <w:r w:rsidRPr="00EE0AD9">
              <w:t>internacional</w:t>
            </w:r>
            <w:r w:rsidRPr="00EE0AD9">
              <w:rPr>
                <w:spacing w:val="-1"/>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13C192C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E85F2D5"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79864963" w14:textId="77777777" w:rsidTr="003456C5">
        <w:tc>
          <w:tcPr>
            <w:tcW w:w="9498" w:type="dxa"/>
          </w:tcPr>
          <w:p w14:paraId="04277A2A"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4567C4F9" w14:textId="77777777" w:rsidR="003456C5" w:rsidRDefault="003456C5" w:rsidP="00BF028C">
      <w:pPr>
        <w:jc w:val="both"/>
        <w:rPr>
          <w:lang w:eastAsia="es-ES"/>
        </w:rPr>
      </w:pPr>
    </w:p>
    <w:p w14:paraId="3DF40C94" w14:textId="56936900" w:rsidR="003456C5" w:rsidRDefault="003456C5">
      <w:pPr>
        <w:widowControl/>
        <w:autoSpaceDE/>
        <w:autoSpaceDN/>
        <w:spacing w:after="160" w:line="259" w:lineRule="auto"/>
        <w:rPr>
          <w:lang w:eastAsia="es-ES"/>
        </w:rPr>
      </w:pPr>
      <w:r>
        <w:rPr>
          <w:lang w:eastAsia="es-ES"/>
        </w:rPr>
        <w:br w:type="page"/>
      </w:r>
    </w:p>
    <w:p w14:paraId="7716D44C" w14:textId="77777777" w:rsidR="003456C5" w:rsidRPr="00EE0AD9" w:rsidRDefault="003456C5" w:rsidP="005C4AEB">
      <w:pPr>
        <w:pStyle w:val="Ttulo2"/>
        <w:numPr>
          <w:ilvl w:val="1"/>
          <w:numId w:val="34"/>
        </w:numPr>
      </w:pPr>
      <w:bookmarkStart w:id="33" w:name="_Toc164683190"/>
      <w:bookmarkStart w:id="34" w:name="_Toc233200664"/>
      <w:r w:rsidRPr="00EE0AD9">
        <w:lastRenderedPageBreak/>
        <w:t>Licencias,</w:t>
      </w:r>
      <w:r w:rsidRPr="00EE0AD9">
        <w:rPr>
          <w:spacing w:val="-4"/>
        </w:rPr>
        <w:t xml:space="preserve"> </w:t>
      </w:r>
      <w:r w:rsidRPr="00EE0AD9">
        <w:t>Declaraciones,</w:t>
      </w:r>
      <w:r w:rsidRPr="00EE0AD9">
        <w:rPr>
          <w:spacing w:val="-4"/>
        </w:rPr>
        <w:t xml:space="preserve"> </w:t>
      </w:r>
      <w:r w:rsidRPr="00EE0AD9">
        <w:t>Responsables</w:t>
      </w:r>
      <w:r w:rsidRPr="00EE0AD9">
        <w:rPr>
          <w:spacing w:val="-4"/>
        </w:rPr>
        <w:t xml:space="preserve"> </w:t>
      </w:r>
      <w:r w:rsidRPr="00EE0AD9">
        <w:t>y</w:t>
      </w:r>
      <w:r w:rsidRPr="00EE0AD9">
        <w:rPr>
          <w:spacing w:val="-2"/>
        </w:rPr>
        <w:t xml:space="preserve"> </w:t>
      </w:r>
      <w:r w:rsidRPr="00EE0AD9">
        <w:t>Comunicaciones</w:t>
      </w:r>
      <w:r w:rsidRPr="00EE0AD9">
        <w:rPr>
          <w:spacing w:val="-2"/>
        </w:rPr>
        <w:t xml:space="preserve"> </w:t>
      </w:r>
      <w:r w:rsidRPr="00EE0AD9">
        <w:t>Previas</w:t>
      </w:r>
      <w:r w:rsidRPr="00EE0AD9">
        <w:rPr>
          <w:spacing w:val="-4"/>
        </w:rPr>
        <w:t xml:space="preserve"> </w:t>
      </w:r>
      <w:r w:rsidRPr="00EE0AD9">
        <w:t>de</w:t>
      </w:r>
      <w:r w:rsidRPr="00EE0AD9">
        <w:rPr>
          <w:spacing w:val="-2"/>
        </w:rPr>
        <w:t xml:space="preserve"> </w:t>
      </w:r>
      <w:r w:rsidRPr="00EE0AD9">
        <w:t>Carácter</w:t>
      </w:r>
      <w:r w:rsidRPr="00EE0AD9">
        <w:rPr>
          <w:spacing w:val="-52"/>
        </w:rPr>
        <w:t xml:space="preserve"> </w:t>
      </w:r>
      <w:r w:rsidRPr="00EE0AD9">
        <w:t>Urbanístico</w:t>
      </w:r>
      <w:bookmarkEnd w:id="33"/>
      <w:bookmarkEnd w:id="34"/>
    </w:p>
    <w:p w14:paraId="702FF9AB" w14:textId="77777777" w:rsidR="003456C5" w:rsidRDefault="003456C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53C33C9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BB7584C"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447DB6C8" w14:textId="77777777" w:rsidTr="003456C5">
        <w:tc>
          <w:tcPr>
            <w:tcW w:w="9498" w:type="dxa"/>
          </w:tcPr>
          <w:p w14:paraId="03F7622B" w14:textId="77777777" w:rsidR="003456C5" w:rsidRPr="00EE0AD9" w:rsidRDefault="003456C5" w:rsidP="003456C5">
            <w:r w:rsidRPr="00EE0AD9">
              <w:t>Gestión</w:t>
            </w:r>
            <w:r w:rsidRPr="00EE0AD9">
              <w:rPr>
                <w:spacing w:val="1"/>
              </w:rPr>
              <w:t xml:space="preserve"> </w:t>
            </w:r>
            <w:r w:rsidRPr="00EE0AD9">
              <w:t>de</w:t>
            </w:r>
            <w:r w:rsidRPr="00EE0AD9">
              <w:rPr>
                <w:spacing w:val="1"/>
              </w:rPr>
              <w:t xml:space="preserve"> </w:t>
            </w:r>
            <w:r w:rsidRPr="00EE0AD9">
              <w:t>otorgamiento</w:t>
            </w:r>
            <w:r w:rsidRPr="00EE0AD9">
              <w:rPr>
                <w:spacing w:val="1"/>
              </w:rPr>
              <w:t xml:space="preserve"> </w:t>
            </w:r>
            <w:r w:rsidRPr="00EE0AD9">
              <w:t>de</w:t>
            </w:r>
            <w:r w:rsidRPr="00EE0AD9">
              <w:rPr>
                <w:spacing w:val="1"/>
              </w:rPr>
              <w:t xml:space="preserve"> </w:t>
            </w:r>
            <w:r w:rsidRPr="00EE0AD9">
              <w:t>licencias</w:t>
            </w:r>
            <w:r w:rsidRPr="00EE0AD9">
              <w:rPr>
                <w:spacing w:val="1"/>
              </w:rPr>
              <w:t xml:space="preserve"> </w:t>
            </w:r>
            <w:r w:rsidRPr="00EE0AD9">
              <w:t>y</w:t>
            </w:r>
            <w:r w:rsidRPr="00EE0AD9">
              <w:rPr>
                <w:spacing w:val="1"/>
              </w:rPr>
              <w:t xml:space="preserve"> </w:t>
            </w:r>
            <w:r w:rsidRPr="00EE0AD9">
              <w:t>gestión</w:t>
            </w:r>
            <w:r w:rsidRPr="00EE0AD9">
              <w:rPr>
                <w:spacing w:val="1"/>
              </w:rPr>
              <w:t xml:space="preserve"> </w:t>
            </w:r>
            <w:r w:rsidRPr="00EE0AD9">
              <w:t>de</w:t>
            </w:r>
            <w:r w:rsidRPr="00EE0AD9">
              <w:rPr>
                <w:spacing w:val="1"/>
              </w:rPr>
              <w:t xml:space="preserve"> </w:t>
            </w:r>
            <w:r w:rsidRPr="00EE0AD9">
              <w:t>comunicaciones</w:t>
            </w:r>
            <w:r w:rsidRPr="00EE0AD9">
              <w:rPr>
                <w:spacing w:val="1"/>
              </w:rPr>
              <w:t xml:space="preserve"> </w:t>
            </w:r>
            <w:r w:rsidRPr="00EE0AD9">
              <w:t>previas</w:t>
            </w:r>
            <w:r w:rsidRPr="00EE0AD9">
              <w:rPr>
                <w:spacing w:val="1"/>
              </w:rPr>
              <w:t xml:space="preserve"> </w:t>
            </w:r>
            <w:r w:rsidRPr="00EE0AD9">
              <w:t>de</w:t>
            </w:r>
            <w:r w:rsidRPr="00EE0AD9">
              <w:rPr>
                <w:spacing w:val="1"/>
              </w:rPr>
              <w:t xml:space="preserve"> </w:t>
            </w:r>
            <w:r w:rsidRPr="00EE0AD9">
              <w:t>obras,</w:t>
            </w:r>
            <w:r w:rsidRPr="00EE0AD9">
              <w:rPr>
                <w:spacing w:val="1"/>
              </w:rPr>
              <w:t xml:space="preserve"> </w:t>
            </w:r>
            <w:r w:rsidRPr="00EE0AD9">
              <w:t>intervención</w:t>
            </w:r>
            <w:r w:rsidRPr="00EE0AD9">
              <w:rPr>
                <w:spacing w:val="1"/>
              </w:rPr>
              <w:t xml:space="preserve"> </w:t>
            </w:r>
            <w:r w:rsidRPr="00EE0AD9">
              <w:t>en</w:t>
            </w:r>
            <w:r w:rsidRPr="00EE0AD9">
              <w:rPr>
                <w:spacing w:val="1"/>
              </w:rPr>
              <w:t xml:space="preserve"> </w:t>
            </w:r>
            <w:r w:rsidRPr="00EE0AD9">
              <w:t>general</w:t>
            </w:r>
            <w:r w:rsidRPr="00EE0AD9">
              <w:rPr>
                <w:spacing w:val="1"/>
              </w:rPr>
              <w:t xml:space="preserve"> </w:t>
            </w:r>
            <w:r w:rsidRPr="00EE0AD9">
              <w:t>de</w:t>
            </w:r>
            <w:r w:rsidRPr="00EE0AD9">
              <w:rPr>
                <w:spacing w:val="1"/>
              </w:rPr>
              <w:t xml:space="preserve"> </w:t>
            </w:r>
            <w:r w:rsidRPr="00EE0AD9">
              <w:t>actos</w:t>
            </w:r>
            <w:r w:rsidRPr="00EE0AD9">
              <w:rPr>
                <w:spacing w:val="1"/>
              </w:rPr>
              <w:t xml:space="preserve"> </w:t>
            </w:r>
            <w:r w:rsidRPr="00EE0AD9">
              <w:t>con</w:t>
            </w:r>
            <w:r w:rsidRPr="00EE0AD9">
              <w:rPr>
                <w:spacing w:val="1"/>
              </w:rPr>
              <w:t xml:space="preserve"> </w:t>
            </w:r>
            <w:r w:rsidRPr="00EE0AD9">
              <w:t>incidencia</w:t>
            </w:r>
            <w:r w:rsidRPr="00EE0AD9">
              <w:rPr>
                <w:spacing w:val="1"/>
              </w:rPr>
              <w:t xml:space="preserve"> </w:t>
            </w:r>
            <w:r w:rsidRPr="00EE0AD9">
              <w:t>sobre</w:t>
            </w:r>
            <w:r w:rsidRPr="00EE0AD9">
              <w:rPr>
                <w:spacing w:val="1"/>
              </w:rPr>
              <w:t xml:space="preserve"> </w:t>
            </w:r>
            <w:r w:rsidRPr="00EE0AD9">
              <w:t>el</w:t>
            </w:r>
            <w:r w:rsidRPr="00EE0AD9">
              <w:rPr>
                <w:spacing w:val="1"/>
              </w:rPr>
              <w:t xml:space="preserve"> </w:t>
            </w:r>
            <w:r w:rsidRPr="00EE0AD9">
              <w:t>suelo,</w:t>
            </w:r>
            <w:r w:rsidRPr="00EE0AD9">
              <w:rPr>
                <w:spacing w:val="1"/>
              </w:rPr>
              <w:t xml:space="preserve"> </w:t>
            </w:r>
            <w:r w:rsidRPr="00EE0AD9">
              <w:t>emisión</w:t>
            </w:r>
            <w:r w:rsidRPr="00EE0AD9">
              <w:rPr>
                <w:spacing w:val="1"/>
              </w:rPr>
              <w:t xml:space="preserve"> </w:t>
            </w:r>
            <w:r w:rsidRPr="00EE0AD9">
              <w:t>de</w:t>
            </w:r>
            <w:r w:rsidRPr="00EE0AD9">
              <w:rPr>
                <w:spacing w:val="1"/>
              </w:rPr>
              <w:t xml:space="preserve"> </w:t>
            </w:r>
            <w:r w:rsidRPr="00EE0AD9">
              <w:t>informes</w:t>
            </w:r>
            <w:r w:rsidRPr="00EE0AD9">
              <w:rPr>
                <w:spacing w:val="1"/>
              </w:rPr>
              <w:t xml:space="preserve"> </w:t>
            </w:r>
            <w:r w:rsidRPr="00EE0AD9">
              <w:t>de</w:t>
            </w:r>
            <w:r w:rsidRPr="00EE0AD9">
              <w:rPr>
                <w:spacing w:val="1"/>
              </w:rPr>
              <w:t xml:space="preserve"> </w:t>
            </w:r>
            <w:r w:rsidRPr="00EE0AD9">
              <w:t>viabilidad</w:t>
            </w:r>
            <w:r w:rsidRPr="00EE0AD9">
              <w:rPr>
                <w:spacing w:val="-53"/>
              </w:rPr>
              <w:t xml:space="preserve"> </w:t>
            </w:r>
            <w:r w:rsidRPr="00EE0AD9">
              <w:t>urbanística, emisión de informes de proyectos,</w:t>
            </w:r>
            <w:r w:rsidRPr="00EE0AD9">
              <w:rPr>
                <w:spacing w:val="1"/>
              </w:rPr>
              <w:t xml:space="preserve"> </w:t>
            </w:r>
            <w:r w:rsidRPr="00EE0AD9">
              <w:t>Comunicaciones</w:t>
            </w:r>
            <w:r w:rsidRPr="00EE0AD9">
              <w:rPr>
                <w:spacing w:val="1"/>
              </w:rPr>
              <w:t xml:space="preserve"> </w:t>
            </w:r>
            <w:r w:rsidRPr="00EE0AD9">
              <w:t>previas</w:t>
            </w:r>
            <w:r w:rsidRPr="00EE0AD9">
              <w:rPr>
                <w:spacing w:val="1"/>
              </w:rPr>
              <w:t xml:space="preserve"> </w:t>
            </w:r>
            <w:r w:rsidRPr="00EE0AD9">
              <w:t>de</w:t>
            </w:r>
            <w:r w:rsidRPr="00EE0AD9">
              <w:rPr>
                <w:spacing w:val="1"/>
              </w:rPr>
              <w:t xml:space="preserve"> </w:t>
            </w:r>
            <w:r w:rsidRPr="00EE0AD9">
              <w:t>primera</w:t>
            </w:r>
            <w:r w:rsidRPr="00EE0AD9">
              <w:rPr>
                <w:spacing w:val="1"/>
              </w:rPr>
              <w:t xml:space="preserve"> </w:t>
            </w:r>
            <w:r w:rsidRPr="00EE0AD9">
              <w:t>ocupación</w:t>
            </w:r>
            <w:r w:rsidRPr="00EE0AD9">
              <w:rPr>
                <w:spacing w:val="1"/>
              </w:rPr>
              <w:t xml:space="preserve"> </w:t>
            </w:r>
            <w:r w:rsidRPr="00EE0AD9">
              <w:t>y</w:t>
            </w:r>
            <w:r w:rsidRPr="00EE0AD9">
              <w:rPr>
                <w:spacing w:val="-53"/>
              </w:rPr>
              <w:t xml:space="preserve"> </w:t>
            </w:r>
            <w:r w:rsidRPr="00EE0AD9">
              <w:t>utilización,</w:t>
            </w:r>
            <w:r w:rsidRPr="00EE0AD9">
              <w:rPr>
                <w:spacing w:val="-9"/>
              </w:rPr>
              <w:t xml:space="preserve"> </w:t>
            </w:r>
            <w:r w:rsidRPr="00EE0AD9">
              <w:t>Declaraciones</w:t>
            </w:r>
            <w:r w:rsidRPr="00EE0AD9">
              <w:rPr>
                <w:spacing w:val="-7"/>
              </w:rPr>
              <w:t xml:space="preserve"> </w:t>
            </w:r>
            <w:r w:rsidRPr="00EE0AD9">
              <w:t>responsables</w:t>
            </w:r>
            <w:r w:rsidRPr="00EE0AD9">
              <w:rPr>
                <w:spacing w:val="-8"/>
              </w:rPr>
              <w:t xml:space="preserve"> </w:t>
            </w:r>
            <w:r w:rsidRPr="00EE0AD9">
              <w:t>de</w:t>
            </w:r>
            <w:r w:rsidRPr="00EE0AD9">
              <w:rPr>
                <w:spacing w:val="-8"/>
              </w:rPr>
              <w:t xml:space="preserve"> </w:t>
            </w:r>
            <w:r w:rsidRPr="00EE0AD9">
              <w:t>habitabilidad,</w:t>
            </w:r>
            <w:r w:rsidRPr="00EE0AD9">
              <w:rPr>
                <w:spacing w:val="-9"/>
              </w:rPr>
              <w:t xml:space="preserve"> </w:t>
            </w:r>
            <w:r w:rsidRPr="00EE0AD9">
              <w:t>títulos</w:t>
            </w:r>
            <w:r w:rsidRPr="00EE0AD9">
              <w:rPr>
                <w:spacing w:val="-8"/>
              </w:rPr>
              <w:t xml:space="preserve"> </w:t>
            </w:r>
            <w:r w:rsidRPr="00EE0AD9">
              <w:t>habilitantes</w:t>
            </w:r>
            <w:r w:rsidRPr="00EE0AD9">
              <w:rPr>
                <w:spacing w:val="-7"/>
              </w:rPr>
              <w:t xml:space="preserve"> </w:t>
            </w:r>
            <w:r w:rsidRPr="00EE0AD9">
              <w:t>para</w:t>
            </w:r>
            <w:r w:rsidRPr="00EE0AD9">
              <w:rPr>
                <w:spacing w:val="-6"/>
              </w:rPr>
              <w:t xml:space="preserve"> </w:t>
            </w:r>
            <w:r w:rsidRPr="00EE0AD9">
              <w:t>el</w:t>
            </w:r>
            <w:r w:rsidRPr="00EE0AD9">
              <w:rPr>
                <w:spacing w:val="-9"/>
              </w:rPr>
              <w:t xml:space="preserve"> </w:t>
            </w:r>
            <w:r w:rsidRPr="00EE0AD9">
              <w:t>ejercicio</w:t>
            </w:r>
            <w:r w:rsidRPr="00EE0AD9">
              <w:rPr>
                <w:spacing w:val="-9"/>
              </w:rPr>
              <w:t xml:space="preserve"> </w:t>
            </w:r>
            <w:r w:rsidRPr="00EE0AD9">
              <w:t>de</w:t>
            </w:r>
            <w:r w:rsidRPr="00EE0AD9">
              <w:rPr>
                <w:spacing w:val="-6"/>
              </w:rPr>
              <w:t xml:space="preserve"> </w:t>
            </w:r>
            <w:r w:rsidRPr="00EE0AD9">
              <w:t>actividades</w:t>
            </w:r>
            <w:r w:rsidRPr="00EE0AD9">
              <w:rPr>
                <w:spacing w:val="-53"/>
              </w:rPr>
              <w:t xml:space="preserve"> </w:t>
            </w:r>
            <w:r w:rsidRPr="00EE0AD9">
              <w:t>clasificadas</w:t>
            </w:r>
            <w:r w:rsidRPr="00EE0AD9">
              <w:rPr>
                <w:spacing w:val="-1"/>
              </w:rPr>
              <w:t xml:space="preserve"> </w:t>
            </w:r>
            <w:r w:rsidRPr="00EE0AD9">
              <w:t>e</w:t>
            </w:r>
            <w:r w:rsidRPr="00EE0AD9">
              <w:rPr>
                <w:spacing w:val="1"/>
              </w:rPr>
              <w:t xml:space="preserve"> </w:t>
            </w:r>
            <w:r w:rsidRPr="00EE0AD9">
              <w:t>inocuas,</w:t>
            </w:r>
            <w:r w:rsidRPr="00EE0AD9">
              <w:rPr>
                <w:spacing w:val="-1"/>
              </w:rPr>
              <w:t xml:space="preserve"> </w:t>
            </w:r>
            <w:r w:rsidRPr="00EE0AD9">
              <w:t>consultas</w:t>
            </w:r>
            <w:r w:rsidRPr="00EE0AD9">
              <w:rPr>
                <w:spacing w:val="-1"/>
              </w:rPr>
              <w:t xml:space="preserve"> </w:t>
            </w:r>
            <w:r w:rsidRPr="00EE0AD9">
              <w:t>previas,</w:t>
            </w:r>
            <w:r w:rsidRPr="00EE0AD9">
              <w:rPr>
                <w:spacing w:val="-1"/>
              </w:rPr>
              <w:t xml:space="preserve"> </w:t>
            </w:r>
            <w:r w:rsidRPr="00EE0AD9">
              <w:t>autorización</w:t>
            </w:r>
            <w:r w:rsidRPr="00EE0AD9">
              <w:rPr>
                <w:spacing w:val="1"/>
              </w:rPr>
              <w:t xml:space="preserve"> </w:t>
            </w:r>
            <w:r w:rsidRPr="00EE0AD9">
              <w:t>de</w:t>
            </w:r>
            <w:r w:rsidRPr="00EE0AD9">
              <w:rPr>
                <w:spacing w:val="-1"/>
              </w:rPr>
              <w:t xml:space="preserve"> </w:t>
            </w:r>
            <w:r w:rsidRPr="00EE0AD9">
              <w:t>eventos,</w:t>
            </w:r>
          </w:p>
        </w:tc>
      </w:tr>
      <w:tr w:rsidR="003456C5" w:rsidRPr="00EE0AD9" w14:paraId="32C422A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5D9E21C"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0AC2FF27" w14:textId="77777777" w:rsidTr="003456C5">
        <w:tc>
          <w:tcPr>
            <w:tcW w:w="9498" w:type="dxa"/>
          </w:tcPr>
          <w:p w14:paraId="2971B895" w14:textId="77777777" w:rsidR="003456C5" w:rsidRPr="00EE0AD9" w:rsidRDefault="003456C5" w:rsidP="003456C5">
            <w:r w:rsidRPr="00EE0AD9">
              <w:t>Los datos se conservarán durante el tiempo necesario para cumplir con la finalidad para la que se</w:t>
            </w:r>
            <w:r w:rsidRPr="00EE0AD9">
              <w:rPr>
                <w:spacing w:val="1"/>
              </w:rPr>
              <w:t xml:space="preserve"> </w:t>
            </w:r>
            <w:r w:rsidRPr="00EE0AD9">
              <w:t>recabaron y para determinar las posibles responsabilidades que se pudieran derivar de dicha finalidad y</w:t>
            </w:r>
            <w:r w:rsidRPr="00EE0AD9">
              <w:rPr>
                <w:spacing w:val="1"/>
              </w:rPr>
              <w:t xml:space="preserve"> </w:t>
            </w:r>
            <w:r w:rsidRPr="00EE0AD9">
              <w:t>del</w:t>
            </w:r>
            <w:r w:rsidRPr="00EE0AD9">
              <w:rPr>
                <w:spacing w:val="-9"/>
              </w:rPr>
              <w:t xml:space="preserve"> </w:t>
            </w:r>
            <w:r w:rsidRPr="00EE0AD9">
              <w:t>tratamiento</w:t>
            </w:r>
            <w:r w:rsidRPr="00EE0AD9">
              <w:rPr>
                <w:spacing w:val="-10"/>
              </w:rPr>
              <w:t xml:space="preserve"> </w:t>
            </w:r>
            <w:r w:rsidRPr="00EE0AD9">
              <w:t>de</w:t>
            </w:r>
            <w:r w:rsidRPr="00EE0AD9">
              <w:rPr>
                <w:spacing w:val="-7"/>
              </w:rPr>
              <w:t xml:space="preserve"> </w:t>
            </w:r>
            <w:r w:rsidRPr="00EE0AD9">
              <w:t>los</w:t>
            </w:r>
            <w:r w:rsidRPr="00EE0AD9">
              <w:rPr>
                <w:spacing w:val="-7"/>
              </w:rPr>
              <w:t xml:space="preserve"> </w:t>
            </w:r>
            <w:r w:rsidRPr="00EE0AD9">
              <w:t>datos.</w:t>
            </w:r>
            <w:r w:rsidRPr="00EE0AD9">
              <w:rPr>
                <w:spacing w:val="39"/>
              </w:rPr>
              <w:t xml:space="preserve"> </w:t>
            </w:r>
            <w:r w:rsidRPr="00EE0AD9">
              <w:t>Será</w:t>
            </w:r>
            <w:r w:rsidRPr="00EE0AD9">
              <w:rPr>
                <w:spacing w:val="-7"/>
              </w:rPr>
              <w:t xml:space="preserve"> </w:t>
            </w:r>
            <w:r w:rsidRPr="00EE0AD9">
              <w:t>de</w:t>
            </w:r>
            <w:r w:rsidRPr="00EE0AD9">
              <w:rPr>
                <w:spacing w:val="-9"/>
              </w:rPr>
              <w:t xml:space="preserve"> </w:t>
            </w:r>
            <w:r w:rsidRPr="00EE0AD9">
              <w:t>aplicación</w:t>
            </w:r>
            <w:r w:rsidRPr="00EE0AD9">
              <w:rPr>
                <w:spacing w:val="-9"/>
              </w:rPr>
              <w:t xml:space="preserve"> </w:t>
            </w:r>
            <w:r w:rsidRPr="00EE0AD9">
              <w:t>lo</w:t>
            </w:r>
            <w:r w:rsidRPr="00EE0AD9">
              <w:rPr>
                <w:spacing w:val="-3"/>
              </w:rPr>
              <w:t xml:space="preserve"> </w:t>
            </w:r>
            <w:r w:rsidRPr="00EE0AD9">
              <w:t>dispuesto</w:t>
            </w:r>
            <w:r w:rsidRPr="00EE0AD9">
              <w:rPr>
                <w:spacing w:val="-7"/>
              </w:rPr>
              <w:t xml:space="preserve"> </w:t>
            </w:r>
            <w:r w:rsidRPr="00EE0AD9">
              <w:t>en</w:t>
            </w:r>
            <w:r w:rsidRPr="00EE0AD9">
              <w:rPr>
                <w:spacing w:val="-9"/>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8"/>
              </w:rPr>
              <w:t xml:space="preserve"> </w:t>
            </w:r>
            <w:r w:rsidRPr="00EE0AD9">
              <w:t>archivos</w:t>
            </w:r>
            <w:r w:rsidRPr="00EE0AD9">
              <w:rPr>
                <w:spacing w:val="-8"/>
              </w:rPr>
              <w:t xml:space="preserve"> </w:t>
            </w:r>
            <w:r w:rsidRPr="00EE0AD9">
              <w:t>y</w:t>
            </w:r>
            <w:r w:rsidRPr="00EE0AD9">
              <w:rPr>
                <w:spacing w:val="-9"/>
              </w:rPr>
              <w:t xml:space="preserve"> </w:t>
            </w:r>
            <w:r w:rsidRPr="00EE0AD9">
              <w:t>documentación.</w:t>
            </w:r>
            <w:r w:rsidRPr="00EE0AD9">
              <w:rPr>
                <w:spacing w:val="-53"/>
              </w:rPr>
              <w:t xml:space="preserve"> </w:t>
            </w:r>
            <w:r w:rsidRPr="00EE0AD9">
              <w:t>En cualquier caso, los datos podrán ser conservados, en su caso, con fines de archivo de interés público,</w:t>
            </w:r>
            <w:r w:rsidRPr="00EE0AD9">
              <w:rPr>
                <w:spacing w:val="-53"/>
              </w:rPr>
              <w:t xml:space="preserve"> </w:t>
            </w:r>
            <w:r w:rsidRPr="00EE0AD9">
              <w:t>fines</w:t>
            </w:r>
            <w:r w:rsidRPr="00EE0AD9">
              <w:rPr>
                <w:spacing w:val="1"/>
              </w:rPr>
              <w:t xml:space="preserve"> </w:t>
            </w:r>
            <w:r w:rsidRPr="00EE0AD9">
              <w:t>de</w:t>
            </w:r>
            <w:r w:rsidRPr="00EE0AD9">
              <w:rPr>
                <w:spacing w:val="1"/>
              </w:rPr>
              <w:t xml:space="preserve"> </w:t>
            </w:r>
            <w:r w:rsidRPr="00EE0AD9">
              <w:t>investigación</w:t>
            </w:r>
            <w:r w:rsidRPr="00EE0AD9">
              <w:rPr>
                <w:spacing w:val="-1"/>
              </w:rPr>
              <w:t xml:space="preserve"> </w:t>
            </w:r>
            <w:r w:rsidRPr="00EE0AD9">
              <w:t>científica</w:t>
            </w:r>
            <w:r w:rsidRPr="00EE0AD9">
              <w:rPr>
                <w:spacing w:val="-2"/>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1"/>
              </w:rPr>
              <w:t xml:space="preserve"> </w:t>
            </w:r>
            <w:r w:rsidRPr="00EE0AD9">
              <w:t>fines</w:t>
            </w:r>
            <w:r w:rsidRPr="00EE0AD9">
              <w:rPr>
                <w:spacing w:val="-1"/>
              </w:rPr>
              <w:t xml:space="preserve"> </w:t>
            </w:r>
            <w:r w:rsidRPr="00EE0AD9">
              <w:t>estadísticos.</w:t>
            </w:r>
          </w:p>
        </w:tc>
      </w:tr>
      <w:tr w:rsidR="003456C5" w:rsidRPr="00EE0AD9" w14:paraId="5D5CB08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5C33888"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2"/>
              </w:rPr>
              <w:t xml:space="preserve"> </w:t>
            </w:r>
            <w:r w:rsidRPr="00EE0AD9">
              <w:t>del</w:t>
            </w:r>
            <w:r w:rsidRPr="00EE0AD9">
              <w:rPr>
                <w:spacing w:val="-3"/>
              </w:rPr>
              <w:t xml:space="preserve"> </w:t>
            </w:r>
            <w:r w:rsidRPr="00EE0AD9">
              <w:t>Tratamiento</w:t>
            </w:r>
          </w:p>
        </w:tc>
      </w:tr>
      <w:tr w:rsidR="003456C5" w:rsidRPr="00EE0AD9" w14:paraId="330DA6E5" w14:textId="77777777" w:rsidTr="003456C5">
        <w:tc>
          <w:tcPr>
            <w:tcW w:w="9498" w:type="dxa"/>
          </w:tcPr>
          <w:p w14:paraId="47ED9724"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1"/>
              </w:rPr>
              <w:t xml:space="preserve"> </w:t>
            </w:r>
            <w:r w:rsidRPr="00EE0AD9">
              <w:t>del tratamiento</w:t>
            </w:r>
            <w:r w:rsidRPr="00EE0AD9">
              <w:rPr>
                <w:spacing w:val="-2"/>
              </w:rPr>
              <w:t xml:space="preserve"> </w:t>
            </w:r>
            <w:r w:rsidRPr="00EE0AD9">
              <w:t>(Ley</w:t>
            </w:r>
            <w:r w:rsidRPr="00EE0AD9">
              <w:rPr>
                <w:spacing w:val="-1"/>
              </w:rPr>
              <w:t xml:space="preserve"> </w:t>
            </w:r>
            <w:r w:rsidRPr="00EE0AD9">
              <w:t>7/1985,</w:t>
            </w:r>
            <w:r w:rsidRPr="00EE0AD9">
              <w:rPr>
                <w:spacing w:val="-2"/>
              </w:rPr>
              <w:t xml:space="preserve"> </w:t>
            </w:r>
            <w:r w:rsidRPr="00EE0AD9">
              <w:t>de</w:t>
            </w:r>
            <w:r w:rsidRPr="00EE0AD9">
              <w:rPr>
                <w:spacing w:val="-2"/>
              </w:rPr>
              <w:t xml:space="preserve"> </w:t>
            </w:r>
            <w:r w:rsidRPr="00EE0AD9">
              <w:t>2 de abril,</w:t>
            </w:r>
            <w:r w:rsidRPr="00EE0AD9">
              <w:rPr>
                <w:spacing w:val="-2"/>
              </w:rPr>
              <w:t xml:space="preserve"> </w:t>
            </w:r>
            <w:r w:rsidRPr="00EE0AD9">
              <w:t>reguladora</w:t>
            </w:r>
            <w:r w:rsidRPr="00EE0AD9">
              <w:rPr>
                <w:spacing w:val="-2"/>
              </w:rPr>
              <w:t xml:space="preserve"> </w:t>
            </w:r>
            <w:r w:rsidRPr="00EE0AD9">
              <w:t>de</w:t>
            </w:r>
            <w:r w:rsidRPr="00EE0AD9">
              <w:rPr>
                <w:spacing w:val="-2"/>
              </w:rPr>
              <w:t xml:space="preserve"> </w:t>
            </w:r>
            <w:r w:rsidRPr="00EE0AD9">
              <w:t>las</w:t>
            </w:r>
            <w:r w:rsidRPr="00EE0AD9">
              <w:rPr>
                <w:spacing w:val="-2"/>
              </w:rPr>
              <w:t xml:space="preserve"> </w:t>
            </w:r>
            <w:r w:rsidRPr="00EE0AD9">
              <w:t>Bases</w:t>
            </w:r>
            <w:r w:rsidRPr="00EE0AD9">
              <w:rPr>
                <w:spacing w:val="1"/>
              </w:rPr>
              <w:t xml:space="preserve"> </w:t>
            </w:r>
            <w:r w:rsidRPr="00EE0AD9">
              <w:t>del</w:t>
            </w:r>
            <w:r w:rsidRPr="00EE0AD9">
              <w:rPr>
                <w:spacing w:val="-3"/>
              </w:rPr>
              <w:t xml:space="preserve"> </w:t>
            </w:r>
            <w:r w:rsidRPr="00EE0AD9">
              <w:t>Régimen</w:t>
            </w:r>
            <w:r w:rsidRPr="00EE0AD9">
              <w:rPr>
                <w:spacing w:val="-2"/>
              </w:rPr>
              <w:t xml:space="preserve"> </w:t>
            </w:r>
            <w:r w:rsidRPr="00EE0AD9">
              <w:t>Local).</w:t>
            </w:r>
          </w:p>
          <w:p w14:paraId="00CC2755" w14:textId="77777777" w:rsidR="003456C5" w:rsidRPr="00EE0AD9" w:rsidRDefault="003456C5" w:rsidP="003456C5">
            <w:r w:rsidRPr="00EE0AD9">
              <w:t>Artículo</w:t>
            </w:r>
            <w:r w:rsidRPr="00EE0AD9">
              <w:rPr>
                <w:spacing w:val="1"/>
              </w:rPr>
              <w:t xml:space="preserve"> </w:t>
            </w:r>
            <w:r w:rsidRPr="00EE0AD9">
              <w:t>6.1.e)</w:t>
            </w:r>
            <w:r w:rsidRPr="00EE0AD9">
              <w:rPr>
                <w:spacing w:val="3"/>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3"/>
              </w:rPr>
              <w:t xml:space="preserve"> </w:t>
            </w:r>
            <w:r w:rsidRPr="00EE0AD9">
              <w:t>necesario</w:t>
            </w:r>
            <w:r w:rsidRPr="00EE0AD9">
              <w:rPr>
                <w:spacing w:val="1"/>
              </w:rPr>
              <w:t xml:space="preserve"> </w:t>
            </w:r>
            <w:r w:rsidRPr="00EE0AD9">
              <w:t>para</w:t>
            </w:r>
            <w:r w:rsidRPr="00EE0AD9">
              <w:rPr>
                <w:spacing w:val="5"/>
              </w:rPr>
              <w:t xml:space="preserve"> </w:t>
            </w:r>
            <w:r w:rsidRPr="00EE0AD9">
              <w:t>el cumplimiento</w:t>
            </w:r>
            <w:r w:rsidRPr="00EE0AD9">
              <w:rPr>
                <w:spacing w:val="2"/>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2"/>
              </w:rPr>
              <w:t xml:space="preserve"> </w:t>
            </w:r>
            <w:r w:rsidRPr="00EE0AD9">
              <w:t>realizada</w:t>
            </w:r>
            <w:r w:rsidRPr="00EE0AD9">
              <w:rPr>
                <w:spacing w:val="3"/>
              </w:rPr>
              <w:t xml:space="preserve"> </w:t>
            </w:r>
            <w:r w:rsidRPr="00EE0AD9">
              <w:t>en</w:t>
            </w:r>
            <w:r w:rsidRPr="00EE0AD9">
              <w:rPr>
                <w:spacing w:val="4"/>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7D7674F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DC86FD1"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44734A75" w14:textId="77777777" w:rsidTr="003456C5">
        <w:tc>
          <w:tcPr>
            <w:tcW w:w="9498" w:type="dxa"/>
          </w:tcPr>
          <w:p w14:paraId="4472D7C1"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6"/>
              </w:rPr>
              <w:t xml:space="preserve"> </w:t>
            </w:r>
            <w:r w:rsidRPr="00EE0AD9">
              <w:t>identificativo:</w:t>
            </w:r>
            <w:r w:rsidRPr="00EE0AD9">
              <w:rPr>
                <w:spacing w:val="-5"/>
              </w:rPr>
              <w:t xml:space="preserve"> </w:t>
            </w:r>
            <w:r w:rsidRPr="00EE0AD9">
              <w:t>Nombre</w:t>
            </w:r>
            <w:r w:rsidRPr="00EE0AD9">
              <w:rPr>
                <w:spacing w:val="-6"/>
              </w:rPr>
              <w:t xml:space="preserve"> </w:t>
            </w:r>
            <w:r w:rsidRPr="00EE0AD9">
              <w:t>y</w:t>
            </w:r>
            <w:r w:rsidRPr="00EE0AD9">
              <w:rPr>
                <w:spacing w:val="-6"/>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04CBCE13" w14:textId="77777777" w:rsidR="003456C5" w:rsidRPr="00EE0AD9" w:rsidRDefault="003456C5" w:rsidP="003456C5">
            <w:r w:rsidRPr="00EE0AD9">
              <w:t>Firma</w:t>
            </w:r>
          </w:p>
          <w:p w14:paraId="19AD62E8"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Imagen</w:t>
            </w:r>
          </w:p>
          <w:p w14:paraId="2BB81402" w14:textId="77777777" w:rsidR="003456C5" w:rsidRPr="00EE0AD9" w:rsidRDefault="003456C5" w:rsidP="003456C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4FE44D45"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047520EB" w14:textId="77777777" w:rsidR="003456C5" w:rsidRPr="00EE0AD9" w:rsidRDefault="003456C5" w:rsidP="003456C5">
            <w:r w:rsidRPr="00EE0AD9">
              <w:t>Características</w:t>
            </w:r>
            <w:r w:rsidRPr="00EE0AD9">
              <w:rPr>
                <w:spacing w:val="26"/>
              </w:rPr>
              <w:t xml:space="preserve"> </w:t>
            </w:r>
            <w:r w:rsidRPr="00EE0AD9">
              <w:t>personales</w:t>
            </w:r>
            <w:r w:rsidRPr="00EE0AD9">
              <w:rPr>
                <w:spacing w:val="29"/>
              </w:rPr>
              <w:t xml:space="preserve"> </w:t>
            </w:r>
            <w:r w:rsidRPr="00EE0AD9">
              <w:t>Datos</w:t>
            </w:r>
            <w:r w:rsidRPr="00EE0AD9">
              <w:rPr>
                <w:spacing w:val="26"/>
              </w:rPr>
              <w:t xml:space="preserve"> </w:t>
            </w:r>
            <w:r w:rsidRPr="00EE0AD9">
              <w:t>de</w:t>
            </w:r>
            <w:r w:rsidRPr="00EE0AD9">
              <w:rPr>
                <w:spacing w:val="28"/>
              </w:rPr>
              <w:t xml:space="preserve"> </w:t>
            </w:r>
            <w:r w:rsidRPr="00EE0AD9">
              <w:t>estado</w:t>
            </w:r>
            <w:r w:rsidRPr="00EE0AD9">
              <w:rPr>
                <w:spacing w:val="25"/>
              </w:rPr>
              <w:t xml:space="preserve"> </w:t>
            </w:r>
            <w:r w:rsidRPr="00EE0AD9">
              <w:t>civil;</w:t>
            </w:r>
            <w:r w:rsidRPr="00EE0AD9">
              <w:rPr>
                <w:spacing w:val="26"/>
              </w:rPr>
              <w:t xml:space="preserve"> </w:t>
            </w:r>
            <w:r w:rsidRPr="00EE0AD9">
              <w:t>Edad;</w:t>
            </w:r>
            <w:r w:rsidRPr="00EE0AD9">
              <w:rPr>
                <w:spacing w:val="26"/>
              </w:rPr>
              <w:t xml:space="preserve"> </w:t>
            </w:r>
            <w:r w:rsidRPr="00EE0AD9">
              <w:t>Datos</w:t>
            </w:r>
            <w:r w:rsidRPr="00EE0AD9">
              <w:rPr>
                <w:spacing w:val="26"/>
              </w:rPr>
              <w:t xml:space="preserve"> </w:t>
            </w:r>
            <w:r w:rsidRPr="00EE0AD9">
              <w:t>de</w:t>
            </w:r>
            <w:r w:rsidRPr="00EE0AD9">
              <w:rPr>
                <w:spacing w:val="25"/>
              </w:rPr>
              <w:t xml:space="preserve"> </w:t>
            </w:r>
            <w:r w:rsidRPr="00EE0AD9">
              <w:t>familia;</w:t>
            </w:r>
            <w:r w:rsidRPr="00EE0AD9">
              <w:rPr>
                <w:spacing w:val="28"/>
              </w:rPr>
              <w:t xml:space="preserve"> </w:t>
            </w:r>
            <w:r w:rsidRPr="00EE0AD9">
              <w:t>Sexo;</w:t>
            </w:r>
            <w:r w:rsidRPr="00EE0AD9">
              <w:rPr>
                <w:spacing w:val="25"/>
              </w:rPr>
              <w:t xml:space="preserve"> </w:t>
            </w:r>
            <w:r w:rsidRPr="00EE0AD9">
              <w:t>Fecha</w:t>
            </w:r>
            <w:r w:rsidRPr="00EE0AD9">
              <w:rPr>
                <w:spacing w:val="25"/>
              </w:rPr>
              <w:t xml:space="preserve"> </w:t>
            </w:r>
            <w:r w:rsidRPr="00EE0AD9">
              <w:t>de</w:t>
            </w:r>
            <w:r w:rsidRPr="00EE0AD9">
              <w:rPr>
                <w:spacing w:val="28"/>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1C7C8A7A" w14:textId="77777777" w:rsidR="003456C5" w:rsidRPr="00EE0AD9" w:rsidRDefault="003456C5" w:rsidP="003456C5">
            <w:r w:rsidRPr="00EE0AD9">
              <w:t>Seguros</w:t>
            </w:r>
          </w:p>
          <w:p w14:paraId="70D91926" w14:textId="77777777" w:rsidR="003456C5" w:rsidRPr="00EE0AD9" w:rsidRDefault="003456C5" w:rsidP="003456C5">
            <w:r w:rsidRPr="00EE0AD9">
              <w:t>Bancarios</w:t>
            </w:r>
          </w:p>
          <w:p w14:paraId="53A6B4CC" w14:textId="77777777" w:rsidR="003456C5" w:rsidRPr="00EE0AD9" w:rsidRDefault="003456C5" w:rsidP="003456C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53"/>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3D72E8D3"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7C5AC402" w14:textId="77777777" w:rsidR="003456C5" w:rsidRPr="00EE0AD9" w:rsidRDefault="003456C5" w:rsidP="003456C5">
            <w:r w:rsidRPr="00EE0AD9">
              <w:t>Datos</w:t>
            </w:r>
            <w:r w:rsidRPr="00EE0AD9">
              <w:rPr>
                <w:spacing w:val="43"/>
              </w:rPr>
              <w:t xml:space="preserve"> </w:t>
            </w:r>
            <w:r w:rsidRPr="00EE0AD9">
              <w:t>de</w:t>
            </w:r>
            <w:r w:rsidRPr="00EE0AD9">
              <w:rPr>
                <w:spacing w:val="42"/>
              </w:rPr>
              <w:t xml:space="preserve"> </w:t>
            </w:r>
            <w:r w:rsidRPr="00EE0AD9">
              <w:t>información</w:t>
            </w:r>
            <w:r w:rsidRPr="00EE0AD9">
              <w:rPr>
                <w:spacing w:val="43"/>
              </w:rPr>
              <w:t xml:space="preserve"> </w:t>
            </w:r>
            <w:r w:rsidRPr="00EE0AD9">
              <w:t>comercial</w:t>
            </w:r>
            <w:r w:rsidRPr="00EE0AD9">
              <w:rPr>
                <w:spacing w:val="41"/>
              </w:rPr>
              <w:t xml:space="preserve"> </w:t>
            </w:r>
            <w:r w:rsidRPr="00EE0AD9">
              <w:t>Actividades</w:t>
            </w:r>
            <w:r w:rsidRPr="00EE0AD9">
              <w:rPr>
                <w:spacing w:val="43"/>
              </w:rPr>
              <w:t xml:space="preserve"> </w:t>
            </w:r>
            <w:r w:rsidRPr="00EE0AD9">
              <w:t>y</w:t>
            </w:r>
            <w:r w:rsidRPr="00EE0AD9">
              <w:rPr>
                <w:spacing w:val="44"/>
              </w:rPr>
              <w:t xml:space="preserve"> </w:t>
            </w:r>
            <w:r w:rsidRPr="00EE0AD9">
              <w:t>negocios;</w:t>
            </w:r>
            <w:r w:rsidRPr="00EE0AD9">
              <w:rPr>
                <w:spacing w:val="42"/>
              </w:rPr>
              <w:t xml:space="preserve"> </w:t>
            </w:r>
            <w:r w:rsidRPr="00EE0AD9">
              <w:t>Creaciones</w:t>
            </w:r>
            <w:r w:rsidRPr="00EE0AD9">
              <w:rPr>
                <w:spacing w:val="43"/>
              </w:rPr>
              <w:t xml:space="preserve"> </w:t>
            </w:r>
            <w:r w:rsidRPr="00EE0AD9">
              <w:t>artísticas,</w:t>
            </w:r>
            <w:r w:rsidRPr="00EE0AD9">
              <w:rPr>
                <w:spacing w:val="43"/>
              </w:rPr>
              <w:t xml:space="preserve"> </w:t>
            </w:r>
            <w:r w:rsidRPr="00EE0AD9">
              <w:t>literarias,</w:t>
            </w:r>
            <w:r w:rsidRPr="00EE0AD9">
              <w:rPr>
                <w:spacing w:val="42"/>
              </w:rPr>
              <w:t xml:space="preserve"> </w:t>
            </w:r>
            <w:r w:rsidRPr="00EE0AD9">
              <w:t>científicas</w:t>
            </w:r>
            <w:r w:rsidRPr="00EE0AD9">
              <w:rPr>
                <w:spacing w:val="1"/>
              </w:rPr>
              <w:t xml:space="preserve"> </w:t>
            </w:r>
            <w:r w:rsidRPr="00EE0AD9">
              <w:t>o</w:t>
            </w:r>
            <w:r w:rsidRPr="00EE0AD9">
              <w:rPr>
                <w:spacing w:val="-53"/>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 Suscripciones</w:t>
            </w:r>
            <w:r w:rsidRPr="00EE0AD9">
              <w:rPr>
                <w:spacing w:val="-1"/>
              </w:rPr>
              <w:t xml:space="preserve"> </w:t>
            </w:r>
            <w:r w:rsidRPr="00EE0AD9">
              <w:t>a</w:t>
            </w:r>
            <w:r w:rsidRPr="00EE0AD9">
              <w:rPr>
                <w:spacing w:val="1"/>
              </w:rPr>
              <w:t xml:space="preserve"> </w:t>
            </w:r>
            <w:r w:rsidRPr="00EE0AD9">
              <w:t>publicaciones/medios</w:t>
            </w:r>
            <w:r w:rsidRPr="00EE0AD9">
              <w:rPr>
                <w:spacing w:val="-1"/>
              </w:rPr>
              <w:t xml:space="preserve"> </w:t>
            </w:r>
            <w:r w:rsidRPr="00EE0AD9">
              <w:t>de</w:t>
            </w:r>
            <w:r w:rsidRPr="00EE0AD9">
              <w:rPr>
                <w:spacing w:val="-2"/>
              </w:rPr>
              <w:t xml:space="preserve"> </w:t>
            </w:r>
            <w:r w:rsidRPr="00EE0AD9">
              <w:t>comunicación.</w:t>
            </w:r>
          </w:p>
          <w:p w14:paraId="411E8D5E" w14:textId="77777777" w:rsidR="003456C5" w:rsidRPr="00EE0AD9" w:rsidRDefault="003456C5" w:rsidP="003456C5">
            <w:r w:rsidRPr="00EE0AD9">
              <w:t>Datos</w:t>
            </w:r>
            <w:r w:rsidRPr="00EE0AD9">
              <w:rPr>
                <w:spacing w:val="5"/>
              </w:rPr>
              <w:t xml:space="preserve"> </w:t>
            </w:r>
            <w:r w:rsidRPr="00EE0AD9">
              <w:t>de</w:t>
            </w:r>
            <w:r w:rsidRPr="00EE0AD9">
              <w:rPr>
                <w:spacing w:val="3"/>
              </w:rPr>
              <w:t xml:space="preserve"> </w:t>
            </w:r>
            <w:r w:rsidRPr="00EE0AD9">
              <w:t>transacciones</w:t>
            </w:r>
            <w:r w:rsidRPr="00EE0AD9">
              <w:rPr>
                <w:spacing w:val="5"/>
              </w:rPr>
              <w:t xml:space="preserve"> </w:t>
            </w:r>
            <w:r w:rsidRPr="00EE0AD9">
              <w:t>Bienes</w:t>
            </w:r>
            <w:r w:rsidRPr="00EE0AD9">
              <w:rPr>
                <w:spacing w:val="3"/>
              </w:rPr>
              <w:t xml:space="preserve"> </w:t>
            </w:r>
            <w:r w:rsidRPr="00EE0AD9">
              <w:t>y</w:t>
            </w:r>
            <w:r w:rsidRPr="00EE0AD9">
              <w:rPr>
                <w:spacing w:val="3"/>
              </w:rPr>
              <w:t xml:space="preserve"> </w:t>
            </w:r>
            <w:r w:rsidRPr="00EE0AD9">
              <w:t>servicios</w:t>
            </w:r>
            <w:r w:rsidRPr="00EE0AD9">
              <w:rPr>
                <w:spacing w:val="2"/>
              </w:rPr>
              <w:t xml:space="preserve"> </w:t>
            </w:r>
            <w:r w:rsidRPr="00EE0AD9">
              <w:t>suministrados</w:t>
            </w:r>
            <w:r w:rsidRPr="00EE0AD9">
              <w:rPr>
                <w:spacing w:val="3"/>
              </w:rPr>
              <w:t xml:space="preserve"> </w:t>
            </w:r>
            <w:r w:rsidRPr="00EE0AD9">
              <w:t>por</w:t>
            </w:r>
            <w:r w:rsidRPr="00EE0AD9">
              <w:rPr>
                <w:spacing w:val="5"/>
              </w:rPr>
              <w:t xml:space="preserve"> </w:t>
            </w:r>
            <w:r w:rsidRPr="00EE0AD9">
              <w:t>el</w:t>
            </w:r>
            <w:r w:rsidRPr="00EE0AD9">
              <w:rPr>
                <w:spacing w:val="3"/>
              </w:rPr>
              <w:t xml:space="preserve"> </w:t>
            </w:r>
            <w:r w:rsidRPr="00EE0AD9">
              <w:t>afectado;</w:t>
            </w:r>
            <w:r w:rsidRPr="00EE0AD9">
              <w:rPr>
                <w:spacing w:val="4"/>
              </w:rPr>
              <w:t xml:space="preserve"> </w:t>
            </w:r>
            <w:r w:rsidRPr="00EE0AD9">
              <w:t>Bienes</w:t>
            </w:r>
            <w:r w:rsidRPr="00EE0AD9">
              <w:rPr>
                <w:spacing w:val="5"/>
              </w:rPr>
              <w:t xml:space="preserve"> </w:t>
            </w:r>
            <w:r w:rsidRPr="00EE0AD9">
              <w:t>y</w:t>
            </w:r>
            <w:r w:rsidRPr="00EE0AD9">
              <w:rPr>
                <w:spacing w:val="3"/>
              </w:rPr>
              <w:t xml:space="preserve"> </w:t>
            </w:r>
            <w:r w:rsidRPr="00EE0AD9">
              <w:t>servicios</w:t>
            </w:r>
            <w:r w:rsidRPr="00EE0AD9">
              <w:rPr>
                <w:spacing w:val="2"/>
              </w:rPr>
              <w:t xml:space="preserve"> </w:t>
            </w:r>
            <w:r w:rsidRPr="00EE0AD9">
              <w:t>recibidos</w:t>
            </w:r>
            <w:r w:rsidRPr="00EE0AD9">
              <w:rPr>
                <w:spacing w:val="3"/>
              </w:rPr>
              <w:t xml:space="preserve"> </w:t>
            </w:r>
            <w:r w:rsidRPr="00EE0AD9">
              <w:t>por</w:t>
            </w:r>
            <w:r w:rsidRPr="00EE0AD9">
              <w:rPr>
                <w:spacing w:val="-53"/>
              </w:rPr>
              <w:t xml:space="preserve"> </w:t>
            </w:r>
            <w:r w:rsidRPr="00EE0AD9">
              <w:t>el</w:t>
            </w:r>
            <w:r w:rsidRPr="00EE0AD9">
              <w:rPr>
                <w:spacing w:val="-3"/>
              </w:rPr>
              <w:t xml:space="preserve"> </w:t>
            </w:r>
            <w:r w:rsidRPr="00EE0AD9">
              <w:t>afectado;</w:t>
            </w:r>
            <w:r w:rsidRPr="00EE0AD9">
              <w:rPr>
                <w:spacing w:val="-1"/>
              </w:rPr>
              <w:t xml:space="preserve"> </w:t>
            </w:r>
            <w:r w:rsidRPr="00EE0AD9">
              <w:t>Transacciones</w:t>
            </w:r>
            <w:r w:rsidRPr="00EE0AD9">
              <w:rPr>
                <w:spacing w:val="2"/>
              </w:rPr>
              <w:t xml:space="preserve"> </w:t>
            </w:r>
            <w:r w:rsidRPr="00EE0AD9">
              <w:t>financieras; Compensaciones/indemnizaciones.</w:t>
            </w:r>
          </w:p>
          <w:p w14:paraId="4C2226BD" w14:textId="77777777" w:rsidR="003456C5" w:rsidRPr="00EE0AD9" w:rsidRDefault="003456C5" w:rsidP="003456C5">
            <w:r w:rsidRPr="00EE0AD9">
              <w:t>Datos</w:t>
            </w:r>
            <w:r w:rsidRPr="00EE0AD9">
              <w:rPr>
                <w:spacing w:val="-3"/>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2"/>
              </w:rPr>
              <w:t xml:space="preserve"> </w:t>
            </w:r>
            <w:r w:rsidRPr="00EE0AD9">
              <w:t>rentas</w:t>
            </w:r>
            <w:r w:rsidRPr="00EE0AD9">
              <w:rPr>
                <w:spacing w:val="-52"/>
              </w:rPr>
              <w:t xml:space="preserve"> </w:t>
            </w:r>
            <w:r w:rsidRPr="00EE0AD9">
              <w:t>Económicos nómina; deducciones impositivas/impuestos;</w:t>
            </w:r>
            <w:r w:rsidRPr="00EE0AD9">
              <w:rPr>
                <w:spacing w:val="1"/>
              </w:rPr>
              <w:t xml:space="preserve"> </w:t>
            </w:r>
            <w:r w:rsidRPr="00EE0AD9">
              <w:t>Hipotecas</w:t>
            </w:r>
          </w:p>
          <w:p w14:paraId="55350776"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 jubilación</w:t>
            </w:r>
            <w:r w:rsidRPr="00EE0AD9">
              <w:rPr>
                <w:spacing w:val="1"/>
              </w:rPr>
              <w:t xml:space="preserve"> </w:t>
            </w:r>
            <w:r w:rsidRPr="00EE0AD9">
              <w:t>Subsidios,</w:t>
            </w:r>
            <w:r w:rsidRPr="00EE0AD9">
              <w:rPr>
                <w:spacing w:val="-2"/>
              </w:rPr>
              <w:t xml:space="preserve"> </w:t>
            </w:r>
            <w:r w:rsidRPr="00EE0AD9">
              <w:t>beneficios</w:t>
            </w:r>
          </w:p>
          <w:p w14:paraId="6E6C1BCC" w14:textId="77777777" w:rsidR="003456C5" w:rsidRPr="00EE0AD9" w:rsidRDefault="003456C5" w:rsidP="003456C5"/>
        </w:tc>
      </w:tr>
      <w:tr w:rsidR="003456C5" w:rsidRPr="00EE0AD9" w14:paraId="0C159BC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5FC5355"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2"/>
              </w:rPr>
              <w:t xml:space="preserve"> </w:t>
            </w:r>
            <w:r w:rsidRPr="00EE0AD9">
              <w:t>Datos</w:t>
            </w:r>
            <w:r w:rsidRPr="00EE0AD9">
              <w:rPr>
                <w:spacing w:val="-2"/>
              </w:rPr>
              <w:t xml:space="preserve"> </w:t>
            </w:r>
            <w:r w:rsidRPr="00EE0AD9">
              <w:t>Personales</w:t>
            </w:r>
          </w:p>
        </w:tc>
      </w:tr>
      <w:tr w:rsidR="003456C5" w:rsidRPr="00EE0AD9" w14:paraId="12EB53BC" w14:textId="77777777" w:rsidTr="003456C5">
        <w:tc>
          <w:tcPr>
            <w:tcW w:w="9498" w:type="dxa"/>
          </w:tcPr>
          <w:p w14:paraId="3405E81A" w14:textId="77777777" w:rsidR="003456C5" w:rsidRPr="00EE0AD9" w:rsidRDefault="003456C5" w:rsidP="003456C5">
            <w:r w:rsidRPr="00EE0AD9">
              <w:lastRenderedPageBreak/>
              <w:t>Origen</w:t>
            </w:r>
            <w:r w:rsidRPr="00EE0AD9">
              <w:rPr>
                <w:spacing w:val="-2"/>
              </w:rPr>
              <w:t xml:space="preserve"> </w:t>
            </w:r>
            <w:r w:rsidRPr="00EE0AD9">
              <w:t>de</w:t>
            </w:r>
            <w:r w:rsidRPr="00EE0AD9">
              <w:rPr>
                <w:spacing w:val="-2"/>
              </w:rPr>
              <w:t xml:space="preserve"> </w:t>
            </w:r>
            <w:r w:rsidRPr="00EE0AD9">
              <w:t>Datos</w:t>
            </w:r>
          </w:p>
          <w:p w14:paraId="61A5F9DF" w14:textId="77777777" w:rsidR="003456C5" w:rsidRPr="00EE0AD9" w:rsidRDefault="003456C5" w:rsidP="003456C5">
            <w:r w:rsidRPr="00EE0AD9">
              <w:t>El</w:t>
            </w:r>
            <w:r w:rsidRPr="00EE0AD9">
              <w:rPr>
                <w:spacing w:val="-2"/>
              </w:rPr>
              <w:t xml:space="preserve"> </w:t>
            </w:r>
            <w:r w:rsidRPr="00EE0AD9">
              <w:t>propio</w:t>
            </w:r>
            <w:r w:rsidRPr="00EE0AD9">
              <w:rPr>
                <w:spacing w:val="-1"/>
              </w:rPr>
              <w:t xml:space="preserve"> </w:t>
            </w:r>
            <w:r w:rsidRPr="00EE0AD9">
              <w:t>interesado</w:t>
            </w:r>
            <w:r w:rsidRPr="00EE0AD9">
              <w:rPr>
                <w:spacing w:val="-2"/>
              </w:rPr>
              <w:t xml:space="preserve"> </w:t>
            </w:r>
            <w:r w:rsidRPr="00EE0AD9">
              <w:t>o</w:t>
            </w:r>
            <w:r w:rsidRPr="00EE0AD9">
              <w:rPr>
                <w:spacing w:val="-2"/>
              </w:rPr>
              <w:t xml:space="preserve"> </w:t>
            </w:r>
            <w:r w:rsidRPr="00EE0AD9">
              <w:t>su</w:t>
            </w:r>
            <w:r w:rsidRPr="00EE0AD9">
              <w:rPr>
                <w:spacing w:val="-3"/>
              </w:rPr>
              <w:t xml:space="preserve"> </w:t>
            </w:r>
            <w:r w:rsidRPr="00EE0AD9">
              <w:t>representante</w:t>
            </w:r>
            <w:r w:rsidRPr="00EE0AD9">
              <w:rPr>
                <w:spacing w:val="-1"/>
              </w:rPr>
              <w:t xml:space="preserve"> </w:t>
            </w:r>
            <w:r w:rsidRPr="00EE0AD9">
              <w:t>legal</w:t>
            </w:r>
          </w:p>
          <w:p w14:paraId="376FC457"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55CC1FC3" w14:textId="77777777" w:rsidR="003456C5" w:rsidRPr="00EE0AD9" w:rsidRDefault="003456C5" w:rsidP="003456C5">
            <w:r w:rsidRPr="00EE0AD9">
              <w:t>Solicitantes;</w:t>
            </w:r>
            <w:r w:rsidRPr="00EE0AD9">
              <w:rPr>
                <w:spacing w:val="-6"/>
              </w:rPr>
              <w:t xml:space="preserve"> </w:t>
            </w:r>
            <w:r w:rsidRPr="00EE0AD9">
              <w:t>Representantes</w:t>
            </w:r>
            <w:r w:rsidRPr="00EE0AD9">
              <w:rPr>
                <w:spacing w:val="-5"/>
              </w:rPr>
              <w:t xml:space="preserve"> </w:t>
            </w:r>
            <w:r w:rsidRPr="00EE0AD9">
              <w:t>legales;</w:t>
            </w:r>
            <w:r w:rsidRPr="00EE0AD9">
              <w:rPr>
                <w:spacing w:val="-4"/>
              </w:rPr>
              <w:t xml:space="preserve"> </w:t>
            </w:r>
            <w:r w:rsidRPr="00EE0AD9">
              <w:t>Licenciatarios;</w:t>
            </w:r>
            <w:r w:rsidRPr="00EE0AD9">
              <w:rPr>
                <w:spacing w:val="-3"/>
              </w:rPr>
              <w:t xml:space="preserve"> </w:t>
            </w:r>
            <w:r w:rsidRPr="00EE0AD9">
              <w:t>Autorizados;</w:t>
            </w:r>
            <w:r w:rsidRPr="00EE0AD9">
              <w:rPr>
                <w:spacing w:val="-6"/>
              </w:rPr>
              <w:t xml:space="preserve"> </w:t>
            </w:r>
            <w:r w:rsidRPr="00EE0AD9">
              <w:t>Beneficiarios.</w:t>
            </w:r>
            <w:r w:rsidRPr="00EE0AD9">
              <w:rPr>
                <w:spacing w:val="-52"/>
              </w:rPr>
              <w:t xml:space="preserve"> </w:t>
            </w:r>
            <w:r w:rsidRPr="00EE0AD9">
              <w:t>Técnicos</w:t>
            </w:r>
          </w:p>
        </w:tc>
      </w:tr>
      <w:tr w:rsidR="003456C5" w:rsidRPr="00EE0AD9" w14:paraId="0E87875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8F8093E"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7B348B1D" w14:textId="77777777" w:rsidTr="003456C5">
        <w:tc>
          <w:tcPr>
            <w:tcW w:w="9498" w:type="dxa"/>
          </w:tcPr>
          <w:p w14:paraId="005FB2BB" w14:textId="77777777" w:rsidR="003456C5" w:rsidRPr="00EE0AD9" w:rsidRDefault="003456C5" w:rsidP="003456C5">
            <w:r w:rsidRPr="00EE0AD9">
              <w:t>Categorías</w:t>
            </w:r>
            <w:r w:rsidRPr="00EE0AD9">
              <w:rPr>
                <w:spacing w:val="-4"/>
              </w:rPr>
              <w:t xml:space="preserve"> </w:t>
            </w:r>
            <w:r w:rsidRPr="00EE0AD9">
              <w:t>de</w:t>
            </w:r>
            <w:r w:rsidRPr="00EE0AD9">
              <w:rPr>
                <w:spacing w:val="-2"/>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72586428" w14:textId="77777777" w:rsidR="003456C5" w:rsidRPr="00EE0AD9" w:rsidRDefault="003456C5" w:rsidP="003456C5">
            <w:r w:rsidRPr="00EE0AD9">
              <w:t>Órganos</w:t>
            </w:r>
            <w:r w:rsidRPr="00EE0AD9">
              <w:rPr>
                <w:spacing w:val="-4"/>
              </w:rPr>
              <w:t xml:space="preserve"> </w:t>
            </w:r>
            <w:r w:rsidRPr="00EE0AD9">
              <w:t>judiciales</w:t>
            </w:r>
          </w:p>
          <w:p w14:paraId="44074386" w14:textId="77777777" w:rsidR="003456C5" w:rsidRPr="00EE0AD9" w:rsidRDefault="003456C5" w:rsidP="003456C5">
            <w:r w:rsidRPr="00EE0AD9">
              <w:t>Otras</w:t>
            </w:r>
            <w:r w:rsidRPr="00EE0AD9">
              <w:rPr>
                <w:spacing w:val="-3"/>
              </w:rPr>
              <w:t xml:space="preserve"> </w:t>
            </w:r>
            <w:r w:rsidRPr="00EE0AD9">
              <w:t>Entidades</w:t>
            </w:r>
            <w:r w:rsidRPr="00EE0AD9">
              <w:rPr>
                <w:spacing w:val="-2"/>
              </w:rPr>
              <w:t xml:space="preserve"> </w:t>
            </w:r>
            <w:r w:rsidRPr="00EE0AD9">
              <w:t>Financieras</w:t>
            </w:r>
          </w:p>
          <w:p w14:paraId="65B6509B" w14:textId="77777777" w:rsidR="003456C5" w:rsidRPr="00EE0AD9" w:rsidRDefault="003456C5" w:rsidP="003456C5">
            <w:r w:rsidRPr="00EE0AD9">
              <w:t>Otros</w:t>
            </w:r>
            <w:r w:rsidRPr="00EE0AD9">
              <w:rPr>
                <w:spacing w:val="-3"/>
              </w:rPr>
              <w:t xml:space="preserve"> </w:t>
            </w:r>
            <w:r w:rsidRPr="00EE0AD9">
              <w:t>órganos de</w:t>
            </w:r>
            <w:r w:rsidRPr="00EE0AD9">
              <w:rPr>
                <w:spacing w:val="-2"/>
              </w:rPr>
              <w:t xml:space="preserve"> </w:t>
            </w:r>
            <w:r w:rsidRPr="00EE0AD9">
              <w:t>la</w:t>
            </w:r>
            <w:r w:rsidRPr="00EE0AD9">
              <w:rPr>
                <w:spacing w:val="-1"/>
              </w:rPr>
              <w:t xml:space="preserve"> </w:t>
            </w:r>
            <w:r w:rsidRPr="00EE0AD9">
              <w:t>Administración</w:t>
            </w:r>
            <w:r w:rsidRPr="00EE0AD9">
              <w:rPr>
                <w:spacing w:val="-4"/>
              </w:rPr>
              <w:t xml:space="preserve"> </w:t>
            </w:r>
            <w:r w:rsidRPr="00EE0AD9">
              <w:t>de</w:t>
            </w:r>
            <w:r w:rsidRPr="00EE0AD9">
              <w:rPr>
                <w:spacing w:val="-3"/>
              </w:rPr>
              <w:t xml:space="preserve"> </w:t>
            </w:r>
            <w:r w:rsidRPr="00EE0AD9">
              <w:t>la</w:t>
            </w:r>
            <w:r w:rsidRPr="00EE0AD9">
              <w:rPr>
                <w:spacing w:val="-3"/>
              </w:rPr>
              <w:t xml:space="preserve"> </w:t>
            </w:r>
            <w:r w:rsidRPr="00EE0AD9">
              <w:t>Comunidad</w:t>
            </w:r>
            <w:r w:rsidRPr="00EE0AD9">
              <w:rPr>
                <w:spacing w:val="-2"/>
              </w:rPr>
              <w:t xml:space="preserve"> </w:t>
            </w:r>
            <w:r w:rsidRPr="00EE0AD9">
              <w:t>Autónoma</w:t>
            </w:r>
            <w:r w:rsidRPr="00EE0AD9">
              <w:rPr>
                <w:spacing w:val="-52"/>
              </w:rPr>
              <w:t xml:space="preserve"> </w:t>
            </w:r>
            <w:r w:rsidRPr="00EE0AD9">
              <w:t>Otros órganos</w:t>
            </w:r>
            <w:r w:rsidRPr="00EE0AD9">
              <w:rPr>
                <w:spacing w:val="2"/>
              </w:rPr>
              <w:t xml:space="preserve"> </w:t>
            </w:r>
            <w:r w:rsidRPr="00EE0AD9">
              <w:t>de la</w:t>
            </w:r>
            <w:r w:rsidRPr="00EE0AD9">
              <w:rPr>
                <w:spacing w:val="1"/>
              </w:rPr>
              <w:t xml:space="preserve"> </w:t>
            </w:r>
            <w:r w:rsidRPr="00EE0AD9">
              <w:t>Administración</w:t>
            </w:r>
            <w:r w:rsidRPr="00EE0AD9">
              <w:rPr>
                <w:spacing w:val="-2"/>
              </w:rPr>
              <w:t xml:space="preserve"> </w:t>
            </w:r>
            <w:r w:rsidRPr="00EE0AD9">
              <w:t>del Estado</w:t>
            </w:r>
          </w:p>
          <w:p w14:paraId="1E3F3DDA" w14:textId="77777777" w:rsidR="003456C5" w:rsidRPr="00EE0AD9" w:rsidRDefault="003456C5" w:rsidP="003456C5">
            <w:r w:rsidRPr="00EE0AD9">
              <w:t>Otros órganos de la Administración Local</w:t>
            </w:r>
            <w:r w:rsidRPr="00EE0AD9">
              <w:rPr>
                <w:spacing w:val="1"/>
              </w:rPr>
              <w:t xml:space="preserve"> </w:t>
            </w:r>
            <w:r w:rsidRPr="00EE0AD9">
              <w:t>Tribunal</w:t>
            </w:r>
            <w:r w:rsidRPr="00EE0AD9">
              <w:rPr>
                <w:spacing w:val="-3"/>
              </w:rPr>
              <w:t xml:space="preserve"> </w:t>
            </w:r>
            <w:r w:rsidRPr="00EE0AD9">
              <w:t>de</w:t>
            </w:r>
            <w:r w:rsidRPr="00EE0AD9">
              <w:rPr>
                <w:spacing w:val="-3"/>
              </w:rPr>
              <w:t xml:space="preserve"> </w:t>
            </w:r>
            <w:r w:rsidRPr="00EE0AD9">
              <w:t>Cuentas</w:t>
            </w:r>
            <w:r w:rsidRPr="00EE0AD9">
              <w:rPr>
                <w:spacing w:val="-3"/>
              </w:rPr>
              <w:t xml:space="preserve"> </w:t>
            </w:r>
            <w:r w:rsidRPr="00EE0AD9">
              <w:t>o</w:t>
            </w:r>
            <w:r w:rsidRPr="00EE0AD9">
              <w:rPr>
                <w:spacing w:val="-1"/>
              </w:rPr>
              <w:t xml:space="preserve"> </w:t>
            </w:r>
            <w:r w:rsidRPr="00EE0AD9">
              <w:t>equivalente</w:t>
            </w:r>
            <w:r w:rsidRPr="00EE0AD9">
              <w:rPr>
                <w:spacing w:val="-4"/>
              </w:rPr>
              <w:t xml:space="preserve"> </w:t>
            </w:r>
            <w:r w:rsidRPr="00EE0AD9">
              <w:t>autonómico</w:t>
            </w:r>
          </w:p>
        </w:tc>
      </w:tr>
      <w:tr w:rsidR="003456C5" w:rsidRPr="00EE0AD9" w14:paraId="403815E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9C9DD35"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7533F917" w14:textId="77777777" w:rsidTr="003456C5">
        <w:tc>
          <w:tcPr>
            <w:tcW w:w="9498" w:type="dxa"/>
          </w:tcPr>
          <w:p w14:paraId="42ACAB49"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0C468F2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5E7E4EF"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1C0A824C" w14:textId="77777777" w:rsidTr="003456C5">
        <w:tc>
          <w:tcPr>
            <w:tcW w:w="9498" w:type="dxa"/>
          </w:tcPr>
          <w:p w14:paraId="09EE74FB"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4F5132A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A357187"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31C6A8D4" w14:textId="77777777" w:rsidTr="003456C5">
        <w:tc>
          <w:tcPr>
            <w:tcW w:w="9498" w:type="dxa"/>
          </w:tcPr>
          <w:p w14:paraId="79118FCD"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3CEC4074" w14:textId="76404EEB" w:rsidR="003456C5" w:rsidRDefault="003456C5" w:rsidP="00BF028C">
      <w:pPr>
        <w:jc w:val="both"/>
        <w:rPr>
          <w:lang w:eastAsia="es-ES"/>
        </w:rPr>
      </w:pPr>
    </w:p>
    <w:p w14:paraId="1C208E2D" w14:textId="77777777" w:rsidR="003456C5" w:rsidRDefault="003456C5">
      <w:pPr>
        <w:widowControl/>
        <w:autoSpaceDE/>
        <w:autoSpaceDN/>
        <w:spacing w:after="160" w:line="259" w:lineRule="auto"/>
        <w:rPr>
          <w:lang w:eastAsia="es-ES"/>
        </w:rPr>
      </w:pPr>
      <w:r>
        <w:rPr>
          <w:lang w:eastAsia="es-ES"/>
        </w:rPr>
        <w:br w:type="page"/>
      </w:r>
    </w:p>
    <w:p w14:paraId="65CC6B49" w14:textId="77777777" w:rsidR="003456C5" w:rsidRPr="00EE0AD9" w:rsidRDefault="003456C5" w:rsidP="005C4AEB">
      <w:pPr>
        <w:pStyle w:val="Ttulo2"/>
        <w:numPr>
          <w:ilvl w:val="1"/>
          <w:numId w:val="34"/>
        </w:numPr>
      </w:pPr>
      <w:bookmarkStart w:id="35" w:name="_Toc164683191"/>
      <w:bookmarkStart w:id="36" w:name="_Toc233200665"/>
      <w:r w:rsidRPr="00EE0AD9">
        <w:lastRenderedPageBreak/>
        <w:t>Notificación</w:t>
      </w:r>
      <w:r w:rsidRPr="00EE0AD9">
        <w:rPr>
          <w:spacing w:val="-3"/>
        </w:rPr>
        <w:t xml:space="preserve"> </w:t>
      </w:r>
      <w:r w:rsidRPr="00EE0AD9">
        <w:t>de</w:t>
      </w:r>
      <w:r w:rsidRPr="00EE0AD9">
        <w:rPr>
          <w:spacing w:val="-3"/>
        </w:rPr>
        <w:t xml:space="preserve"> </w:t>
      </w:r>
      <w:r w:rsidRPr="00EE0AD9">
        <w:t>Brechas</w:t>
      </w:r>
      <w:r w:rsidRPr="00EE0AD9">
        <w:rPr>
          <w:spacing w:val="-4"/>
        </w:rPr>
        <w:t xml:space="preserve"> </w:t>
      </w:r>
      <w:r w:rsidRPr="00EE0AD9">
        <w:t>de Seguridad</w:t>
      </w:r>
      <w:r w:rsidRPr="00EE0AD9">
        <w:rPr>
          <w:spacing w:val="-3"/>
        </w:rPr>
        <w:t xml:space="preserve"> </w:t>
      </w:r>
      <w:r w:rsidRPr="00EE0AD9">
        <w:t>en</w:t>
      </w:r>
      <w:r w:rsidRPr="00EE0AD9">
        <w:rPr>
          <w:spacing w:val="-3"/>
        </w:rPr>
        <w:t xml:space="preserve"> </w:t>
      </w:r>
      <w:r w:rsidRPr="00EE0AD9">
        <w:t>protección</w:t>
      </w:r>
      <w:r w:rsidRPr="00EE0AD9">
        <w:rPr>
          <w:spacing w:val="-3"/>
        </w:rPr>
        <w:t xml:space="preserve"> </w:t>
      </w:r>
      <w:r w:rsidRPr="00EE0AD9">
        <w:t>de datos</w:t>
      </w:r>
      <w:bookmarkEnd w:id="35"/>
      <w:bookmarkEnd w:id="36"/>
    </w:p>
    <w:p w14:paraId="7CF24B51" w14:textId="77777777" w:rsidR="003456C5" w:rsidRDefault="003456C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2EDE4C15"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E89285D"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6AAB2796" w14:textId="77777777" w:rsidTr="003456C5">
        <w:tc>
          <w:tcPr>
            <w:tcW w:w="9498" w:type="dxa"/>
          </w:tcPr>
          <w:p w14:paraId="2119825F" w14:textId="77777777" w:rsidR="003456C5" w:rsidRPr="00EE0AD9" w:rsidRDefault="003456C5" w:rsidP="003456C5">
            <w:r w:rsidRPr="00EE0AD9">
              <w:t>Gestión</w:t>
            </w:r>
            <w:r w:rsidRPr="00EE0AD9">
              <w:rPr>
                <w:spacing w:val="15"/>
              </w:rPr>
              <w:t xml:space="preserve"> </w:t>
            </w:r>
            <w:r w:rsidRPr="00EE0AD9">
              <w:t>y</w:t>
            </w:r>
            <w:r w:rsidRPr="00EE0AD9">
              <w:rPr>
                <w:spacing w:val="17"/>
              </w:rPr>
              <w:t xml:space="preserve"> </w:t>
            </w:r>
            <w:r w:rsidRPr="00EE0AD9">
              <w:t>evaluación</w:t>
            </w:r>
            <w:r w:rsidRPr="00EE0AD9">
              <w:rPr>
                <w:spacing w:val="15"/>
              </w:rPr>
              <w:t xml:space="preserve"> </w:t>
            </w:r>
            <w:r w:rsidRPr="00EE0AD9">
              <w:t>de</w:t>
            </w:r>
            <w:r w:rsidRPr="00EE0AD9">
              <w:rPr>
                <w:spacing w:val="18"/>
              </w:rPr>
              <w:t xml:space="preserve"> </w:t>
            </w:r>
            <w:r w:rsidRPr="00EE0AD9">
              <w:t>las</w:t>
            </w:r>
            <w:r w:rsidRPr="00EE0AD9">
              <w:rPr>
                <w:spacing w:val="17"/>
              </w:rPr>
              <w:t xml:space="preserve"> </w:t>
            </w:r>
            <w:r w:rsidRPr="00EE0AD9">
              <w:t>brechas</w:t>
            </w:r>
            <w:r w:rsidRPr="00EE0AD9">
              <w:rPr>
                <w:spacing w:val="18"/>
              </w:rPr>
              <w:t xml:space="preserve"> </w:t>
            </w:r>
            <w:r w:rsidRPr="00EE0AD9">
              <w:t>de</w:t>
            </w:r>
            <w:r w:rsidRPr="00EE0AD9">
              <w:rPr>
                <w:spacing w:val="15"/>
              </w:rPr>
              <w:t xml:space="preserve"> </w:t>
            </w:r>
            <w:r w:rsidRPr="00EE0AD9">
              <w:t>seguridad,</w:t>
            </w:r>
            <w:r w:rsidRPr="00EE0AD9">
              <w:rPr>
                <w:spacing w:val="18"/>
              </w:rPr>
              <w:t xml:space="preserve"> </w:t>
            </w:r>
            <w:r w:rsidRPr="00EE0AD9">
              <w:t>así</w:t>
            </w:r>
            <w:r w:rsidRPr="00EE0AD9">
              <w:rPr>
                <w:spacing w:val="16"/>
              </w:rPr>
              <w:t xml:space="preserve"> </w:t>
            </w:r>
            <w:r w:rsidRPr="00EE0AD9">
              <w:t>como</w:t>
            </w:r>
            <w:r w:rsidRPr="00EE0AD9">
              <w:rPr>
                <w:spacing w:val="16"/>
              </w:rPr>
              <w:t xml:space="preserve"> </w:t>
            </w:r>
            <w:r w:rsidRPr="00EE0AD9">
              <w:t>la</w:t>
            </w:r>
            <w:r w:rsidRPr="00EE0AD9">
              <w:rPr>
                <w:spacing w:val="17"/>
              </w:rPr>
              <w:t xml:space="preserve"> </w:t>
            </w:r>
            <w:r w:rsidRPr="00EE0AD9">
              <w:t>notificación</w:t>
            </w:r>
            <w:r w:rsidRPr="00EE0AD9">
              <w:rPr>
                <w:spacing w:val="15"/>
              </w:rPr>
              <w:t xml:space="preserve"> </w:t>
            </w:r>
            <w:r w:rsidRPr="00EE0AD9">
              <w:t>a</w:t>
            </w:r>
            <w:r w:rsidRPr="00EE0AD9">
              <w:rPr>
                <w:spacing w:val="16"/>
              </w:rPr>
              <w:t xml:space="preserve"> </w:t>
            </w:r>
            <w:r w:rsidRPr="00EE0AD9">
              <w:t>la</w:t>
            </w:r>
            <w:r w:rsidRPr="00EE0AD9">
              <w:rPr>
                <w:spacing w:val="18"/>
              </w:rPr>
              <w:t xml:space="preserve"> </w:t>
            </w:r>
            <w:r w:rsidRPr="00EE0AD9">
              <w:t>autoridad</w:t>
            </w:r>
            <w:r w:rsidRPr="00EE0AD9">
              <w:rPr>
                <w:spacing w:val="18"/>
              </w:rPr>
              <w:t xml:space="preserve"> </w:t>
            </w:r>
            <w:r w:rsidRPr="00EE0AD9">
              <w:t>de</w:t>
            </w:r>
            <w:r w:rsidRPr="00EE0AD9">
              <w:rPr>
                <w:spacing w:val="16"/>
              </w:rPr>
              <w:t xml:space="preserve"> </w:t>
            </w:r>
            <w:r w:rsidRPr="00EE0AD9">
              <w:t>control</w:t>
            </w:r>
            <w:r w:rsidRPr="00EE0AD9">
              <w:rPr>
                <w:spacing w:val="15"/>
              </w:rPr>
              <w:t xml:space="preserve"> </w:t>
            </w:r>
            <w:r w:rsidRPr="00EE0AD9">
              <w:t>en</w:t>
            </w:r>
            <w:r w:rsidRPr="00EE0AD9">
              <w:rPr>
                <w:spacing w:val="-53"/>
              </w:rPr>
              <w:t xml:space="preserve"> </w:t>
            </w:r>
            <w:r w:rsidRPr="00EE0AD9">
              <w:t>protección</w:t>
            </w:r>
            <w:r w:rsidRPr="00EE0AD9">
              <w:rPr>
                <w:spacing w:val="-2"/>
              </w:rPr>
              <w:t xml:space="preserve"> </w:t>
            </w:r>
            <w:r w:rsidRPr="00EE0AD9">
              <w:t>de</w:t>
            </w:r>
            <w:r w:rsidRPr="00EE0AD9">
              <w:rPr>
                <w:spacing w:val="1"/>
              </w:rPr>
              <w:t xml:space="preserve"> </w:t>
            </w:r>
            <w:r w:rsidRPr="00EE0AD9">
              <w:t>datos y afectados.</w:t>
            </w:r>
          </w:p>
        </w:tc>
      </w:tr>
      <w:tr w:rsidR="003456C5" w:rsidRPr="00EE0AD9" w14:paraId="702E110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31AA4B8"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35FB7571" w14:textId="77777777" w:rsidTr="003456C5">
        <w:tc>
          <w:tcPr>
            <w:tcW w:w="9498" w:type="dxa"/>
          </w:tcPr>
          <w:p w14:paraId="324FAF0E"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1"/>
                <w:w w:val="95"/>
              </w:rPr>
              <w:t xml:space="preserve"> </w:t>
            </w:r>
            <w:r w:rsidRPr="00EE0AD9">
              <w:rPr>
                <w:w w:val="95"/>
              </w:rPr>
              <w:t>el</w:t>
            </w:r>
            <w:r w:rsidRPr="00EE0AD9">
              <w:rPr>
                <w:spacing w:val="8"/>
                <w:w w:val="95"/>
              </w:rPr>
              <w:t xml:space="preserve"> </w:t>
            </w:r>
            <w:r w:rsidRPr="00EE0AD9">
              <w:rPr>
                <w:w w:val="95"/>
              </w:rPr>
              <w:t>tiempo</w:t>
            </w:r>
            <w:r w:rsidRPr="00EE0AD9">
              <w:rPr>
                <w:spacing w:val="14"/>
                <w:w w:val="95"/>
              </w:rPr>
              <w:t xml:space="preserve"> </w:t>
            </w:r>
            <w:r w:rsidRPr="00EE0AD9">
              <w:rPr>
                <w:w w:val="95"/>
              </w:rPr>
              <w:t>necesario</w:t>
            </w:r>
            <w:r w:rsidRPr="00EE0AD9">
              <w:rPr>
                <w:spacing w:val="16"/>
                <w:w w:val="95"/>
              </w:rPr>
              <w:t xml:space="preserve"> </w:t>
            </w:r>
            <w:r w:rsidRPr="00EE0AD9">
              <w:rPr>
                <w:w w:val="95"/>
              </w:rPr>
              <w:t>para</w:t>
            </w:r>
            <w:r w:rsidRPr="00EE0AD9">
              <w:rPr>
                <w:spacing w:val="8"/>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27"/>
                <w:w w:val="95"/>
              </w:rPr>
              <w:t xml:space="preserve"> </w:t>
            </w:r>
            <w:r w:rsidRPr="00EE0AD9">
              <w:rPr>
                <w:w w:val="95"/>
              </w:rPr>
              <w:t>se</w:t>
            </w:r>
            <w:r w:rsidRPr="00EE0AD9">
              <w:rPr>
                <w:spacing w:val="8"/>
                <w:w w:val="95"/>
              </w:rPr>
              <w:t xml:space="preserve"> </w:t>
            </w:r>
            <w:r w:rsidRPr="00EE0AD9">
              <w:rPr>
                <w:w w:val="95"/>
              </w:rPr>
              <w:t>recabaron</w:t>
            </w:r>
            <w:r w:rsidRPr="00EE0AD9">
              <w:rPr>
                <w:spacing w:val="-50"/>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8"/>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7"/>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5"/>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3280AD0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AD5433A"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1F75EB02" w14:textId="77777777" w:rsidTr="003456C5">
        <w:tc>
          <w:tcPr>
            <w:tcW w:w="9498" w:type="dxa"/>
          </w:tcPr>
          <w:p w14:paraId="0D7A14A0"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 del tratamiento. Artículo 33 del Reglamento (UE) 2016/679 del Parlamento Europeo y del</w:t>
            </w:r>
            <w:r w:rsidRPr="00EE0AD9">
              <w:rPr>
                <w:spacing w:val="1"/>
              </w:rPr>
              <w:t xml:space="preserve"> </w:t>
            </w:r>
            <w:r w:rsidRPr="00EE0AD9">
              <w:t>Consejo, de 27 de abril de 2016, relativo a la protección de las personas físicas en lo que respecta al</w:t>
            </w:r>
            <w:r w:rsidRPr="00EE0AD9">
              <w:rPr>
                <w:spacing w:val="1"/>
              </w:rPr>
              <w:t xml:space="preserve"> </w:t>
            </w:r>
            <w:r w:rsidRPr="00EE0AD9">
              <w:t>tratamiento de datos personales y a la libre circulación de estos datos y por el que se deroga la Directiva</w:t>
            </w:r>
            <w:r w:rsidRPr="00EE0AD9">
              <w:rPr>
                <w:spacing w:val="1"/>
              </w:rPr>
              <w:t xml:space="preserve"> </w:t>
            </w:r>
            <w:r w:rsidRPr="00EE0AD9">
              <w:t>95/46/CE</w:t>
            </w:r>
            <w:r w:rsidRPr="00EE0AD9">
              <w:rPr>
                <w:spacing w:val="-1"/>
              </w:rPr>
              <w:t xml:space="preserve"> </w:t>
            </w:r>
            <w:r w:rsidRPr="00EE0AD9">
              <w:t>(Reglamento</w:t>
            </w:r>
            <w:r w:rsidRPr="00EE0AD9">
              <w:rPr>
                <w:spacing w:val="-1"/>
              </w:rPr>
              <w:t xml:space="preserve"> </w:t>
            </w:r>
            <w:r w:rsidRPr="00EE0AD9">
              <w:t>general</w:t>
            </w:r>
            <w:r w:rsidRPr="00EE0AD9">
              <w:rPr>
                <w:spacing w:val="-1"/>
              </w:rPr>
              <w:t xml:space="preserve"> </w:t>
            </w:r>
            <w:r w:rsidRPr="00EE0AD9">
              <w:t>de</w:t>
            </w:r>
            <w:r w:rsidRPr="00EE0AD9">
              <w:rPr>
                <w:spacing w:val="-1"/>
              </w:rPr>
              <w:t xml:space="preserve"> </w:t>
            </w:r>
            <w:r w:rsidRPr="00EE0AD9">
              <w:t>protección</w:t>
            </w:r>
            <w:r w:rsidRPr="00EE0AD9">
              <w:rPr>
                <w:spacing w:val="1"/>
              </w:rPr>
              <w:t xml:space="preserve"> </w:t>
            </w:r>
            <w:r w:rsidRPr="00EE0AD9">
              <w:t>de</w:t>
            </w:r>
            <w:r w:rsidRPr="00EE0AD9">
              <w:rPr>
                <w:spacing w:val="1"/>
              </w:rPr>
              <w:t xml:space="preserve"> </w:t>
            </w:r>
            <w:r w:rsidRPr="00EE0AD9">
              <w:t>datos)</w:t>
            </w:r>
            <w:r>
              <w:t xml:space="preserve"> y </w:t>
            </w:r>
            <w:r w:rsidRPr="00DD3055">
              <w:t>Ley Orgánica 3/2018, de 5 de diciembre, de Protección de Datos Personales y</w:t>
            </w:r>
            <w:r>
              <w:t xml:space="preserve"> </w:t>
            </w:r>
            <w:r w:rsidRPr="00DD3055">
              <w:t>garantía de los derechos digitales</w:t>
            </w:r>
            <w:r>
              <w:t>.</w:t>
            </w:r>
          </w:p>
        </w:tc>
      </w:tr>
      <w:tr w:rsidR="003456C5" w:rsidRPr="00EE0AD9" w14:paraId="787F8A6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9C57E00"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5C397BD9" w14:textId="77777777" w:rsidTr="003456C5">
        <w:tc>
          <w:tcPr>
            <w:tcW w:w="9498" w:type="dxa"/>
          </w:tcPr>
          <w:p w14:paraId="4FEDB1C4"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6"/>
              </w:rPr>
              <w:t xml:space="preserve"> </w:t>
            </w:r>
            <w:r w:rsidRPr="00EE0AD9">
              <w:t>identificativo:</w:t>
            </w:r>
            <w:r w:rsidRPr="00EE0AD9">
              <w:rPr>
                <w:spacing w:val="-5"/>
              </w:rPr>
              <w:t xml:space="preserve"> </w:t>
            </w:r>
            <w:r w:rsidRPr="00EE0AD9">
              <w:t>Nombre</w:t>
            </w:r>
            <w:r w:rsidRPr="00EE0AD9">
              <w:rPr>
                <w:spacing w:val="-6"/>
              </w:rPr>
              <w:t xml:space="preserve"> </w:t>
            </w:r>
            <w:r w:rsidRPr="00EE0AD9">
              <w:t>y</w:t>
            </w:r>
            <w:r w:rsidRPr="00EE0AD9">
              <w:rPr>
                <w:spacing w:val="-6"/>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6CC97AF3" w14:textId="77777777" w:rsidR="003456C5" w:rsidRPr="00EE0AD9" w:rsidRDefault="003456C5" w:rsidP="003456C5">
            <w:r w:rsidRPr="00EE0AD9">
              <w:t>Firma</w:t>
            </w:r>
          </w:p>
          <w:p w14:paraId="087EB8D0"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0084B2D9"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7DCDD38B" w14:textId="77777777" w:rsidR="003456C5" w:rsidRPr="00EE0AD9" w:rsidRDefault="003456C5" w:rsidP="003456C5">
            <w:r>
              <w:t>Datos de carácter personal implicados en el incidente de seguridad.</w:t>
            </w:r>
          </w:p>
        </w:tc>
      </w:tr>
      <w:tr w:rsidR="003456C5" w:rsidRPr="00EE0AD9" w14:paraId="5721332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4511F0E"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3"/>
              </w:rPr>
              <w:t xml:space="preserve"> </w:t>
            </w:r>
            <w:r w:rsidRPr="00EE0AD9">
              <w:t>Datos</w:t>
            </w:r>
            <w:r w:rsidRPr="00EE0AD9">
              <w:rPr>
                <w:spacing w:val="-2"/>
              </w:rPr>
              <w:t xml:space="preserve"> </w:t>
            </w:r>
            <w:r w:rsidRPr="00EE0AD9">
              <w:t>Personales</w:t>
            </w:r>
          </w:p>
        </w:tc>
      </w:tr>
      <w:tr w:rsidR="003456C5" w:rsidRPr="00EE0AD9" w14:paraId="1043D9BB" w14:textId="77777777" w:rsidTr="003456C5">
        <w:tc>
          <w:tcPr>
            <w:tcW w:w="9498" w:type="dxa"/>
          </w:tcPr>
          <w:p w14:paraId="2FB43B8E"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305D8F01" w14:textId="77777777" w:rsidR="003456C5" w:rsidRPr="00EE0AD9" w:rsidRDefault="003456C5" w:rsidP="003456C5">
            <w:r w:rsidRPr="00EE0AD9">
              <w:t>Afectados</w:t>
            </w:r>
            <w:r w:rsidRPr="00EE0AD9">
              <w:rPr>
                <w:spacing w:val="1"/>
              </w:rPr>
              <w:t xml:space="preserve"> </w:t>
            </w:r>
            <w:r w:rsidRPr="00EE0AD9">
              <w:rPr>
                <w:w w:val="95"/>
              </w:rPr>
              <w:t>Denunciantes</w:t>
            </w:r>
          </w:p>
        </w:tc>
      </w:tr>
      <w:tr w:rsidR="003456C5" w:rsidRPr="00EE0AD9" w14:paraId="480341E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6048F89"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64BE82D0" w14:textId="77777777" w:rsidTr="003456C5">
        <w:tc>
          <w:tcPr>
            <w:tcW w:w="9498" w:type="dxa"/>
          </w:tcPr>
          <w:p w14:paraId="400316AD"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5189BEB1" w14:textId="77777777" w:rsidR="003456C5" w:rsidRPr="00EE0AD9" w:rsidRDefault="003456C5" w:rsidP="003456C5">
            <w:r w:rsidRPr="00EE0AD9">
              <w:t>No</w:t>
            </w:r>
            <w:r w:rsidRPr="00EE0AD9">
              <w:rPr>
                <w:spacing w:val="-4"/>
              </w:rPr>
              <w:t xml:space="preserve"> </w:t>
            </w:r>
            <w:r w:rsidRPr="00EE0AD9">
              <w:t>están</w:t>
            </w:r>
            <w:r w:rsidRPr="00EE0AD9">
              <w:rPr>
                <w:spacing w:val="-3"/>
              </w:rPr>
              <w:t xml:space="preserve"> </w:t>
            </w:r>
            <w:r w:rsidRPr="00EE0AD9">
              <w:t>previstas</w:t>
            </w:r>
            <w:r w:rsidRPr="00EE0AD9">
              <w:rPr>
                <w:spacing w:val="-2"/>
              </w:rPr>
              <w:t xml:space="preserve"> </w:t>
            </w:r>
            <w:r w:rsidRPr="00EE0AD9">
              <w:t>transferencias internacionales</w:t>
            </w:r>
            <w:r w:rsidRPr="00EE0AD9">
              <w:rPr>
                <w:spacing w:val="-2"/>
              </w:rPr>
              <w:t xml:space="preserve"> </w:t>
            </w:r>
            <w:r w:rsidRPr="00EE0AD9">
              <w:t>de</w:t>
            </w:r>
            <w:r w:rsidRPr="00EE0AD9">
              <w:rPr>
                <w:spacing w:val="-3"/>
              </w:rPr>
              <w:t xml:space="preserve"> </w:t>
            </w:r>
            <w:r w:rsidRPr="00EE0AD9">
              <w:t>datos.</w:t>
            </w:r>
          </w:p>
          <w:p w14:paraId="2C656FF5" w14:textId="77777777" w:rsidR="003456C5" w:rsidRPr="00EE0AD9" w:rsidRDefault="003456C5" w:rsidP="003456C5">
            <w:r w:rsidRPr="00EE0AD9">
              <w:t>Equipos de respuesta ante emergencias informáticas (CERT) del CCN y de los previstos en la Directiva</w:t>
            </w:r>
            <w:r w:rsidRPr="00EE0AD9">
              <w:rPr>
                <w:spacing w:val="1"/>
              </w:rPr>
              <w:t xml:space="preserve"> </w:t>
            </w:r>
            <w:r w:rsidRPr="00EE0AD9">
              <w:rPr>
                <w:w w:val="95"/>
              </w:rPr>
              <w:t>2016/1148</w:t>
            </w:r>
            <w:r w:rsidRPr="00EE0AD9">
              <w:rPr>
                <w:spacing w:val="11"/>
                <w:w w:val="95"/>
              </w:rPr>
              <w:t xml:space="preserve"> </w:t>
            </w:r>
            <w:r w:rsidRPr="00EE0AD9">
              <w:rPr>
                <w:w w:val="95"/>
              </w:rPr>
              <w:t>relativa</w:t>
            </w:r>
            <w:r w:rsidRPr="00EE0AD9">
              <w:rPr>
                <w:spacing w:val="17"/>
                <w:w w:val="95"/>
              </w:rPr>
              <w:t xml:space="preserve"> </w:t>
            </w:r>
            <w:r w:rsidRPr="00EE0AD9">
              <w:rPr>
                <w:w w:val="95"/>
              </w:rPr>
              <w:t>a</w:t>
            </w:r>
            <w:r w:rsidRPr="00EE0AD9">
              <w:rPr>
                <w:spacing w:val="16"/>
                <w:w w:val="95"/>
              </w:rPr>
              <w:t xml:space="preserve"> </w:t>
            </w:r>
            <w:r w:rsidRPr="00EE0AD9">
              <w:rPr>
                <w:w w:val="95"/>
              </w:rPr>
              <w:t>las</w:t>
            </w:r>
            <w:r w:rsidRPr="00EE0AD9">
              <w:rPr>
                <w:spacing w:val="18"/>
                <w:w w:val="95"/>
              </w:rPr>
              <w:t xml:space="preserve"> </w:t>
            </w:r>
            <w:r w:rsidRPr="00EE0AD9">
              <w:rPr>
                <w:w w:val="95"/>
              </w:rPr>
              <w:t>medidas</w:t>
            </w:r>
            <w:r w:rsidRPr="00EE0AD9">
              <w:rPr>
                <w:spacing w:val="15"/>
                <w:w w:val="95"/>
              </w:rPr>
              <w:t xml:space="preserve"> </w:t>
            </w:r>
            <w:r w:rsidRPr="00EE0AD9">
              <w:rPr>
                <w:w w:val="95"/>
              </w:rPr>
              <w:t>destinadas</w:t>
            </w:r>
            <w:r w:rsidRPr="00EE0AD9">
              <w:rPr>
                <w:spacing w:val="18"/>
                <w:w w:val="95"/>
              </w:rPr>
              <w:t xml:space="preserve"> </w:t>
            </w:r>
            <w:r w:rsidRPr="00EE0AD9">
              <w:rPr>
                <w:w w:val="95"/>
              </w:rPr>
              <w:t>a</w:t>
            </w:r>
            <w:r w:rsidRPr="00EE0AD9">
              <w:rPr>
                <w:spacing w:val="16"/>
                <w:w w:val="95"/>
              </w:rPr>
              <w:t xml:space="preserve"> </w:t>
            </w:r>
            <w:r w:rsidRPr="00EE0AD9">
              <w:rPr>
                <w:w w:val="95"/>
              </w:rPr>
              <w:t>garantizar</w:t>
            </w:r>
            <w:r w:rsidRPr="00EE0AD9">
              <w:rPr>
                <w:spacing w:val="15"/>
                <w:w w:val="95"/>
              </w:rPr>
              <w:t xml:space="preserve"> </w:t>
            </w:r>
            <w:r w:rsidRPr="00EE0AD9">
              <w:rPr>
                <w:w w:val="95"/>
              </w:rPr>
              <w:t>un</w:t>
            </w:r>
            <w:r w:rsidRPr="00EE0AD9">
              <w:rPr>
                <w:spacing w:val="16"/>
                <w:w w:val="95"/>
              </w:rPr>
              <w:t xml:space="preserve"> </w:t>
            </w:r>
            <w:r w:rsidRPr="00EE0AD9">
              <w:rPr>
                <w:w w:val="95"/>
              </w:rPr>
              <w:t>elevado</w:t>
            </w:r>
            <w:r w:rsidRPr="00EE0AD9">
              <w:rPr>
                <w:spacing w:val="17"/>
                <w:w w:val="95"/>
              </w:rPr>
              <w:t xml:space="preserve"> </w:t>
            </w:r>
            <w:r w:rsidRPr="00EE0AD9">
              <w:rPr>
                <w:w w:val="95"/>
              </w:rPr>
              <w:t>nivel</w:t>
            </w:r>
            <w:r w:rsidRPr="00EE0AD9">
              <w:rPr>
                <w:spacing w:val="12"/>
                <w:w w:val="95"/>
              </w:rPr>
              <w:t xml:space="preserve"> </w:t>
            </w:r>
            <w:r w:rsidRPr="00EE0AD9">
              <w:rPr>
                <w:w w:val="95"/>
              </w:rPr>
              <w:t>común</w:t>
            </w:r>
            <w:r w:rsidRPr="00EE0AD9">
              <w:rPr>
                <w:spacing w:val="16"/>
                <w:w w:val="95"/>
              </w:rPr>
              <w:t xml:space="preserve"> </w:t>
            </w:r>
            <w:r w:rsidRPr="00EE0AD9">
              <w:rPr>
                <w:w w:val="95"/>
              </w:rPr>
              <w:t>de</w:t>
            </w:r>
            <w:r w:rsidRPr="00EE0AD9">
              <w:rPr>
                <w:spacing w:val="26"/>
                <w:w w:val="95"/>
              </w:rPr>
              <w:t xml:space="preserve"> </w:t>
            </w:r>
            <w:r w:rsidRPr="00EE0AD9">
              <w:rPr>
                <w:w w:val="95"/>
              </w:rPr>
              <w:t>seguridad</w:t>
            </w:r>
            <w:r w:rsidRPr="00EE0AD9">
              <w:rPr>
                <w:spacing w:val="16"/>
                <w:w w:val="95"/>
              </w:rPr>
              <w:t xml:space="preserve"> </w:t>
            </w:r>
            <w:r w:rsidRPr="00EE0AD9">
              <w:rPr>
                <w:w w:val="95"/>
              </w:rPr>
              <w:t>de</w:t>
            </w:r>
            <w:r w:rsidRPr="00EE0AD9">
              <w:rPr>
                <w:spacing w:val="16"/>
                <w:w w:val="95"/>
              </w:rPr>
              <w:t xml:space="preserve"> </w:t>
            </w:r>
            <w:r w:rsidRPr="00EE0AD9">
              <w:rPr>
                <w:w w:val="95"/>
              </w:rPr>
              <w:t>las</w:t>
            </w:r>
            <w:r w:rsidRPr="00EE0AD9">
              <w:rPr>
                <w:spacing w:val="15"/>
                <w:w w:val="95"/>
              </w:rPr>
              <w:t xml:space="preserve"> </w:t>
            </w:r>
            <w:r w:rsidRPr="00EE0AD9">
              <w:rPr>
                <w:w w:val="95"/>
              </w:rPr>
              <w:t>redes</w:t>
            </w:r>
            <w:r w:rsidRPr="00EE0AD9">
              <w:rPr>
                <w:spacing w:val="-50"/>
                <w:w w:val="95"/>
              </w:rPr>
              <w:t xml:space="preserve"> </w:t>
            </w:r>
            <w:r w:rsidRPr="00EE0AD9">
              <w:t>y</w:t>
            </w:r>
            <w:r w:rsidRPr="00EE0AD9">
              <w:rPr>
                <w:spacing w:val="-1"/>
              </w:rPr>
              <w:t xml:space="preserve"> </w:t>
            </w:r>
            <w:r w:rsidRPr="00EE0AD9">
              <w:t>sistemas de</w:t>
            </w:r>
            <w:r w:rsidRPr="00EE0AD9">
              <w:rPr>
                <w:spacing w:val="1"/>
              </w:rPr>
              <w:t xml:space="preserve"> </w:t>
            </w:r>
            <w:r w:rsidRPr="00EE0AD9">
              <w:t>información</w:t>
            </w:r>
            <w:r w:rsidRPr="00EE0AD9">
              <w:rPr>
                <w:spacing w:val="3"/>
              </w:rPr>
              <w:t xml:space="preserve"> </w:t>
            </w:r>
            <w:r w:rsidRPr="00EE0AD9">
              <w:t>en</w:t>
            </w:r>
            <w:r w:rsidRPr="00EE0AD9">
              <w:rPr>
                <w:spacing w:val="-1"/>
              </w:rPr>
              <w:t xml:space="preserve"> </w:t>
            </w:r>
            <w:r w:rsidRPr="00EE0AD9">
              <w:t>la</w:t>
            </w:r>
            <w:r w:rsidRPr="00EE0AD9">
              <w:rPr>
                <w:spacing w:val="-1"/>
              </w:rPr>
              <w:t xml:space="preserve"> </w:t>
            </w:r>
            <w:r w:rsidRPr="00EE0AD9">
              <w:t>Unión.</w:t>
            </w:r>
          </w:p>
          <w:p w14:paraId="4A84D3CF" w14:textId="77777777" w:rsidR="003456C5" w:rsidRPr="00EE0AD9" w:rsidRDefault="003456C5" w:rsidP="003456C5">
            <w:r w:rsidRPr="00EE0AD9">
              <w:t>Fuerzas</w:t>
            </w:r>
            <w:r w:rsidRPr="00EE0AD9">
              <w:rPr>
                <w:spacing w:val="-9"/>
              </w:rPr>
              <w:t xml:space="preserve"> </w:t>
            </w:r>
            <w:r w:rsidRPr="00EE0AD9">
              <w:t>y</w:t>
            </w:r>
            <w:r w:rsidRPr="00EE0AD9">
              <w:rPr>
                <w:spacing w:val="-8"/>
              </w:rPr>
              <w:t xml:space="preserve"> </w:t>
            </w:r>
            <w:r w:rsidRPr="00EE0AD9">
              <w:t>Cuerpos</w:t>
            </w:r>
            <w:r w:rsidRPr="00EE0AD9">
              <w:rPr>
                <w:spacing w:val="-8"/>
              </w:rPr>
              <w:t xml:space="preserve"> </w:t>
            </w:r>
            <w:r w:rsidRPr="00EE0AD9">
              <w:t>de</w:t>
            </w:r>
            <w:r w:rsidRPr="00EE0AD9">
              <w:rPr>
                <w:spacing w:val="-9"/>
              </w:rPr>
              <w:t xml:space="preserve"> </w:t>
            </w:r>
            <w:r w:rsidRPr="00EE0AD9">
              <w:t>seguridad</w:t>
            </w:r>
            <w:r w:rsidRPr="00EE0AD9">
              <w:rPr>
                <w:spacing w:val="-7"/>
              </w:rPr>
              <w:t xml:space="preserve"> </w:t>
            </w:r>
            <w:r w:rsidRPr="00EE0AD9">
              <w:t>del</w:t>
            </w:r>
            <w:r w:rsidRPr="00EE0AD9">
              <w:rPr>
                <w:spacing w:val="-8"/>
              </w:rPr>
              <w:t xml:space="preserve"> </w:t>
            </w:r>
            <w:r w:rsidRPr="00EE0AD9">
              <w:t>Estado;</w:t>
            </w:r>
            <w:r w:rsidRPr="00EE0AD9">
              <w:rPr>
                <w:spacing w:val="-7"/>
              </w:rPr>
              <w:t xml:space="preserve"> </w:t>
            </w:r>
            <w:r w:rsidRPr="00EE0AD9">
              <w:t>Autoridades</w:t>
            </w:r>
            <w:r w:rsidRPr="00EE0AD9">
              <w:rPr>
                <w:spacing w:val="-9"/>
              </w:rPr>
              <w:t xml:space="preserve"> </w:t>
            </w:r>
            <w:r w:rsidRPr="00EE0AD9">
              <w:t>de</w:t>
            </w:r>
            <w:r w:rsidRPr="00EE0AD9">
              <w:rPr>
                <w:spacing w:val="-8"/>
              </w:rPr>
              <w:t xml:space="preserve"> </w:t>
            </w:r>
            <w:r w:rsidRPr="00EE0AD9">
              <w:t>control</w:t>
            </w:r>
            <w:r w:rsidRPr="00EE0AD9">
              <w:rPr>
                <w:spacing w:val="-8"/>
              </w:rPr>
              <w:t xml:space="preserve"> </w:t>
            </w:r>
            <w:r w:rsidRPr="00EE0AD9">
              <w:t>pertenecientes</w:t>
            </w:r>
            <w:r w:rsidRPr="00EE0AD9">
              <w:rPr>
                <w:spacing w:val="-8"/>
              </w:rPr>
              <w:t xml:space="preserve"> </w:t>
            </w:r>
            <w:r w:rsidRPr="00EE0AD9">
              <w:t>a</w:t>
            </w:r>
            <w:r w:rsidRPr="00EE0AD9">
              <w:rPr>
                <w:spacing w:val="-9"/>
              </w:rPr>
              <w:t xml:space="preserve"> </w:t>
            </w:r>
            <w:r w:rsidRPr="00EE0AD9">
              <w:t>la</w:t>
            </w:r>
            <w:r w:rsidRPr="00EE0AD9">
              <w:rPr>
                <w:spacing w:val="-9"/>
              </w:rPr>
              <w:t xml:space="preserve"> </w:t>
            </w:r>
            <w:r w:rsidRPr="00EE0AD9">
              <w:t>UE</w:t>
            </w:r>
            <w:r w:rsidRPr="00EE0AD9">
              <w:rPr>
                <w:spacing w:val="-8"/>
              </w:rPr>
              <w:t xml:space="preserve"> </w:t>
            </w:r>
            <w:r w:rsidRPr="00EE0AD9">
              <w:t>en</w:t>
            </w:r>
            <w:r w:rsidRPr="00EE0AD9">
              <w:rPr>
                <w:spacing w:val="-9"/>
              </w:rPr>
              <w:t xml:space="preserve"> </w:t>
            </w:r>
            <w:r w:rsidRPr="00EE0AD9">
              <w:t>el</w:t>
            </w:r>
            <w:r w:rsidRPr="00EE0AD9">
              <w:rPr>
                <w:spacing w:val="-10"/>
              </w:rPr>
              <w:t xml:space="preserve"> </w:t>
            </w:r>
            <w:r w:rsidRPr="00EE0AD9">
              <w:t>marco</w:t>
            </w:r>
            <w:r w:rsidRPr="00EE0AD9">
              <w:rPr>
                <w:spacing w:val="-9"/>
              </w:rPr>
              <w:t xml:space="preserve"> </w:t>
            </w:r>
            <w:r w:rsidRPr="00EE0AD9">
              <w:t>del</w:t>
            </w:r>
            <w:r w:rsidRPr="00EE0AD9">
              <w:rPr>
                <w:spacing w:val="-53"/>
              </w:rPr>
              <w:t xml:space="preserve"> </w:t>
            </w:r>
            <w:r w:rsidRPr="00EE0AD9">
              <w:t>desarrollo</w:t>
            </w:r>
            <w:r w:rsidRPr="00EE0AD9">
              <w:rPr>
                <w:spacing w:val="-2"/>
              </w:rPr>
              <w:t xml:space="preserve"> </w:t>
            </w:r>
            <w:r w:rsidRPr="00EE0AD9">
              <w:t>de</w:t>
            </w:r>
            <w:r w:rsidRPr="00EE0AD9">
              <w:rPr>
                <w:spacing w:val="-1"/>
              </w:rPr>
              <w:t xml:space="preserve"> </w:t>
            </w:r>
            <w:r w:rsidRPr="00EE0AD9">
              <w:t>las</w:t>
            </w:r>
            <w:r w:rsidRPr="00EE0AD9">
              <w:rPr>
                <w:spacing w:val="-1"/>
              </w:rPr>
              <w:t xml:space="preserve"> </w:t>
            </w:r>
            <w:r w:rsidRPr="00EE0AD9">
              <w:t>acciones</w:t>
            </w:r>
            <w:r w:rsidRPr="00EE0AD9">
              <w:rPr>
                <w:spacing w:val="2"/>
              </w:rPr>
              <w:t xml:space="preserve"> </w:t>
            </w:r>
            <w:r w:rsidRPr="00EE0AD9">
              <w:t>conjuntas</w:t>
            </w:r>
            <w:r w:rsidRPr="00EE0AD9">
              <w:rPr>
                <w:spacing w:val="-1"/>
              </w:rPr>
              <w:t xml:space="preserve"> </w:t>
            </w:r>
            <w:r w:rsidRPr="00EE0AD9">
              <w:t>que</w:t>
            </w:r>
            <w:r w:rsidRPr="00EE0AD9">
              <w:rPr>
                <w:spacing w:val="-1"/>
              </w:rPr>
              <w:t xml:space="preserve"> </w:t>
            </w:r>
            <w:r w:rsidRPr="00EE0AD9">
              <w:t>se establecen</w:t>
            </w:r>
            <w:r w:rsidRPr="00EE0AD9">
              <w:rPr>
                <w:spacing w:val="-1"/>
              </w:rPr>
              <w:t xml:space="preserve"> </w:t>
            </w:r>
            <w:r w:rsidRPr="00EE0AD9">
              <w:t>el Título</w:t>
            </w:r>
            <w:r w:rsidRPr="00EE0AD9">
              <w:rPr>
                <w:spacing w:val="1"/>
              </w:rPr>
              <w:t xml:space="preserve"> </w:t>
            </w:r>
            <w:r w:rsidRPr="00EE0AD9">
              <w:t>VII del</w:t>
            </w:r>
            <w:r w:rsidRPr="00EE0AD9">
              <w:rPr>
                <w:spacing w:val="1"/>
              </w:rPr>
              <w:t xml:space="preserve"> </w:t>
            </w:r>
            <w:r w:rsidRPr="00EE0AD9">
              <w:t>RGPD</w:t>
            </w:r>
          </w:p>
        </w:tc>
      </w:tr>
      <w:tr w:rsidR="003456C5" w:rsidRPr="00EE0AD9" w14:paraId="4603636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BAD64DD"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210F55BD" w14:textId="77777777" w:rsidTr="003456C5">
        <w:tc>
          <w:tcPr>
            <w:tcW w:w="9498" w:type="dxa"/>
          </w:tcPr>
          <w:p w14:paraId="0B0A313B"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44A498F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458FB11"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53A16D38" w14:textId="77777777" w:rsidTr="003456C5">
        <w:tc>
          <w:tcPr>
            <w:tcW w:w="9498" w:type="dxa"/>
          </w:tcPr>
          <w:p w14:paraId="798DE544"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4478E94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2E7DF92"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1"/>
              </w:rPr>
              <w:t xml:space="preserve"> </w:t>
            </w:r>
            <w:r w:rsidRPr="00EE0AD9">
              <w:t>y</w:t>
            </w:r>
            <w:r w:rsidRPr="00EE0AD9">
              <w:rPr>
                <w:spacing w:val="-2"/>
              </w:rPr>
              <w:t xml:space="preserve"> </w:t>
            </w:r>
            <w:r w:rsidRPr="00EE0AD9">
              <w:t>organizativas</w:t>
            </w:r>
          </w:p>
        </w:tc>
      </w:tr>
      <w:tr w:rsidR="003456C5" w:rsidRPr="00EE0AD9" w14:paraId="35F6FDF8" w14:textId="77777777" w:rsidTr="003456C5">
        <w:trPr>
          <w:trHeight w:val="1123"/>
        </w:trPr>
        <w:tc>
          <w:tcPr>
            <w:tcW w:w="9498" w:type="dxa"/>
          </w:tcPr>
          <w:p w14:paraId="6D9987AE" w14:textId="77777777" w:rsidR="003456C5" w:rsidRPr="00EE0AD9" w:rsidRDefault="003456C5" w:rsidP="003456C5">
            <w:r w:rsidRPr="00EE0AD9">
              <w:lastRenderedPageBreak/>
              <w:t>Las</w:t>
            </w:r>
            <w:r w:rsidRPr="00EE0AD9">
              <w:rPr>
                <w:spacing w:val="24"/>
              </w:rPr>
              <w:t xml:space="preserve"> </w:t>
            </w:r>
            <w:r w:rsidRPr="00EE0AD9">
              <w:t>medidas</w:t>
            </w:r>
            <w:r w:rsidRPr="00EE0AD9">
              <w:rPr>
                <w:spacing w:val="24"/>
              </w:rPr>
              <w:t xml:space="preserve"> </w:t>
            </w:r>
            <w:r w:rsidRPr="00EE0AD9">
              <w:t>de</w:t>
            </w:r>
            <w:r w:rsidRPr="00EE0AD9">
              <w:rPr>
                <w:spacing w:val="24"/>
              </w:rPr>
              <w:t xml:space="preserve"> </w:t>
            </w:r>
            <w:r w:rsidRPr="00EE0AD9">
              <w:t>seguridad</w:t>
            </w:r>
            <w:r w:rsidRPr="00EE0AD9">
              <w:rPr>
                <w:spacing w:val="25"/>
              </w:rPr>
              <w:t xml:space="preserve"> </w:t>
            </w:r>
            <w:r w:rsidRPr="00EE0AD9">
              <w:t>implantadas</w:t>
            </w:r>
            <w:r w:rsidRPr="00EE0AD9">
              <w:rPr>
                <w:spacing w:val="25"/>
              </w:rPr>
              <w:t xml:space="preserve"> </w:t>
            </w:r>
            <w:r w:rsidRPr="00EE0AD9">
              <w:t>se</w:t>
            </w:r>
            <w:r w:rsidRPr="00EE0AD9">
              <w:rPr>
                <w:spacing w:val="23"/>
              </w:rPr>
              <w:t xml:space="preserve"> </w:t>
            </w:r>
            <w:r w:rsidRPr="00EE0AD9">
              <w:t>corresponden</w:t>
            </w:r>
            <w:r w:rsidRPr="00EE0AD9">
              <w:rPr>
                <w:spacing w:val="24"/>
              </w:rPr>
              <w:t xml:space="preserve"> </w:t>
            </w:r>
            <w:r w:rsidRPr="00EE0AD9">
              <w:t>con</w:t>
            </w:r>
            <w:r w:rsidRPr="00EE0AD9">
              <w:rPr>
                <w:spacing w:val="26"/>
              </w:rPr>
              <w:t xml:space="preserve"> </w:t>
            </w:r>
            <w:r w:rsidRPr="00EE0AD9">
              <w:t>las</w:t>
            </w:r>
            <w:r w:rsidRPr="00EE0AD9">
              <w:rPr>
                <w:spacing w:val="24"/>
              </w:rPr>
              <w:t xml:space="preserve"> </w:t>
            </w:r>
            <w:r w:rsidRPr="00EE0AD9">
              <w:t>previstas</w:t>
            </w:r>
            <w:r w:rsidRPr="00EE0AD9">
              <w:rPr>
                <w:spacing w:val="25"/>
              </w:rPr>
              <w:t xml:space="preserve"> </w:t>
            </w:r>
            <w:r w:rsidRPr="00EE0AD9">
              <w:t>en</w:t>
            </w:r>
            <w:r w:rsidRPr="00EE0AD9">
              <w:rPr>
                <w:spacing w:val="28"/>
              </w:rPr>
              <w:t xml:space="preserve"> </w:t>
            </w:r>
            <w:r w:rsidRPr="00EE0AD9">
              <w:t>el</w:t>
            </w:r>
            <w:r w:rsidRPr="00EE0AD9">
              <w:rPr>
                <w:spacing w:val="24"/>
              </w:rPr>
              <w:t xml:space="preserve"> </w:t>
            </w:r>
            <w:r w:rsidRPr="00EE0AD9">
              <w:t>Anexo</w:t>
            </w:r>
            <w:r w:rsidRPr="00EE0AD9">
              <w:rPr>
                <w:spacing w:val="26"/>
              </w:rPr>
              <w:t xml:space="preserve"> </w:t>
            </w:r>
            <w:r w:rsidRPr="00EE0AD9">
              <w:t>II</w:t>
            </w:r>
            <w:r w:rsidRPr="00EE0AD9">
              <w:rPr>
                <w:spacing w:val="23"/>
              </w:rPr>
              <w:t xml:space="preserve"> </w:t>
            </w:r>
            <w:r w:rsidRPr="00EE0AD9">
              <w:t>(Medidas</w:t>
            </w:r>
            <w:r w:rsidRPr="00EE0AD9">
              <w:rPr>
                <w:spacing w:val="25"/>
              </w:rPr>
              <w:t xml:space="preserve"> </w:t>
            </w:r>
            <w:r w:rsidRPr="00EE0AD9">
              <w:t>de</w:t>
            </w:r>
            <w:r w:rsidRPr="00EE0AD9">
              <w:rPr>
                <w:spacing w:val="-53"/>
              </w:rPr>
              <w:t xml:space="preserve"> </w:t>
            </w:r>
            <w:r w:rsidRPr="00EE0AD9">
              <w:t>seguridad)</w:t>
            </w:r>
            <w:r w:rsidRPr="00EE0AD9">
              <w:rPr>
                <w:spacing w:val="-12"/>
              </w:rPr>
              <w:t xml:space="preserve"> </w:t>
            </w:r>
            <w:r w:rsidRPr="00EE0AD9">
              <w:t>del</w:t>
            </w:r>
            <w:r w:rsidRPr="00EE0AD9">
              <w:rPr>
                <w:spacing w:val="-11"/>
              </w:rPr>
              <w:t xml:space="preserve"> </w:t>
            </w:r>
            <w:r w:rsidRPr="00EE0AD9">
              <w:t>del</w:t>
            </w:r>
            <w:r w:rsidRPr="00EE0AD9">
              <w:rPr>
                <w:spacing w:val="-11"/>
              </w:rPr>
              <w:t xml:space="preserve"> </w:t>
            </w:r>
            <w:r>
              <w:t>Real Decreto 311/2022, de 3 de mayo, por el que se regula el Esquema Nacional de Seguridad</w:t>
            </w:r>
            <w:r w:rsidRPr="00EE0AD9">
              <w:rPr>
                <w:spacing w:val="-10"/>
              </w:rPr>
              <w:t xml:space="preserve"> </w:t>
            </w:r>
            <w:r w:rsidRPr="00EE0AD9">
              <w:t>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60D26FB1" w14:textId="54D2A5D7" w:rsidR="003456C5" w:rsidRDefault="003456C5" w:rsidP="00BF028C">
      <w:pPr>
        <w:jc w:val="both"/>
        <w:rPr>
          <w:lang w:eastAsia="es-ES"/>
        </w:rPr>
      </w:pPr>
    </w:p>
    <w:p w14:paraId="30310CFC" w14:textId="77777777" w:rsidR="003456C5" w:rsidRDefault="003456C5">
      <w:pPr>
        <w:widowControl/>
        <w:autoSpaceDE/>
        <w:autoSpaceDN/>
        <w:spacing w:after="160" w:line="259" w:lineRule="auto"/>
        <w:rPr>
          <w:lang w:eastAsia="es-ES"/>
        </w:rPr>
      </w:pPr>
      <w:r>
        <w:rPr>
          <w:lang w:eastAsia="es-ES"/>
        </w:rPr>
        <w:br w:type="page"/>
      </w:r>
    </w:p>
    <w:p w14:paraId="00E5F43C" w14:textId="77777777" w:rsidR="003456C5" w:rsidRPr="00EE0AD9" w:rsidRDefault="003456C5" w:rsidP="005C4AEB">
      <w:pPr>
        <w:pStyle w:val="Ttulo2"/>
        <w:numPr>
          <w:ilvl w:val="1"/>
          <w:numId w:val="34"/>
        </w:numPr>
      </w:pPr>
      <w:bookmarkStart w:id="37" w:name="_Toc164683192"/>
      <w:bookmarkStart w:id="38" w:name="_Toc233200666"/>
      <w:r w:rsidRPr="00EE0AD9">
        <w:lastRenderedPageBreak/>
        <w:t>Ocupación</w:t>
      </w:r>
      <w:r w:rsidRPr="00EE0AD9">
        <w:rPr>
          <w:spacing w:val="-3"/>
        </w:rPr>
        <w:t xml:space="preserve"> </w:t>
      </w:r>
      <w:r w:rsidRPr="00EE0AD9">
        <w:t>vía</w:t>
      </w:r>
      <w:r w:rsidRPr="00EE0AD9">
        <w:rPr>
          <w:spacing w:val="-3"/>
        </w:rPr>
        <w:t xml:space="preserve"> </w:t>
      </w:r>
      <w:r w:rsidRPr="00EE0AD9">
        <w:t>Pública</w:t>
      </w:r>
      <w:bookmarkEnd w:id="37"/>
      <w:bookmarkEnd w:id="38"/>
    </w:p>
    <w:p w14:paraId="3837EED8" w14:textId="77777777" w:rsidR="003456C5" w:rsidRDefault="003456C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60936965"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C09D73F"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1EEA028F" w14:textId="77777777" w:rsidTr="003456C5">
        <w:tc>
          <w:tcPr>
            <w:tcW w:w="9498" w:type="dxa"/>
          </w:tcPr>
          <w:p w14:paraId="123F3BE9" w14:textId="77777777" w:rsidR="003456C5" w:rsidRPr="00EE0AD9" w:rsidRDefault="003456C5" w:rsidP="003456C5">
            <w:r w:rsidRPr="00EE0AD9">
              <w:t>Gestión de licencias para regular las condiciones a que deben ajustarse las obras o instalaciones que se</w:t>
            </w:r>
            <w:r w:rsidRPr="00EE0AD9">
              <w:rPr>
                <w:spacing w:val="1"/>
              </w:rPr>
              <w:t xml:space="preserve"> </w:t>
            </w:r>
            <w:r w:rsidRPr="00EE0AD9">
              <w:t>realicen</w:t>
            </w:r>
            <w:r w:rsidRPr="00EE0AD9">
              <w:rPr>
                <w:spacing w:val="-6"/>
              </w:rPr>
              <w:t xml:space="preserve"> </w:t>
            </w:r>
            <w:r w:rsidRPr="00EE0AD9">
              <w:t>en</w:t>
            </w:r>
            <w:r w:rsidRPr="00EE0AD9">
              <w:rPr>
                <w:spacing w:val="-6"/>
              </w:rPr>
              <w:t xml:space="preserve"> </w:t>
            </w:r>
            <w:r w:rsidRPr="00EE0AD9">
              <w:t>los</w:t>
            </w:r>
            <w:r w:rsidRPr="00EE0AD9">
              <w:rPr>
                <w:spacing w:val="-5"/>
              </w:rPr>
              <w:t xml:space="preserve"> </w:t>
            </w:r>
            <w:r w:rsidRPr="00EE0AD9">
              <w:t>espacios</w:t>
            </w:r>
            <w:r w:rsidRPr="00EE0AD9">
              <w:rPr>
                <w:spacing w:val="-7"/>
              </w:rPr>
              <w:t xml:space="preserve"> </w:t>
            </w:r>
            <w:r w:rsidRPr="00EE0AD9">
              <w:t>libres</w:t>
            </w:r>
            <w:r w:rsidRPr="00EE0AD9">
              <w:rPr>
                <w:spacing w:val="-7"/>
              </w:rPr>
              <w:t xml:space="preserve"> </w:t>
            </w:r>
            <w:r w:rsidRPr="00EE0AD9">
              <w:t>de</w:t>
            </w:r>
            <w:r w:rsidRPr="00EE0AD9">
              <w:rPr>
                <w:spacing w:val="-6"/>
              </w:rPr>
              <w:t xml:space="preserve"> </w:t>
            </w:r>
            <w:r w:rsidRPr="00EE0AD9">
              <w:t>dominio</w:t>
            </w:r>
            <w:r w:rsidRPr="00EE0AD9">
              <w:rPr>
                <w:spacing w:val="-6"/>
              </w:rPr>
              <w:t xml:space="preserve"> </w:t>
            </w:r>
            <w:r w:rsidRPr="00EE0AD9">
              <w:t>y</w:t>
            </w:r>
            <w:r w:rsidRPr="00EE0AD9">
              <w:rPr>
                <w:spacing w:val="-7"/>
              </w:rPr>
              <w:t xml:space="preserve"> </w:t>
            </w:r>
            <w:r w:rsidRPr="00EE0AD9">
              <w:t>uso</w:t>
            </w:r>
            <w:r w:rsidRPr="00EE0AD9">
              <w:rPr>
                <w:spacing w:val="-6"/>
              </w:rPr>
              <w:t xml:space="preserve"> </w:t>
            </w:r>
            <w:r w:rsidRPr="00EE0AD9">
              <w:t>público</w:t>
            </w:r>
            <w:r w:rsidRPr="00EE0AD9">
              <w:rPr>
                <w:spacing w:val="-6"/>
              </w:rPr>
              <w:t xml:space="preserve"> </w:t>
            </w:r>
            <w:r w:rsidRPr="00EE0AD9">
              <w:t>municipal.</w:t>
            </w:r>
            <w:r w:rsidRPr="00EE0AD9">
              <w:rPr>
                <w:spacing w:val="43"/>
              </w:rPr>
              <w:t xml:space="preserve"> </w:t>
            </w:r>
            <w:r w:rsidRPr="00EE0AD9">
              <w:t>Devoluciones</w:t>
            </w:r>
            <w:r w:rsidRPr="00EE0AD9">
              <w:rPr>
                <w:spacing w:val="-5"/>
              </w:rPr>
              <w:t xml:space="preserve"> </w:t>
            </w:r>
            <w:r w:rsidRPr="00EE0AD9">
              <w:t>de</w:t>
            </w:r>
            <w:r w:rsidRPr="00EE0AD9">
              <w:rPr>
                <w:spacing w:val="-8"/>
              </w:rPr>
              <w:t xml:space="preserve"> </w:t>
            </w:r>
            <w:r w:rsidRPr="00EE0AD9">
              <w:t>fianzas</w:t>
            </w:r>
            <w:r w:rsidRPr="00EE0AD9">
              <w:rPr>
                <w:spacing w:val="-5"/>
              </w:rPr>
              <w:t xml:space="preserve"> </w:t>
            </w:r>
            <w:r w:rsidRPr="00EE0AD9">
              <w:t>por</w:t>
            </w:r>
            <w:r w:rsidRPr="00EE0AD9">
              <w:rPr>
                <w:spacing w:val="-5"/>
              </w:rPr>
              <w:t xml:space="preserve"> </w:t>
            </w:r>
            <w:r w:rsidRPr="00EE0AD9">
              <w:t>ocupación</w:t>
            </w:r>
            <w:r w:rsidRPr="00EE0AD9">
              <w:rPr>
                <w:spacing w:val="-53"/>
              </w:rPr>
              <w:t xml:space="preserve"> </w:t>
            </w:r>
            <w:r w:rsidRPr="00EE0AD9">
              <w:t>de vía pública. Autorización de la ocupación de la vía pública, cuando se permita un paso libre de 1,20</w:t>
            </w:r>
            <w:r w:rsidRPr="00EE0AD9">
              <w:rPr>
                <w:spacing w:val="1"/>
              </w:rPr>
              <w:t xml:space="preserve"> </w:t>
            </w:r>
            <w:r w:rsidRPr="00EE0AD9">
              <w:t>metros,</w:t>
            </w:r>
            <w:r w:rsidRPr="00EE0AD9">
              <w:rPr>
                <w:spacing w:val="-2"/>
              </w:rPr>
              <w:t xml:space="preserve"> </w:t>
            </w:r>
            <w:r w:rsidRPr="00EE0AD9">
              <w:t>sin</w:t>
            </w:r>
            <w:r w:rsidRPr="00EE0AD9">
              <w:rPr>
                <w:spacing w:val="-1"/>
              </w:rPr>
              <w:t xml:space="preserve"> </w:t>
            </w:r>
            <w:r w:rsidRPr="00EE0AD9">
              <w:t>incidencia</w:t>
            </w:r>
            <w:r w:rsidRPr="00EE0AD9">
              <w:rPr>
                <w:spacing w:val="1"/>
              </w:rPr>
              <w:t xml:space="preserve"> </w:t>
            </w:r>
            <w:r w:rsidRPr="00EE0AD9">
              <w:t>en la</w:t>
            </w:r>
            <w:r w:rsidRPr="00EE0AD9">
              <w:rPr>
                <w:spacing w:val="1"/>
              </w:rPr>
              <w:t xml:space="preserve"> </w:t>
            </w:r>
            <w:r w:rsidRPr="00EE0AD9">
              <w:t>vía</w:t>
            </w:r>
            <w:r w:rsidRPr="00EE0AD9">
              <w:rPr>
                <w:spacing w:val="-1"/>
              </w:rPr>
              <w:t xml:space="preserve"> </w:t>
            </w:r>
            <w:r w:rsidRPr="00EE0AD9">
              <w:t>pública</w:t>
            </w:r>
            <w:r w:rsidRPr="00EE0AD9">
              <w:rPr>
                <w:spacing w:val="-1"/>
              </w:rPr>
              <w:t xml:space="preserve"> </w:t>
            </w:r>
            <w:r w:rsidRPr="00EE0AD9">
              <w:t>o en</w:t>
            </w:r>
            <w:r w:rsidRPr="00EE0AD9">
              <w:rPr>
                <w:spacing w:val="1"/>
              </w:rPr>
              <w:t xml:space="preserve"> </w:t>
            </w:r>
            <w:r w:rsidRPr="00EE0AD9">
              <w:t>la</w:t>
            </w:r>
            <w:r w:rsidRPr="00EE0AD9">
              <w:rPr>
                <w:spacing w:val="-1"/>
              </w:rPr>
              <w:t xml:space="preserve"> </w:t>
            </w:r>
            <w:r w:rsidRPr="00EE0AD9">
              <w:t>seguridad</w:t>
            </w:r>
            <w:r w:rsidRPr="00EE0AD9">
              <w:rPr>
                <w:spacing w:val="-1"/>
              </w:rPr>
              <w:t xml:space="preserve"> </w:t>
            </w:r>
            <w:r w:rsidRPr="00EE0AD9">
              <w:t>vial.</w:t>
            </w:r>
          </w:p>
        </w:tc>
      </w:tr>
      <w:tr w:rsidR="003456C5" w:rsidRPr="00EE0AD9" w14:paraId="0FA16AA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270E22C"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7D79DEF9" w14:textId="77777777" w:rsidTr="003456C5">
        <w:tc>
          <w:tcPr>
            <w:tcW w:w="9498" w:type="dxa"/>
          </w:tcPr>
          <w:p w14:paraId="3E84889E"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4"/>
                <w:w w:val="95"/>
              </w:rPr>
              <w:t xml:space="preserve"> </w:t>
            </w:r>
            <w:r w:rsidRPr="00EE0AD9">
              <w:rPr>
                <w:w w:val="95"/>
              </w:rPr>
              <w:t>necesario</w:t>
            </w:r>
            <w:r w:rsidRPr="00EE0AD9">
              <w:rPr>
                <w:spacing w:val="16"/>
                <w:w w:val="95"/>
              </w:rPr>
              <w:t xml:space="preserve"> </w:t>
            </w:r>
            <w:r w:rsidRPr="00EE0AD9">
              <w:rPr>
                <w:w w:val="95"/>
              </w:rPr>
              <w:t>para</w:t>
            </w:r>
            <w:r w:rsidRPr="00EE0AD9">
              <w:rPr>
                <w:spacing w:val="8"/>
                <w:w w:val="95"/>
              </w:rPr>
              <w:t xml:space="preserve"> </w:t>
            </w:r>
            <w:r w:rsidRPr="00EE0AD9">
              <w:rPr>
                <w:w w:val="95"/>
              </w:rPr>
              <w:t>cumplir</w:t>
            </w:r>
            <w:r w:rsidRPr="00EE0AD9">
              <w:rPr>
                <w:spacing w:val="11"/>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12"/>
                <w:w w:val="95"/>
              </w:rPr>
              <w:t xml:space="preserve"> </w:t>
            </w:r>
            <w:r w:rsidRPr="00EE0AD9">
              <w:rPr>
                <w:w w:val="95"/>
              </w:rPr>
              <w:t>se</w:t>
            </w:r>
            <w:r w:rsidRPr="00EE0AD9">
              <w:rPr>
                <w:spacing w:val="9"/>
                <w:w w:val="95"/>
              </w:rPr>
              <w:t xml:space="preserve"> </w:t>
            </w:r>
            <w:r w:rsidRPr="00EE0AD9">
              <w:rPr>
                <w:w w:val="95"/>
              </w:rPr>
              <w:t>recabaron</w:t>
            </w:r>
            <w:r w:rsidRPr="00EE0AD9">
              <w:rPr>
                <w:spacing w:val="-5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8"/>
              </w:rPr>
              <w:t xml:space="preserve"> </w:t>
            </w:r>
            <w:r w:rsidRPr="00EE0AD9">
              <w:t>lo</w:t>
            </w:r>
            <w:r w:rsidRPr="00EE0AD9">
              <w:rPr>
                <w:spacing w:val="-7"/>
              </w:rPr>
              <w:t xml:space="preserve"> </w:t>
            </w:r>
            <w:r w:rsidRPr="00EE0AD9">
              <w:t>dispuesto</w:t>
            </w:r>
            <w:r w:rsidRPr="00EE0AD9">
              <w:rPr>
                <w:spacing w:val="-8"/>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8"/>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9"/>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9"/>
              </w:rPr>
              <w:t xml:space="preserve"> </w:t>
            </w:r>
            <w:r w:rsidRPr="00EE0AD9">
              <w:t>caso,</w:t>
            </w:r>
            <w:r w:rsidRPr="00EE0AD9">
              <w:rPr>
                <w:spacing w:val="-10"/>
              </w:rPr>
              <w:t xml:space="preserve"> </w:t>
            </w:r>
            <w:r w:rsidRPr="00EE0AD9">
              <w:t>con</w:t>
            </w:r>
            <w:r w:rsidRPr="00EE0AD9">
              <w:rPr>
                <w:spacing w:val="-6"/>
              </w:rPr>
              <w:t xml:space="preserve"> </w:t>
            </w:r>
            <w:r w:rsidRPr="00EE0AD9">
              <w:t>fines</w:t>
            </w:r>
            <w:r w:rsidRPr="00EE0AD9">
              <w:rPr>
                <w:spacing w:val="-8"/>
              </w:rPr>
              <w:t xml:space="preserve"> </w:t>
            </w:r>
            <w:r w:rsidRPr="00EE0AD9">
              <w:t>de</w:t>
            </w:r>
            <w:r w:rsidRPr="00EE0AD9">
              <w:rPr>
                <w:spacing w:val="-8"/>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0"/>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1604AA9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76C04E5"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5002D5FB" w14:textId="77777777" w:rsidTr="003456C5">
        <w:tc>
          <w:tcPr>
            <w:tcW w:w="9498" w:type="dxa"/>
          </w:tcPr>
          <w:p w14:paraId="4C1073A9"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1"/>
              </w:rPr>
              <w:t xml:space="preserve"> </w:t>
            </w:r>
            <w:r w:rsidRPr="00EE0AD9">
              <w:t>del tratamiento</w:t>
            </w:r>
            <w:r w:rsidRPr="00EE0AD9">
              <w:rPr>
                <w:spacing w:val="-2"/>
              </w:rPr>
              <w:t xml:space="preserve"> </w:t>
            </w:r>
            <w:r w:rsidRPr="00EE0AD9">
              <w:t>(Ley</w:t>
            </w:r>
            <w:r w:rsidRPr="00EE0AD9">
              <w:rPr>
                <w:spacing w:val="-1"/>
              </w:rPr>
              <w:t xml:space="preserve"> </w:t>
            </w:r>
            <w:r w:rsidRPr="00EE0AD9">
              <w:t>7/1985,</w:t>
            </w:r>
            <w:r w:rsidRPr="00EE0AD9">
              <w:rPr>
                <w:spacing w:val="-2"/>
              </w:rPr>
              <w:t xml:space="preserve"> </w:t>
            </w:r>
            <w:r w:rsidRPr="00EE0AD9">
              <w:t>de</w:t>
            </w:r>
            <w:r w:rsidRPr="00EE0AD9">
              <w:rPr>
                <w:spacing w:val="-2"/>
              </w:rPr>
              <w:t xml:space="preserve"> </w:t>
            </w:r>
            <w:r w:rsidRPr="00EE0AD9">
              <w:t>2 de abril,</w:t>
            </w:r>
            <w:r w:rsidRPr="00EE0AD9">
              <w:rPr>
                <w:spacing w:val="-2"/>
              </w:rPr>
              <w:t xml:space="preserve"> </w:t>
            </w:r>
            <w:r w:rsidRPr="00EE0AD9">
              <w:t>reguladora</w:t>
            </w:r>
            <w:r w:rsidRPr="00EE0AD9">
              <w:rPr>
                <w:spacing w:val="-2"/>
              </w:rPr>
              <w:t xml:space="preserve"> </w:t>
            </w:r>
            <w:r w:rsidRPr="00EE0AD9">
              <w:t>de</w:t>
            </w:r>
            <w:r w:rsidRPr="00EE0AD9">
              <w:rPr>
                <w:spacing w:val="-2"/>
              </w:rPr>
              <w:t xml:space="preserve"> </w:t>
            </w:r>
            <w:r w:rsidRPr="00EE0AD9">
              <w:t>las</w:t>
            </w:r>
            <w:r w:rsidRPr="00EE0AD9">
              <w:rPr>
                <w:spacing w:val="-2"/>
              </w:rPr>
              <w:t xml:space="preserve"> </w:t>
            </w:r>
            <w:r w:rsidRPr="00EE0AD9">
              <w:t>Bases</w:t>
            </w:r>
            <w:r w:rsidRPr="00EE0AD9">
              <w:rPr>
                <w:spacing w:val="1"/>
              </w:rPr>
              <w:t xml:space="preserve"> </w:t>
            </w:r>
            <w:r w:rsidRPr="00EE0AD9">
              <w:t>del</w:t>
            </w:r>
            <w:r w:rsidRPr="00EE0AD9">
              <w:rPr>
                <w:spacing w:val="-3"/>
              </w:rPr>
              <w:t xml:space="preserve"> </w:t>
            </w:r>
            <w:r w:rsidRPr="00EE0AD9">
              <w:t>Régimen</w:t>
            </w:r>
            <w:r w:rsidRPr="00EE0AD9">
              <w:rPr>
                <w:spacing w:val="-2"/>
              </w:rPr>
              <w:t xml:space="preserve"> </w:t>
            </w:r>
            <w:r w:rsidRPr="00EE0AD9">
              <w:t>Local).</w:t>
            </w:r>
          </w:p>
          <w:p w14:paraId="2E320552" w14:textId="77777777" w:rsidR="003456C5" w:rsidRPr="00EE0AD9" w:rsidRDefault="003456C5" w:rsidP="003456C5">
            <w:r w:rsidRPr="00EE0AD9">
              <w:t>Artículo</w:t>
            </w:r>
            <w:r w:rsidRPr="00EE0AD9">
              <w:rPr>
                <w:spacing w:val="1"/>
              </w:rPr>
              <w:t xml:space="preserve"> </w:t>
            </w:r>
            <w:r w:rsidRPr="00EE0AD9">
              <w:t>6.1.e)</w:t>
            </w:r>
            <w:r w:rsidRPr="00EE0AD9">
              <w:rPr>
                <w:spacing w:val="2"/>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2"/>
              </w:rPr>
              <w:t xml:space="preserve"> </w:t>
            </w:r>
            <w:r w:rsidRPr="00EE0AD9">
              <w:t>necesario</w:t>
            </w:r>
            <w:r w:rsidRPr="00EE0AD9">
              <w:rPr>
                <w:spacing w:val="7"/>
              </w:rPr>
              <w:t xml:space="preserve"> </w:t>
            </w:r>
            <w:r w:rsidRPr="00EE0AD9">
              <w:t>para</w:t>
            </w:r>
            <w:r w:rsidRPr="00EE0AD9">
              <w:rPr>
                <w:spacing w:val="5"/>
              </w:rPr>
              <w:t xml:space="preserve"> </w:t>
            </w:r>
            <w:r w:rsidRPr="00EE0AD9">
              <w:t>el cumplimiento</w:t>
            </w:r>
            <w:r w:rsidRPr="00EE0AD9">
              <w:rPr>
                <w:spacing w:val="1"/>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1"/>
              </w:rPr>
              <w:t xml:space="preserve"> </w:t>
            </w:r>
            <w:r w:rsidRPr="00EE0AD9">
              <w:t>realizada</w:t>
            </w:r>
            <w:r w:rsidRPr="00EE0AD9">
              <w:rPr>
                <w:spacing w:val="4"/>
              </w:rPr>
              <w:t xml:space="preserve"> </w:t>
            </w:r>
            <w:r w:rsidRPr="00EE0AD9">
              <w:t>en</w:t>
            </w:r>
            <w:r w:rsidRPr="00EE0AD9">
              <w:rPr>
                <w:spacing w:val="3"/>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w:t>
            </w:r>
            <w:r w:rsidRPr="00EE0AD9">
              <w:rPr>
                <w:spacing w:val="1"/>
              </w:rPr>
              <w:t xml:space="preserve"> </w:t>
            </w:r>
            <w:r w:rsidRPr="00EE0AD9">
              <w:t>poderes</w:t>
            </w:r>
            <w:r w:rsidRPr="00EE0AD9">
              <w:rPr>
                <w:spacing w:val="-1"/>
              </w:rPr>
              <w:t xml:space="preserve"> </w:t>
            </w:r>
            <w:r w:rsidRPr="00EE0AD9">
              <w:t>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51614F0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7D7EB0F"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25C495B0" w14:textId="77777777" w:rsidTr="003456C5">
        <w:tc>
          <w:tcPr>
            <w:tcW w:w="9498" w:type="dxa"/>
          </w:tcPr>
          <w:p w14:paraId="1D20A7D1"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1"/>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08D2B739" w14:textId="77777777" w:rsidR="003456C5" w:rsidRPr="00EE0AD9" w:rsidRDefault="003456C5" w:rsidP="003456C5">
            <w:r w:rsidRPr="00EE0AD9">
              <w:t>Firma</w:t>
            </w:r>
          </w:p>
          <w:p w14:paraId="16CBC553"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225DBCCC"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0120A811" w14:textId="77777777" w:rsidR="003456C5" w:rsidRPr="00EE0AD9" w:rsidRDefault="003456C5" w:rsidP="003456C5">
            <w:r w:rsidRPr="00EE0AD9">
              <w:t>Características</w:t>
            </w:r>
            <w:r w:rsidRPr="00EE0AD9">
              <w:rPr>
                <w:spacing w:val="26"/>
              </w:rPr>
              <w:t xml:space="preserve"> </w:t>
            </w:r>
            <w:r w:rsidRPr="00EE0AD9">
              <w:t>personales</w:t>
            </w:r>
            <w:r w:rsidRPr="00EE0AD9">
              <w:rPr>
                <w:spacing w:val="29"/>
              </w:rPr>
              <w:t xml:space="preserve"> </w:t>
            </w:r>
            <w:r w:rsidRPr="00EE0AD9">
              <w:t>Datos</w:t>
            </w:r>
            <w:r w:rsidRPr="00EE0AD9">
              <w:rPr>
                <w:spacing w:val="27"/>
              </w:rPr>
              <w:t xml:space="preserve"> </w:t>
            </w:r>
            <w:r w:rsidRPr="00EE0AD9">
              <w:t>de</w:t>
            </w:r>
            <w:r w:rsidRPr="00EE0AD9">
              <w:rPr>
                <w:spacing w:val="28"/>
              </w:rPr>
              <w:t xml:space="preserve"> </w:t>
            </w:r>
            <w:r w:rsidRPr="00EE0AD9">
              <w:t>estado</w:t>
            </w:r>
            <w:r w:rsidRPr="00EE0AD9">
              <w:rPr>
                <w:spacing w:val="26"/>
              </w:rPr>
              <w:t xml:space="preserve"> </w:t>
            </w:r>
            <w:r w:rsidRPr="00EE0AD9">
              <w:t>civil;</w:t>
            </w:r>
            <w:r w:rsidRPr="00EE0AD9">
              <w:rPr>
                <w:spacing w:val="26"/>
              </w:rPr>
              <w:t xml:space="preserve"> </w:t>
            </w:r>
            <w:r w:rsidRPr="00EE0AD9">
              <w:t>Edad;</w:t>
            </w:r>
            <w:r w:rsidRPr="00EE0AD9">
              <w:rPr>
                <w:spacing w:val="26"/>
              </w:rPr>
              <w:t xml:space="preserve"> </w:t>
            </w:r>
            <w:r w:rsidRPr="00EE0AD9">
              <w:t>Datos</w:t>
            </w:r>
            <w:r w:rsidRPr="00EE0AD9">
              <w:rPr>
                <w:spacing w:val="27"/>
              </w:rPr>
              <w:t xml:space="preserve"> </w:t>
            </w:r>
            <w:r w:rsidRPr="00EE0AD9">
              <w:t>de</w:t>
            </w:r>
            <w:r w:rsidRPr="00EE0AD9">
              <w:rPr>
                <w:spacing w:val="25"/>
              </w:rPr>
              <w:t xml:space="preserve"> </w:t>
            </w:r>
            <w:r w:rsidRPr="00EE0AD9">
              <w:t>familia;</w:t>
            </w:r>
            <w:r w:rsidRPr="00EE0AD9">
              <w:rPr>
                <w:spacing w:val="28"/>
              </w:rPr>
              <w:t xml:space="preserve"> </w:t>
            </w:r>
            <w:r w:rsidRPr="00EE0AD9">
              <w:t>Sexo;</w:t>
            </w:r>
            <w:r w:rsidRPr="00EE0AD9">
              <w:rPr>
                <w:spacing w:val="26"/>
              </w:rPr>
              <w:t xml:space="preserve"> </w:t>
            </w:r>
            <w:r w:rsidRPr="00EE0AD9">
              <w:t>Fecha</w:t>
            </w:r>
            <w:r w:rsidRPr="00EE0AD9">
              <w:rPr>
                <w:spacing w:val="25"/>
              </w:rPr>
              <w:t xml:space="preserve"> </w:t>
            </w:r>
            <w:r w:rsidRPr="00EE0AD9">
              <w:t>de</w:t>
            </w:r>
            <w:r w:rsidRPr="00EE0AD9">
              <w:rPr>
                <w:spacing w:val="28"/>
              </w:rPr>
              <w:t xml:space="preserve"> </w:t>
            </w:r>
            <w:r w:rsidRPr="00EE0AD9">
              <w:t>nacimiento;</w:t>
            </w:r>
            <w:r w:rsidRPr="00EE0AD9">
              <w:rPr>
                <w:spacing w:val="-53"/>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5CDC525D" w14:textId="77777777" w:rsidR="003456C5" w:rsidRPr="00EE0AD9" w:rsidRDefault="003456C5" w:rsidP="003456C5">
            <w:r w:rsidRPr="00EE0AD9">
              <w:t>Seguros</w:t>
            </w:r>
            <w:r w:rsidRPr="00EE0AD9">
              <w:rPr>
                <w:spacing w:val="1"/>
              </w:rPr>
              <w:t xml:space="preserve"> </w:t>
            </w:r>
            <w:r w:rsidRPr="00EE0AD9">
              <w:rPr>
                <w:w w:val="95"/>
              </w:rPr>
              <w:t>Bancarios</w:t>
            </w:r>
          </w:p>
          <w:p w14:paraId="0B50B0DA" w14:textId="77777777" w:rsidR="003456C5" w:rsidRPr="00EE0AD9" w:rsidRDefault="003456C5" w:rsidP="003456C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53"/>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319D4BD3"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7A72B311" w14:textId="77777777" w:rsidR="003456C5" w:rsidRPr="00EE0AD9" w:rsidRDefault="003456C5" w:rsidP="003456C5">
            <w:r w:rsidRPr="00EE0AD9">
              <w:t>Datos de información comercial Actividades y negocios; Creaciones artísticas, literarias, científicas o</w:t>
            </w:r>
            <w:r w:rsidRPr="00EE0AD9">
              <w:rPr>
                <w:spacing w:val="1"/>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 Suscripciones</w:t>
            </w:r>
            <w:r w:rsidRPr="00EE0AD9">
              <w:rPr>
                <w:spacing w:val="4"/>
              </w:rPr>
              <w:t xml:space="preserve"> </w:t>
            </w:r>
            <w:r w:rsidRPr="00EE0AD9">
              <w:t>a publicaciones/medios de</w:t>
            </w:r>
            <w:r w:rsidRPr="00EE0AD9">
              <w:rPr>
                <w:spacing w:val="-2"/>
              </w:rPr>
              <w:t xml:space="preserve"> </w:t>
            </w:r>
            <w:r w:rsidRPr="00EE0AD9">
              <w:t>comunicación.</w:t>
            </w:r>
          </w:p>
          <w:p w14:paraId="1D4C9614" w14:textId="77777777" w:rsidR="003456C5" w:rsidRPr="00EE0AD9" w:rsidRDefault="003456C5" w:rsidP="003456C5">
            <w:r w:rsidRPr="00EE0AD9">
              <w:t>Datos</w:t>
            </w:r>
            <w:r w:rsidRPr="00EE0AD9">
              <w:rPr>
                <w:spacing w:val="-3"/>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2"/>
              </w:rPr>
              <w:t xml:space="preserve"> </w:t>
            </w:r>
            <w:r w:rsidRPr="00EE0AD9">
              <w:t>rentas</w:t>
            </w:r>
            <w:r w:rsidRPr="00EE0AD9">
              <w:rPr>
                <w:spacing w:val="-52"/>
              </w:rPr>
              <w:t xml:space="preserve"> </w:t>
            </w:r>
            <w:r w:rsidRPr="00EE0AD9">
              <w:t>Económicos nómina; deducciones impositivas/impuestos;</w:t>
            </w:r>
            <w:r w:rsidRPr="00EE0AD9">
              <w:rPr>
                <w:spacing w:val="1"/>
              </w:rPr>
              <w:t xml:space="preserve"> </w:t>
            </w:r>
            <w:r w:rsidRPr="00EE0AD9">
              <w:t>Hipotecas</w:t>
            </w:r>
          </w:p>
          <w:p w14:paraId="1E263D55"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w:t>
            </w:r>
            <w:r w:rsidRPr="00EE0AD9">
              <w:rPr>
                <w:spacing w:val="-2"/>
              </w:rPr>
              <w:t xml:space="preserve"> </w:t>
            </w:r>
            <w:r w:rsidRPr="00EE0AD9">
              <w:t>jubilación</w:t>
            </w:r>
          </w:p>
          <w:p w14:paraId="3C0BA4F8" w14:textId="77777777" w:rsidR="003456C5" w:rsidRPr="00EE0AD9" w:rsidRDefault="003456C5" w:rsidP="003456C5">
            <w:r w:rsidRPr="00EE0AD9">
              <w:t>Subsidios,</w:t>
            </w:r>
            <w:r w:rsidRPr="00EE0AD9">
              <w:rPr>
                <w:spacing w:val="-5"/>
              </w:rPr>
              <w:t xml:space="preserve"> </w:t>
            </w:r>
            <w:r w:rsidRPr="00EE0AD9">
              <w:t>beneficios</w:t>
            </w:r>
          </w:p>
        </w:tc>
      </w:tr>
      <w:tr w:rsidR="003456C5" w:rsidRPr="00EE0AD9" w14:paraId="3B6BE1C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1AF4161"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2"/>
              </w:rPr>
              <w:t xml:space="preserve"> </w:t>
            </w:r>
            <w:r w:rsidRPr="00EE0AD9">
              <w:t>Datos</w:t>
            </w:r>
            <w:r w:rsidRPr="00EE0AD9">
              <w:rPr>
                <w:spacing w:val="-2"/>
              </w:rPr>
              <w:t xml:space="preserve"> </w:t>
            </w:r>
            <w:r w:rsidRPr="00EE0AD9">
              <w:t>Personales</w:t>
            </w:r>
          </w:p>
        </w:tc>
      </w:tr>
      <w:tr w:rsidR="003456C5" w:rsidRPr="00EE0AD9" w14:paraId="2ED8C25F" w14:textId="77777777" w:rsidTr="003456C5">
        <w:tc>
          <w:tcPr>
            <w:tcW w:w="9498" w:type="dxa"/>
          </w:tcPr>
          <w:p w14:paraId="34C28530"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257C5BC1" w14:textId="77777777" w:rsidR="003456C5" w:rsidRPr="00EE0AD9" w:rsidRDefault="003456C5" w:rsidP="003456C5">
            <w:r w:rsidRPr="00EE0AD9">
              <w:rPr>
                <w:w w:val="95"/>
              </w:rPr>
              <w:t>Licenciatarios</w:t>
            </w:r>
            <w:r w:rsidRPr="00EE0AD9">
              <w:rPr>
                <w:spacing w:val="1"/>
                <w:w w:val="95"/>
              </w:rPr>
              <w:t xml:space="preserve"> </w:t>
            </w:r>
            <w:r w:rsidRPr="00EE0AD9">
              <w:t>Solicitantes;</w:t>
            </w:r>
          </w:p>
        </w:tc>
      </w:tr>
      <w:tr w:rsidR="003456C5" w:rsidRPr="00EE0AD9" w14:paraId="05214F9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CA58663"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52EBF404" w14:textId="77777777" w:rsidTr="003456C5">
        <w:tc>
          <w:tcPr>
            <w:tcW w:w="9498" w:type="dxa"/>
          </w:tcPr>
          <w:p w14:paraId="69F65214"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29B7B264" w14:textId="77777777" w:rsidR="003456C5" w:rsidRPr="00EE0AD9" w:rsidRDefault="003456C5" w:rsidP="003456C5">
            <w:r w:rsidRPr="00EE0AD9">
              <w:lastRenderedPageBreak/>
              <w:t>Órganos</w:t>
            </w:r>
            <w:r w:rsidRPr="00EE0AD9">
              <w:rPr>
                <w:spacing w:val="-4"/>
              </w:rPr>
              <w:t xml:space="preserve"> </w:t>
            </w:r>
            <w:r w:rsidRPr="00EE0AD9">
              <w:t>judiciales</w:t>
            </w:r>
          </w:p>
          <w:p w14:paraId="07437A1A" w14:textId="77777777" w:rsidR="003456C5" w:rsidRPr="00EE0AD9" w:rsidRDefault="003456C5" w:rsidP="003456C5">
            <w:r w:rsidRPr="00EE0AD9">
              <w:t>Otras</w:t>
            </w:r>
            <w:r w:rsidRPr="00EE0AD9">
              <w:rPr>
                <w:spacing w:val="-3"/>
              </w:rPr>
              <w:t xml:space="preserve"> </w:t>
            </w:r>
            <w:r w:rsidRPr="00EE0AD9">
              <w:t>Entidades</w:t>
            </w:r>
            <w:r w:rsidRPr="00EE0AD9">
              <w:rPr>
                <w:spacing w:val="-2"/>
              </w:rPr>
              <w:t xml:space="preserve"> </w:t>
            </w:r>
            <w:r w:rsidRPr="00EE0AD9">
              <w:t>Financieras</w:t>
            </w:r>
          </w:p>
          <w:p w14:paraId="42AFEDC5" w14:textId="77777777" w:rsidR="003456C5" w:rsidRPr="00EE0AD9" w:rsidRDefault="003456C5" w:rsidP="003456C5">
            <w:r w:rsidRPr="00EE0AD9">
              <w:t>Otros</w:t>
            </w:r>
            <w:r w:rsidRPr="00EE0AD9">
              <w:rPr>
                <w:spacing w:val="-3"/>
              </w:rPr>
              <w:t xml:space="preserve"> </w:t>
            </w:r>
            <w:r w:rsidRPr="00EE0AD9">
              <w:t>órganos de</w:t>
            </w:r>
            <w:r w:rsidRPr="00EE0AD9">
              <w:rPr>
                <w:spacing w:val="-2"/>
              </w:rPr>
              <w:t xml:space="preserve"> </w:t>
            </w:r>
            <w:r w:rsidRPr="00EE0AD9">
              <w:t>la</w:t>
            </w:r>
            <w:r w:rsidRPr="00EE0AD9">
              <w:rPr>
                <w:spacing w:val="-1"/>
              </w:rPr>
              <w:t xml:space="preserve"> </w:t>
            </w:r>
            <w:r w:rsidRPr="00EE0AD9">
              <w:t>Administración</w:t>
            </w:r>
            <w:r w:rsidRPr="00EE0AD9">
              <w:rPr>
                <w:spacing w:val="-4"/>
              </w:rPr>
              <w:t xml:space="preserve"> </w:t>
            </w:r>
            <w:r w:rsidRPr="00EE0AD9">
              <w:t>de</w:t>
            </w:r>
            <w:r w:rsidRPr="00EE0AD9">
              <w:rPr>
                <w:spacing w:val="-3"/>
              </w:rPr>
              <w:t xml:space="preserve"> </w:t>
            </w:r>
            <w:r w:rsidRPr="00EE0AD9">
              <w:t>la</w:t>
            </w:r>
            <w:r w:rsidRPr="00EE0AD9">
              <w:rPr>
                <w:spacing w:val="-3"/>
              </w:rPr>
              <w:t xml:space="preserve"> </w:t>
            </w:r>
            <w:r w:rsidRPr="00EE0AD9">
              <w:t>Comunidad</w:t>
            </w:r>
            <w:r w:rsidRPr="00EE0AD9">
              <w:rPr>
                <w:spacing w:val="-2"/>
              </w:rPr>
              <w:t xml:space="preserve"> </w:t>
            </w:r>
            <w:r w:rsidRPr="00EE0AD9">
              <w:t>Autónoma</w:t>
            </w:r>
            <w:r w:rsidRPr="00EE0AD9">
              <w:rPr>
                <w:spacing w:val="-52"/>
              </w:rPr>
              <w:t xml:space="preserve"> </w:t>
            </w:r>
            <w:r w:rsidRPr="00EE0AD9">
              <w:t>Otros</w:t>
            </w:r>
            <w:r w:rsidRPr="00EE0AD9">
              <w:rPr>
                <w:spacing w:val="-1"/>
              </w:rPr>
              <w:t xml:space="preserve"> </w:t>
            </w:r>
            <w:r w:rsidRPr="00EE0AD9">
              <w:t>órganos</w:t>
            </w:r>
            <w:r w:rsidRPr="00EE0AD9">
              <w:rPr>
                <w:spacing w:val="2"/>
              </w:rPr>
              <w:t xml:space="preserve"> </w:t>
            </w:r>
            <w:r w:rsidRPr="00EE0AD9">
              <w:t>de la</w:t>
            </w:r>
            <w:r w:rsidRPr="00EE0AD9">
              <w:rPr>
                <w:spacing w:val="1"/>
              </w:rPr>
              <w:t xml:space="preserve"> </w:t>
            </w:r>
            <w:r w:rsidRPr="00EE0AD9">
              <w:t>Administración</w:t>
            </w:r>
            <w:r w:rsidRPr="00EE0AD9">
              <w:rPr>
                <w:spacing w:val="-2"/>
              </w:rPr>
              <w:t xml:space="preserve"> </w:t>
            </w:r>
            <w:r w:rsidRPr="00EE0AD9">
              <w:t>del Estado</w:t>
            </w:r>
          </w:p>
          <w:p w14:paraId="72416C7D" w14:textId="77777777" w:rsidR="003456C5" w:rsidRPr="00EE0AD9" w:rsidRDefault="003456C5" w:rsidP="003456C5">
            <w:r w:rsidRPr="00EE0AD9">
              <w:t>Otros órganos de la Administración Local</w:t>
            </w:r>
            <w:r w:rsidRPr="00EE0AD9">
              <w:rPr>
                <w:spacing w:val="1"/>
              </w:rPr>
              <w:t xml:space="preserve"> </w:t>
            </w:r>
            <w:r w:rsidRPr="00EE0AD9">
              <w:t>Tribunal</w:t>
            </w:r>
            <w:r w:rsidRPr="00EE0AD9">
              <w:rPr>
                <w:spacing w:val="-3"/>
              </w:rPr>
              <w:t xml:space="preserve"> </w:t>
            </w:r>
            <w:r w:rsidRPr="00EE0AD9">
              <w:t>de</w:t>
            </w:r>
            <w:r w:rsidRPr="00EE0AD9">
              <w:rPr>
                <w:spacing w:val="-3"/>
              </w:rPr>
              <w:t xml:space="preserve"> </w:t>
            </w:r>
            <w:r w:rsidRPr="00EE0AD9">
              <w:t>Cuentas</w:t>
            </w:r>
            <w:r w:rsidRPr="00EE0AD9">
              <w:rPr>
                <w:spacing w:val="-3"/>
              </w:rPr>
              <w:t xml:space="preserve"> </w:t>
            </w:r>
            <w:r w:rsidRPr="00EE0AD9">
              <w:t>o</w:t>
            </w:r>
            <w:r w:rsidRPr="00EE0AD9">
              <w:rPr>
                <w:spacing w:val="-1"/>
              </w:rPr>
              <w:t xml:space="preserve"> </w:t>
            </w:r>
            <w:r w:rsidRPr="00EE0AD9">
              <w:t>equivalente</w:t>
            </w:r>
            <w:r w:rsidRPr="00EE0AD9">
              <w:rPr>
                <w:spacing w:val="-4"/>
              </w:rPr>
              <w:t xml:space="preserve"> </w:t>
            </w:r>
            <w:r w:rsidRPr="00EE0AD9">
              <w:t>autonómico</w:t>
            </w:r>
          </w:p>
        </w:tc>
      </w:tr>
      <w:tr w:rsidR="003456C5" w:rsidRPr="00EE0AD9" w14:paraId="48DAE54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0FD19FD" w14:textId="77777777" w:rsidR="003456C5" w:rsidRPr="00EE0AD9" w:rsidRDefault="003456C5" w:rsidP="003456C5">
            <w:pPr>
              <w:rPr>
                <w:b w:val="0"/>
              </w:rPr>
            </w:pPr>
            <w:r w:rsidRPr="00EE0AD9">
              <w:lastRenderedPageBreak/>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02DD8F5E" w14:textId="77777777" w:rsidTr="003456C5">
        <w:tc>
          <w:tcPr>
            <w:tcW w:w="9498" w:type="dxa"/>
          </w:tcPr>
          <w:p w14:paraId="109A19D4"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7321021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8D1C937"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0309A93B" w14:textId="77777777" w:rsidTr="003456C5">
        <w:tc>
          <w:tcPr>
            <w:tcW w:w="9498" w:type="dxa"/>
          </w:tcPr>
          <w:p w14:paraId="54595B1F" w14:textId="77777777" w:rsidR="003456C5" w:rsidRPr="00EE0AD9" w:rsidRDefault="003456C5" w:rsidP="003456C5">
            <w:r w:rsidRPr="00EE0AD9">
              <w:t>No</w:t>
            </w:r>
            <w:r w:rsidRPr="00EE0AD9">
              <w:rPr>
                <w:spacing w:val="-3"/>
              </w:rPr>
              <w:t xml:space="preserve"> </w:t>
            </w:r>
            <w:r w:rsidRPr="00EE0AD9">
              <w:t>hay</w:t>
            </w:r>
            <w:r w:rsidRPr="00EE0AD9">
              <w:rPr>
                <w:spacing w:val="-1"/>
              </w:rPr>
              <w:t xml:space="preserve"> </w:t>
            </w:r>
            <w:r w:rsidRPr="00EE0AD9">
              <w:t>transferencia</w:t>
            </w:r>
            <w:r w:rsidRPr="00EE0AD9">
              <w:rPr>
                <w:spacing w:val="-1"/>
              </w:rPr>
              <w:t xml:space="preserve"> </w:t>
            </w:r>
            <w:r w:rsidRPr="00EE0AD9">
              <w:t>internacional</w:t>
            </w:r>
            <w:r w:rsidRPr="00EE0AD9">
              <w:rPr>
                <w:spacing w:val="-2"/>
              </w:rPr>
              <w:t xml:space="preserve"> </w:t>
            </w:r>
            <w:r w:rsidRPr="00EE0AD9">
              <w:t>de</w:t>
            </w:r>
            <w:r w:rsidRPr="00EE0AD9">
              <w:rPr>
                <w:spacing w:val="-2"/>
              </w:rPr>
              <w:t xml:space="preserve"> </w:t>
            </w:r>
            <w:r w:rsidRPr="00EE0AD9">
              <w:t>datos</w:t>
            </w:r>
            <w:r w:rsidRPr="00EE0AD9">
              <w:rPr>
                <w:spacing w:val="-2"/>
              </w:rPr>
              <w:t xml:space="preserve"> </w:t>
            </w:r>
            <w:r w:rsidRPr="00EE0AD9">
              <w:t>prevista</w:t>
            </w:r>
          </w:p>
        </w:tc>
      </w:tr>
      <w:tr w:rsidR="003456C5" w:rsidRPr="00EE0AD9" w14:paraId="3D360DB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4ADDE4E"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1670CBCD" w14:textId="77777777" w:rsidTr="003456C5">
        <w:tc>
          <w:tcPr>
            <w:tcW w:w="9498" w:type="dxa"/>
          </w:tcPr>
          <w:p w14:paraId="5DB8D283"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73092697" w14:textId="78E0BC12" w:rsidR="003456C5" w:rsidRDefault="003456C5" w:rsidP="00BF028C">
      <w:pPr>
        <w:jc w:val="both"/>
        <w:rPr>
          <w:lang w:eastAsia="es-ES"/>
        </w:rPr>
      </w:pPr>
    </w:p>
    <w:p w14:paraId="609BE710" w14:textId="77777777" w:rsidR="003456C5" w:rsidRDefault="003456C5">
      <w:pPr>
        <w:widowControl/>
        <w:autoSpaceDE/>
        <w:autoSpaceDN/>
        <w:spacing w:after="160" w:line="259" w:lineRule="auto"/>
        <w:rPr>
          <w:lang w:eastAsia="es-ES"/>
        </w:rPr>
      </w:pPr>
      <w:r>
        <w:rPr>
          <w:lang w:eastAsia="es-ES"/>
        </w:rPr>
        <w:br w:type="page"/>
      </w:r>
    </w:p>
    <w:p w14:paraId="023C007B" w14:textId="77777777" w:rsidR="003456C5" w:rsidRPr="00C42058" w:rsidRDefault="003456C5" w:rsidP="005C4AEB">
      <w:pPr>
        <w:pStyle w:val="Ttulo2"/>
        <w:numPr>
          <w:ilvl w:val="1"/>
          <w:numId w:val="34"/>
        </w:numPr>
      </w:pPr>
      <w:bookmarkStart w:id="39" w:name="_Toc164683193"/>
      <w:bookmarkStart w:id="40" w:name="_Toc233200667"/>
      <w:r w:rsidRPr="00EE0AD9">
        <w:lastRenderedPageBreak/>
        <w:t>Participación</w:t>
      </w:r>
      <w:r w:rsidRPr="00EE0AD9">
        <w:rPr>
          <w:spacing w:val="-7"/>
        </w:rPr>
        <w:t xml:space="preserve"> </w:t>
      </w:r>
      <w:r w:rsidRPr="00EE0AD9">
        <w:t>Ciudadana</w:t>
      </w:r>
      <w:bookmarkEnd w:id="39"/>
      <w:bookmarkEnd w:id="40"/>
    </w:p>
    <w:p w14:paraId="11E77E30" w14:textId="77777777" w:rsidR="003456C5" w:rsidRDefault="003456C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6C4F680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1CFCF46"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40250617" w14:textId="77777777" w:rsidTr="003456C5">
        <w:tc>
          <w:tcPr>
            <w:tcW w:w="9498" w:type="dxa"/>
          </w:tcPr>
          <w:p w14:paraId="3D56A5D7" w14:textId="77777777" w:rsidR="003456C5" w:rsidRPr="00EE0AD9" w:rsidRDefault="003456C5" w:rsidP="003456C5">
            <w:r w:rsidRPr="00EE0AD9">
              <w:t xml:space="preserve">Gestión de la </w:t>
            </w:r>
            <w:proofErr w:type="gramStart"/>
            <w:r w:rsidRPr="00EE0AD9">
              <w:t>participación activa</w:t>
            </w:r>
            <w:proofErr w:type="gramEnd"/>
            <w:r w:rsidRPr="00EE0AD9">
              <w:t xml:space="preserve"> de la ciudadanía en los asuntos públicos a través de los diferentes</w:t>
            </w:r>
            <w:r w:rsidRPr="00EE0AD9">
              <w:rPr>
                <w:spacing w:val="1"/>
              </w:rPr>
              <w:t xml:space="preserve"> </w:t>
            </w:r>
            <w:r w:rsidRPr="00EE0AD9">
              <w:t>instrumentos y canales de interactuación, Redes sociales de la Gerencia, solicitud de cita previa, atención</w:t>
            </w:r>
            <w:r w:rsidRPr="00EE0AD9">
              <w:rPr>
                <w:spacing w:val="-53"/>
              </w:rPr>
              <w:t xml:space="preserve"> </w:t>
            </w:r>
            <w:r w:rsidRPr="00EE0AD9">
              <w:t>telefónica</w:t>
            </w:r>
            <w:r w:rsidRPr="00EE0AD9">
              <w:rPr>
                <w:spacing w:val="-2"/>
              </w:rPr>
              <w:t xml:space="preserve"> </w:t>
            </w:r>
            <w:r w:rsidRPr="00EE0AD9">
              <w:t>al</w:t>
            </w:r>
            <w:r w:rsidRPr="00EE0AD9">
              <w:rPr>
                <w:spacing w:val="-2"/>
              </w:rPr>
              <w:t xml:space="preserve"> </w:t>
            </w:r>
            <w:r w:rsidRPr="00EE0AD9">
              <w:t>ciudadano.</w:t>
            </w:r>
            <w:r w:rsidRPr="00EE0AD9">
              <w:rPr>
                <w:spacing w:val="-2"/>
              </w:rPr>
              <w:t xml:space="preserve"> </w:t>
            </w:r>
            <w:r w:rsidRPr="00EE0AD9">
              <w:t>Consultas</w:t>
            </w:r>
            <w:r w:rsidRPr="00EE0AD9">
              <w:rPr>
                <w:spacing w:val="2"/>
              </w:rPr>
              <w:t xml:space="preserve"> </w:t>
            </w:r>
            <w:r w:rsidRPr="00EE0AD9">
              <w:t>públicas</w:t>
            </w:r>
            <w:r w:rsidRPr="00EE0AD9">
              <w:rPr>
                <w:spacing w:val="-1"/>
              </w:rPr>
              <w:t xml:space="preserve"> </w:t>
            </w:r>
            <w:r w:rsidRPr="00EE0AD9">
              <w:t>a</w:t>
            </w:r>
            <w:r w:rsidRPr="00EE0AD9">
              <w:rPr>
                <w:spacing w:val="6"/>
              </w:rPr>
              <w:t xml:space="preserve"> </w:t>
            </w:r>
            <w:r w:rsidRPr="00EE0AD9">
              <w:t>través</w:t>
            </w:r>
            <w:r w:rsidRPr="00EE0AD9">
              <w:rPr>
                <w:spacing w:val="-1"/>
              </w:rPr>
              <w:t xml:space="preserve"> </w:t>
            </w:r>
            <w:r w:rsidRPr="00EE0AD9">
              <w:t>de</w:t>
            </w:r>
            <w:r w:rsidRPr="00EE0AD9">
              <w:rPr>
                <w:spacing w:val="-1"/>
              </w:rPr>
              <w:t xml:space="preserve"> </w:t>
            </w:r>
            <w:r w:rsidRPr="00EE0AD9">
              <w:t>la Plataforma</w:t>
            </w:r>
            <w:r w:rsidRPr="00EE0AD9">
              <w:rPr>
                <w:spacing w:val="-1"/>
              </w:rPr>
              <w:t xml:space="preserve"> </w:t>
            </w:r>
            <w:r w:rsidRPr="00EE0AD9">
              <w:t>"DECIDE".</w:t>
            </w:r>
          </w:p>
        </w:tc>
      </w:tr>
      <w:tr w:rsidR="003456C5" w:rsidRPr="00EE0AD9" w14:paraId="0A2BE64B"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7678A27"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005E69C5" w14:textId="77777777" w:rsidTr="003456C5">
        <w:tc>
          <w:tcPr>
            <w:tcW w:w="9498" w:type="dxa"/>
          </w:tcPr>
          <w:p w14:paraId="512E82D8"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1"/>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2"/>
                <w:w w:val="95"/>
              </w:rPr>
              <w:t xml:space="preserve"> </w:t>
            </w:r>
            <w:r w:rsidRPr="00EE0AD9">
              <w:rPr>
                <w:w w:val="95"/>
              </w:rPr>
              <w:t>el</w:t>
            </w:r>
            <w:r w:rsidRPr="00EE0AD9">
              <w:rPr>
                <w:spacing w:val="8"/>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8"/>
              </w:rPr>
              <w:t xml:space="preserve"> </w:t>
            </w:r>
            <w:r w:rsidRPr="00EE0AD9">
              <w:t>en</w:t>
            </w:r>
            <w:r w:rsidRPr="00EE0AD9">
              <w:rPr>
                <w:spacing w:val="-5"/>
              </w:rPr>
              <w:t xml:space="preserve"> </w:t>
            </w:r>
            <w:r w:rsidRPr="00EE0AD9">
              <w:t>la</w:t>
            </w:r>
            <w:r w:rsidRPr="00EE0AD9">
              <w:rPr>
                <w:spacing w:val="-8"/>
              </w:rPr>
              <w:t xml:space="preserve"> </w:t>
            </w:r>
            <w:r w:rsidRPr="00EE0AD9">
              <w:t>normativa</w:t>
            </w:r>
            <w:r w:rsidRPr="00EE0AD9">
              <w:rPr>
                <w:spacing w:val="-8"/>
              </w:rPr>
              <w:t xml:space="preserve"> </w:t>
            </w:r>
            <w:r w:rsidRPr="00EE0AD9">
              <w:t>de</w:t>
            </w:r>
            <w:r w:rsidRPr="00EE0AD9">
              <w:rPr>
                <w:spacing w:val="-7"/>
              </w:rPr>
              <w:t xml:space="preserve"> </w:t>
            </w:r>
            <w:r w:rsidRPr="00EE0AD9">
              <w:t>archivos</w:t>
            </w:r>
            <w:r w:rsidRPr="00EE0AD9">
              <w:rPr>
                <w:spacing w:val="-7"/>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1"/>
              </w:rPr>
              <w:t xml:space="preserve"> </w:t>
            </w:r>
            <w:r w:rsidRPr="00EE0AD9">
              <w:t>fines</w:t>
            </w:r>
            <w:r w:rsidRPr="00EE0AD9">
              <w:rPr>
                <w:spacing w:val="-1"/>
              </w:rPr>
              <w:t xml:space="preserve"> </w:t>
            </w:r>
            <w:r w:rsidRPr="00EE0AD9">
              <w:t>estadísticos.</w:t>
            </w:r>
          </w:p>
        </w:tc>
      </w:tr>
      <w:tr w:rsidR="003456C5" w:rsidRPr="00EE0AD9" w14:paraId="12F6785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10C611D"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48B56BD0" w14:textId="77777777" w:rsidTr="003456C5">
        <w:tc>
          <w:tcPr>
            <w:tcW w:w="9498" w:type="dxa"/>
          </w:tcPr>
          <w:p w14:paraId="1474866B"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6"/>
              </w:rPr>
              <w:t xml:space="preserve"> </w:t>
            </w:r>
            <w:r w:rsidRPr="00EE0AD9">
              <w:t>del</w:t>
            </w:r>
            <w:r w:rsidRPr="00EE0AD9">
              <w:rPr>
                <w:spacing w:val="-6"/>
              </w:rPr>
              <w:t xml:space="preserve"> </w:t>
            </w:r>
            <w:r w:rsidRPr="00EE0AD9">
              <w:t>tratamiento</w:t>
            </w:r>
            <w:r w:rsidRPr="00EE0AD9">
              <w:rPr>
                <w:spacing w:val="-8"/>
              </w:rPr>
              <w:t xml:space="preserve"> </w:t>
            </w:r>
            <w:r w:rsidRPr="00EE0AD9">
              <w:t>(Ley</w:t>
            </w:r>
            <w:r w:rsidRPr="00EE0AD9">
              <w:rPr>
                <w:spacing w:val="-4"/>
              </w:rPr>
              <w:t xml:space="preserve"> </w:t>
            </w:r>
            <w:r w:rsidRPr="00EE0AD9">
              <w:t>7/1985,</w:t>
            </w:r>
            <w:r w:rsidRPr="00EE0AD9">
              <w:rPr>
                <w:spacing w:val="-6"/>
              </w:rPr>
              <w:t xml:space="preserve"> </w:t>
            </w:r>
            <w:r w:rsidRPr="00EE0AD9">
              <w:t>de</w:t>
            </w:r>
            <w:r w:rsidRPr="00EE0AD9">
              <w:rPr>
                <w:spacing w:val="-6"/>
              </w:rPr>
              <w:t xml:space="preserve"> </w:t>
            </w:r>
            <w:r w:rsidRPr="00EE0AD9">
              <w:t>2</w:t>
            </w:r>
            <w:r w:rsidRPr="00EE0AD9">
              <w:rPr>
                <w:spacing w:val="-6"/>
              </w:rPr>
              <w:t xml:space="preserve"> </w:t>
            </w:r>
            <w:r w:rsidRPr="00EE0AD9">
              <w:t>abril,</w:t>
            </w:r>
            <w:r w:rsidRPr="00EE0AD9">
              <w:rPr>
                <w:spacing w:val="-6"/>
              </w:rPr>
              <w:t xml:space="preserve"> </w:t>
            </w:r>
            <w:r w:rsidRPr="00EE0AD9">
              <w:t>reguladora</w:t>
            </w:r>
            <w:r w:rsidRPr="00EE0AD9">
              <w:rPr>
                <w:spacing w:val="-5"/>
              </w:rPr>
              <w:t xml:space="preserve"> </w:t>
            </w:r>
            <w:r w:rsidRPr="00EE0AD9">
              <w:t>de</w:t>
            </w:r>
            <w:r w:rsidRPr="00EE0AD9">
              <w:rPr>
                <w:spacing w:val="2"/>
              </w:rPr>
              <w:t xml:space="preserve"> </w:t>
            </w:r>
            <w:r w:rsidRPr="00EE0AD9">
              <w:t>las</w:t>
            </w:r>
            <w:r w:rsidRPr="00EE0AD9">
              <w:rPr>
                <w:spacing w:val="-5"/>
              </w:rPr>
              <w:t xml:space="preserve"> </w:t>
            </w:r>
            <w:r w:rsidRPr="00EE0AD9">
              <w:t>Bases</w:t>
            </w:r>
            <w:r w:rsidRPr="00EE0AD9">
              <w:rPr>
                <w:spacing w:val="-7"/>
              </w:rPr>
              <w:t xml:space="preserve"> </w:t>
            </w:r>
            <w:r w:rsidRPr="00EE0AD9">
              <w:t>de</w:t>
            </w:r>
            <w:r w:rsidRPr="00EE0AD9">
              <w:rPr>
                <w:spacing w:val="-8"/>
              </w:rPr>
              <w:t xml:space="preserve"> </w:t>
            </w:r>
            <w:r w:rsidRPr="00EE0AD9">
              <w:t>Régimen</w:t>
            </w:r>
            <w:r w:rsidRPr="00EE0AD9">
              <w:rPr>
                <w:spacing w:val="-6"/>
              </w:rPr>
              <w:t xml:space="preserve"> </w:t>
            </w:r>
            <w:r w:rsidRPr="00EE0AD9">
              <w:t>Local),</w:t>
            </w:r>
            <w:r w:rsidRPr="00EE0AD9">
              <w:rPr>
                <w:spacing w:val="-5"/>
              </w:rPr>
              <w:t xml:space="preserve"> </w:t>
            </w:r>
            <w:r w:rsidRPr="00EE0AD9">
              <w:t>Estatutos</w:t>
            </w:r>
            <w:r w:rsidRPr="00EE0AD9">
              <w:rPr>
                <w:spacing w:val="-54"/>
              </w:rPr>
              <w:t xml:space="preserve"> </w:t>
            </w:r>
            <w:r w:rsidRPr="00EE0AD9">
              <w:t>reguladores</w:t>
            </w:r>
            <w:r w:rsidRPr="00EE0AD9">
              <w:rPr>
                <w:spacing w:val="2"/>
              </w:rPr>
              <w:t xml:space="preserve"> </w:t>
            </w:r>
            <w:r w:rsidRPr="00EE0AD9">
              <w:t>de la</w:t>
            </w:r>
            <w:r w:rsidRPr="00EE0AD9">
              <w:rPr>
                <w:spacing w:val="-2"/>
              </w:rPr>
              <w:t xml:space="preserve"> </w:t>
            </w:r>
            <w:r w:rsidRPr="00EE0AD9">
              <w:t>Gerencia</w:t>
            </w:r>
            <w:r w:rsidRPr="00EE0AD9">
              <w:rPr>
                <w:spacing w:val="1"/>
              </w:rPr>
              <w:t xml:space="preserve"> </w:t>
            </w:r>
            <w:r w:rsidRPr="00EE0AD9">
              <w:t>Municipal</w:t>
            </w:r>
            <w:r w:rsidRPr="00EE0AD9">
              <w:rPr>
                <w:spacing w:val="-1"/>
              </w:rPr>
              <w:t xml:space="preserve"> </w:t>
            </w:r>
            <w:r w:rsidRPr="00EE0AD9">
              <w:t>de</w:t>
            </w:r>
            <w:r w:rsidRPr="00EE0AD9">
              <w:rPr>
                <w:spacing w:val="-2"/>
              </w:rPr>
              <w:t xml:space="preserve"> </w:t>
            </w:r>
            <w:r w:rsidRPr="00EE0AD9">
              <w:t>Urbanismo</w:t>
            </w:r>
            <w:r w:rsidRPr="00EE0AD9">
              <w:rPr>
                <w:spacing w:val="-2"/>
              </w:rPr>
              <w:t xml:space="preserve"> </w:t>
            </w:r>
            <w:r w:rsidRPr="00EE0AD9">
              <w:t>y</w:t>
            </w:r>
            <w:r w:rsidRPr="00EE0AD9">
              <w:rPr>
                <w:spacing w:val="2"/>
              </w:rPr>
              <w:t xml:space="preserve"> </w:t>
            </w:r>
            <w:r w:rsidRPr="00EE0AD9">
              <w:t>demás</w:t>
            </w:r>
            <w:r w:rsidRPr="00EE0AD9">
              <w:rPr>
                <w:spacing w:val="1"/>
              </w:rPr>
              <w:t xml:space="preserve"> </w:t>
            </w:r>
            <w:r w:rsidRPr="00EE0AD9">
              <w:t>normativa</w:t>
            </w:r>
            <w:r w:rsidRPr="00EE0AD9">
              <w:rPr>
                <w:spacing w:val="-2"/>
              </w:rPr>
              <w:t xml:space="preserve"> </w:t>
            </w:r>
            <w:r w:rsidRPr="00EE0AD9">
              <w:t>concordante.</w:t>
            </w:r>
          </w:p>
          <w:p w14:paraId="5555694C" w14:textId="77777777" w:rsidR="003456C5" w:rsidRPr="00EE0AD9" w:rsidRDefault="003456C5" w:rsidP="003456C5">
            <w:r w:rsidRPr="00EE0AD9">
              <w:t>Artículo 6.1.e) RGPD el tratamiento es necesario para el cumplimiento de una misión realizada en interés</w:t>
            </w:r>
            <w:r w:rsidRPr="00EE0AD9">
              <w:rPr>
                <w:spacing w:val="1"/>
              </w:rPr>
              <w:t xml:space="preserve"> </w:t>
            </w:r>
            <w:r w:rsidRPr="00EE0AD9">
              <w:t>público o en el ejercicio de poderes públicos conferidos al responsable del tratamiento. Ley 39/2015, de 1</w:t>
            </w:r>
            <w:r w:rsidRPr="00EE0AD9">
              <w:rPr>
                <w:spacing w:val="-53"/>
              </w:rPr>
              <w:t xml:space="preserve"> </w:t>
            </w:r>
            <w:r w:rsidRPr="00EE0AD9">
              <w:t>de</w:t>
            </w:r>
            <w:r w:rsidRPr="00EE0AD9">
              <w:rPr>
                <w:spacing w:val="-2"/>
              </w:rPr>
              <w:t xml:space="preserve"> </w:t>
            </w:r>
            <w:proofErr w:type="gramStart"/>
            <w:r w:rsidRPr="00EE0AD9">
              <w:t>Octubre</w:t>
            </w:r>
            <w:proofErr w:type="gramEnd"/>
            <w:r w:rsidRPr="00EE0AD9">
              <w:t>, de Procedimiento Administrativo Común</w:t>
            </w:r>
            <w:r w:rsidRPr="00EE0AD9">
              <w:rPr>
                <w:spacing w:val="1"/>
              </w:rPr>
              <w:t xml:space="preserve"> </w:t>
            </w:r>
            <w:r w:rsidRPr="00EE0AD9">
              <w:t>de</w:t>
            </w:r>
            <w:r w:rsidRPr="00EE0AD9">
              <w:rPr>
                <w:spacing w:val="-2"/>
              </w:rPr>
              <w:t xml:space="preserve"> </w:t>
            </w:r>
            <w:r w:rsidRPr="00EE0AD9">
              <w:t>las</w:t>
            </w:r>
            <w:r w:rsidRPr="00EE0AD9">
              <w:rPr>
                <w:spacing w:val="-1"/>
              </w:rPr>
              <w:t xml:space="preserve"> </w:t>
            </w:r>
            <w:r w:rsidRPr="00EE0AD9">
              <w:t>Administraciones</w:t>
            </w:r>
            <w:r w:rsidRPr="00EE0AD9">
              <w:rPr>
                <w:spacing w:val="1"/>
              </w:rPr>
              <w:t xml:space="preserve"> </w:t>
            </w:r>
            <w:r w:rsidRPr="00EE0AD9">
              <w:t>Públicas.</w:t>
            </w:r>
          </w:p>
        </w:tc>
      </w:tr>
      <w:tr w:rsidR="003456C5" w:rsidRPr="00EE0AD9" w14:paraId="611C747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2F5F748"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229BDBF8" w14:textId="77777777" w:rsidTr="003456C5">
        <w:tc>
          <w:tcPr>
            <w:tcW w:w="9498" w:type="dxa"/>
          </w:tcPr>
          <w:p w14:paraId="1BAE2958"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6"/>
              </w:rPr>
              <w:t xml:space="preserve"> </w:t>
            </w:r>
            <w:r w:rsidRPr="00EE0AD9">
              <w:t>identificativo:</w:t>
            </w:r>
            <w:r w:rsidRPr="00EE0AD9">
              <w:rPr>
                <w:spacing w:val="-5"/>
              </w:rPr>
              <w:t xml:space="preserve"> </w:t>
            </w:r>
            <w:r w:rsidRPr="00EE0AD9">
              <w:t>Nombre</w:t>
            </w:r>
            <w:r w:rsidRPr="00EE0AD9">
              <w:rPr>
                <w:spacing w:val="-6"/>
              </w:rPr>
              <w:t xml:space="preserve"> </w:t>
            </w:r>
            <w:r w:rsidRPr="00EE0AD9">
              <w:t>y</w:t>
            </w:r>
            <w:r w:rsidRPr="00EE0AD9">
              <w:rPr>
                <w:spacing w:val="-6"/>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0374DC74" w14:textId="77777777" w:rsidR="003456C5" w:rsidRPr="00EE0AD9" w:rsidRDefault="003456C5" w:rsidP="003456C5">
            <w:r w:rsidRPr="00EE0AD9">
              <w:t>Firma</w:t>
            </w:r>
          </w:p>
          <w:p w14:paraId="353A0C8F"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Imagen</w:t>
            </w:r>
          </w:p>
          <w:p w14:paraId="0F008931" w14:textId="77777777" w:rsidR="003456C5" w:rsidRPr="00EE0AD9" w:rsidRDefault="003456C5" w:rsidP="003456C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tc>
      </w:tr>
      <w:tr w:rsidR="003456C5" w:rsidRPr="00EE0AD9" w14:paraId="05D1069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052714A"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3"/>
              </w:rPr>
              <w:t xml:space="preserve"> </w:t>
            </w:r>
            <w:r w:rsidRPr="00EE0AD9">
              <w:t>Datos</w:t>
            </w:r>
            <w:r w:rsidRPr="00EE0AD9">
              <w:rPr>
                <w:spacing w:val="-2"/>
              </w:rPr>
              <w:t xml:space="preserve"> </w:t>
            </w:r>
            <w:r w:rsidRPr="00EE0AD9">
              <w:t>Personales</w:t>
            </w:r>
          </w:p>
        </w:tc>
      </w:tr>
      <w:tr w:rsidR="003456C5" w:rsidRPr="00EE0AD9" w14:paraId="609C8578" w14:textId="77777777" w:rsidTr="003456C5">
        <w:tc>
          <w:tcPr>
            <w:tcW w:w="9498" w:type="dxa"/>
          </w:tcPr>
          <w:p w14:paraId="3EF5A49E" w14:textId="77777777" w:rsidR="003456C5" w:rsidRPr="00EE0AD9" w:rsidRDefault="003456C5" w:rsidP="003456C5">
            <w:r w:rsidRPr="00EE0AD9">
              <w:t>Origen</w:t>
            </w:r>
            <w:r w:rsidRPr="00EE0AD9">
              <w:rPr>
                <w:spacing w:val="-2"/>
              </w:rPr>
              <w:t xml:space="preserve"> </w:t>
            </w:r>
            <w:r w:rsidRPr="00EE0AD9">
              <w:t>de</w:t>
            </w:r>
            <w:r w:rsidRPr="00EE0AD9">
              <w:rPr>
                <w:spacing w:val="-2"/>
              </w:rPr>
              <w:t xml:space="preserve"> </w:t>
            </w:r>
            <w:r w:rsidRPr="00EE0AD9">
              <w:t>Datos</w:t>
            </w:r>
          </w:p>
          <w:p w14:paraId="70B92739" w14:textId="77777777" w:rsidR="003456C5" w:rsidRPr="00EE0AD9" w:rsidRDefault="003456C5" w:rsidP="003456C5">
            <w:r w:rsidRPr="00EE0AD9">
              <w:t>Asociaciones</w:t>
            </w:r>
            <w:r w:rsidRPr="00EE0AD9">
              <w:rPr>
                <w:spacing w:val="-4"/>
              </w:rPr>
              <w:t xml:space="preserve"> </w:t>
            </w:r>
            <w:r w:rsidRPr="00EE0AD9">
              <w:t>vecinales</w:t>
            </w:r>
          </w:p>
          <w:p w14:paraId="0A22B025" w14:textId="77777777" w:rsidR="003456C5" w:rsidRPr="00EE0AD9" w:rsidRDefault="003456C5" w:rsidP="003456C5">
            <w:r w:rsidRPr="00EE0AD9">
              <w:t>El</w:t>
            </w:r>
            <w:r w:rsidRPr="00EE0AD9">
              <w:rPr>
                <w:spacing w:val="-3"/>
              </w:rPr>
              <w:t xml:space="preserve"> </w:t>
            </w:r>
            <w:r w:rsidRPr="00EE0AD9">
              <w:t>propio</w:t>
            </w:r>
            <w:r w:rsidRPr="00EE0AD9">
              <w:rPr>
                <w:spacing w:val="-1"/>
              </w:rPr>
              <w:t xml:space="preserve"> </w:t>
            </w:r>
            <w:r w:rsidRPr="00EE0AD9">
              <w:t>interesado</w:t>
            </w:r>
            <w:r w:rsidRPr="00EE0AD9">
              <w:rPr>
                <w:spacing w:val="-1"/>
              </w:rPr>
              <w:t xml:space="preserve"> </w:t>
            </w:r>
            <w:r w:rsidRPr="00EE0AD9">
              <w:t>o</w:t>
            </w:r>
            <w:r w:rsidRPr="00EE0AD9">
              <w:rPr>
                <w:spacing w:val="-4"/>
              </w:rPr>
              <w:t xml:space="preserve"> </w:t>
            </w:r>
            <w:r w:rsidRPr="00EE0AD9">
              <w:t>su</w:t>
            </w:r>
            <w:r w:rsidRPr="00EE0AD9">
              <w:rPr>
                <w:spacing w:val="-3"/>
              </w:rPr>
              <w:t xml:space="preserve"> </w:t>
            </w:r>
            <w:r w:rsidRPr="00EE0AD9">
              <w:t>Representante</w:t>
            </w:r>
            <w:r w:rsidRPr="00EE0AD9">
              <w:rPr>
                <w:spacing w:val="-3"/>
              </w:rPr>
              <w:t xml:space="preserve"> </w:t>
            </w:r>
            <w:r w:rsidRPr="00EE0AD9">
              <w:t>Legal</w:t>
            </w:r>
            <w:r w:rsidRPr="00EE0AD9">
              <w:rPr>
                <w:spacing w:val="-52"/>
              </w:rPr>
              <w:t xml:space="preserve"> </w:t>
            </w:r>
            <w:r w:rsidRPr="00EE0AD9">
              <w:t>Empresas</w:t>
            </w:r>
          </w:p>
          <w:p w14:paraId="6FCC276C" w14:textId="77777777" w:rsidR="003456C5" w:rsidRPr="00EE0AD9" w:rsidRDefault="003456C5" w:rsidP="003456C5">
            <w:r w:rsidRPr="00EE0AD9">
              <w:t>Otras</w:t>
            </w:r>
            <w:r w:rsidRPr="00EE0AD9">
              <w:rPr>
                <w:spacing w:val="-10"/>
              </w:rPr>
              <w:t xml:space="preserve"> </w:t>
            </w:r>
            <w:r w:rsidRPr="00EE0AD9">
              <w:t>Administraciones</w:t>
            </w:r>
            <w:r w:rsidRPr="00EE0AD9">
              <w:rPr>
                <w:spacing w:val="-10"/>
              </w:rPr>
              <w:t xml:space="preserve"> </w:t>
            </w:r>
            <w:r w:rsidRPr="00EE0AD9">
              <w:t>Públicas</w:t>
            </w:r>
            <w:r w:rsidRPr="00EE0AD9">
              <w:rPr>
                <w:spacing w:val="-53"/>
              </w:rPr>
              <w:t xml:space="preserve"> </w:t>
            </w:r>
            <w:r w:rsidRPr="00EE0AD9">
              <w:t>Colectivos de Interesados</w:t>
            </w:r>
            <w:r w:rsidRPr="00EE0AD9">
              <w:rPr>
                <w:spacing w:val="1"/>
              </w:rPr>
              <w:t xml:space="preserve"> </w:t>
            </w:r>
            <w:r w:rsidRPr="00EE0AD9">
              <w:t>Ciudadanos</w:t>
            </w:r>
            <w:r w:rsidRPr="00EE0AD9">
              <w:rPr>
                <w:spacing w:val="-1"/>
              </w:rPr>
              <w:t xml:space="preserve"> </w:t>
            </w:r>
            <w:r w:rsidRPr="00EE0AD9">
              <w:t>y</w:t>
            </w:r>
            <w:r w:rsidRPr="00EE0AD9">
              <w:rPr>
                <w:spacing w:val="-1"/>
              </w:rPr>
              <w:t xml:space="preserve"> </w:t>
            </w:r>
            <w:r w:rsidRPr="00EE0AD9">
              <w:t>residentes;</w:t>
            </w:r>
          </w:p>
          <w:p w14:paraId="06114BFB" w14:textId="77777777" w:rsidR="003456C5" w:rsidRPr="00EE0AD9" w:rsidRDefault="003456C5" w:rsidP="003456C5">
            <w:r w:rsidRPr="00EE0AD9">
              <w:t>Representantes</w:t>
            </w:r>
            <w:r w:rsidRPr="00EE0AD9">
              <w:rPr>
                <w:spacing w:val="-3"/>
              </w:rPr>
              <w:t xml:space="preserve"> </w:t>
            </w:r>
            <w:r w:rsidRPr="00EE0AD9">
              <w:t>legales</w:t>
            </w:r>
            <w:r w:rsidRPr="00EE0AD9">
              <w:rPr>
                <w:spacing w:val="-2"/>
              </w:rPr>
              <w:t xml:space="preserve"> </w:t>
            </w:r>
            <w:r w:rsidRPr="00EE0AD9">
              <w:t>o</w:t>
            </w:r>
            <w:r w:rsidRPr="00EE0AD9">
              <w:rPr>
                <w:spacing w:val="-1"/>
              </w:rPr>
              <w:t xml:space="preserve"> </w:t>
            </w:r>
            <w:r w:rsidRPr="00EE0AD9">
              <w:t>actuantes en</w:t>
            </w:r>
            <w:r w:rsidRPr="00EE0AD9">
              <w:rPr>
                <w:spacing w:val="-3"/>
              </w:rPr>
              <w:t xml:space="preserve"> </w:t>
            </w:r>
            <w:r w:rsidRPr="00EE0AD9">
              <w:t>nombre</w:t>
            </w:r>
            <w:r w:rsidRPr="00EE0AD9">
              <w:rPr>
                <w:spacing w:val="-3"/>
              </w:rPr>
              <w:t xml:space="preserve"> </w:t>
            </w:r>
            <w:r w:rsidRPr="00EE0AD9">
              <w:t>de</w:t>
            </w:r>
            <w:r w:rsidRPr="00EE0AD9">
              <w:rPr>
                <w:spacing w:val="-1"/>
              </w:rPr>
              <w:t xml:space="preserve"> </w:t>
            </w:r>
            <w:r w:rsidRPr="00EE0AD9">
              <w:t>empresas</w:t>
            </w:r>
            <w:r w:rsidRPr="00EE0AD9">
              <w:rPr>
                <w:spacing w:val="-2"/>
              </w:rPr>
              <w:t xml:space="preserve"> </w:t>
            </w:r>
            <w:r w:rsidRPr="00EE0AD9">
              <w:t>o</w:t>
            </w:r>
            <w:r w:rsidRPr="00EE0AD9">
              <w:rPr>
                <w:spacing w:val="-3"/>
              </w:rPr>
              <w:t xml:space="preserve"> </w:t>
            </w:r>
            <w:r w:rsidRPr="00EE0AD9">
              <w:t>Administración</w:t>
            </w:r>
            <w:r w:rsidRPr="00EE0AD9">
              <w:rPr>
                <w:spacing w:val="-1"/>
              </w:rPr>
              <w:t xml:space="preserve"> </w:t>
            </w:r>
            <w:r w:rsidRPr="00EE0AD9">
              <w:t>pública.</w:t>
            </w:r>
          </w:p>
        </w:tc>
      </w:tr>
      <w:tr w:rsidR="003456C5" w:rsidRPr="00EE0AD9" w14:paraId="2D7FDC7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FB929A7"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1A230C5C" w14:textId="77777777" w:rsidTr="003456C5">
        <w:tc>
          <w:tcPr>
            <w:tcW w:w="9498" w:type="dxa"/>
          </w:tcPr>
          <w:p w14:paraId="1D387667"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Otros</w:t>
            </w:r>
            <w:r w:rsidRPr="00EE0AD9">
              <w:rPr>
                <w:spacing w:val="-1"/>
              </w:rPr>
              <w:t xml:space="preserve"> </w:t>
            </w:r>
            <w:r w:rsidRPr="00EE0AD9">
              <w:t>órganos</w:t>
            </w:r>
            <w:r w:rsidRPr="00EE0AD9">
              <w:rPr>
                <w:spacing w:val="2"/>
              </w:rPr>
              <w:t xml:space="preserve"> </w:t>
            </w:r>
            <w:r w:rsidRPr="00EE0AD9">
              <w:t>de la</w:t>
            </w:r>
            <w:r w:rsidRPr="00EE0AD9">
              <w:rPr>
                <w:spacing w:val="1"/>
              </w:rPr>
              <w:t xml:space="preserve"> </w:t>
            </w:r>
            <w:r w:rsidRPr="00EE0AD9">
              <w:t>Administración</w:t>
            </w:r>
            <w:r w:rsidRPr="00EE0AD9">
              <w:rPr>
                <w:spacing w:val="-2"/>
              </w:rPr>
              <w:t xml:space="preserve"> </w:t>
            </w:r>
            <w:r w:rsidRPr="00EE0AD9">
              <w:t>Local.</w:t>
            </w:r>
          </w:p>
        </w:tc>
      </w:tr>
      <w:tr w:rsidR="003456C5" w:rsidRPr="00EE0AD9" w14:paraId="3EE99AF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D9DEF13"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0984E41D" w14:textId="77777777" w:rsidTr="003456C5">
        <w:tc>
          <w:tcPr>
            <w:tcW w:w="9498" w:type="dxa"/>
          </w:tcPr>
          <w:p w14:paraId="22EA1719"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2C58063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A2FF1B2"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00F1E384" w14:textId="77777777" w:rsidTr="003456C5">
        <w:tc>
          <w:tcPr>
            <w:tcW w:w="9498" w:type="dxa"/>
          </w:tcPr>
          <w:p w14:paraId="47F4446D"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778039B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AB1F13B"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66A9B0DE" w14:textId="77777777" w:rsidTr="003456C5">
        <w:tc>
          <w:tcPr>
            <w:tcW w:w="9498" w:type="dxa"/>
          </w:tcPr>
          <w:p w14:paraId="0D328875"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1"/>
              </w:rPr>
              <w:t xml:space="preserve"> </w:t>
            </w:r>
            <w:r w:rsidRPr="00EE0AD9">
              <w:t>del</w:t>
            </w:r>
            <w:r w:rsidRPr="00EE0AD9">
              <w:rPr>
                <w:spacing w:val="-11"/>
              </w:rPr>
              <w:t xml:space="preserve"> </w:t>
            </w:r>
            <w:r>
              <w:t xml:space="preserve">Real Decreto 311/2022, de 3 de mayo, por el que se regula el </w:t>
            </w:r>
            <w:r>
              <w:lastRenderedPageBreak/>
              <w:t>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41B7E8D7" w14:textId="77777777" w:rsidR="003456C5" w:rsidRDefault="003456C5" w:rsidP="00BF028C">
      <w:pPr>
        <w:jc w:val="both"/>
        <w:rPr>
          <w:lang w:eastAsia="es-ES"/>
        </w:rPr>
      </w:pPr>
    </w:p>
    <w:p w14:paraId="05978B29" w14:textId="21C25786" w:rsidR="003456C5" w:rsidRDefault="003456C5">
      <w:pPr>
        <w:widowControl/>
        <w:autoSpaceDE/>
        <w:autoSpaceDN/>
        <w:spacing w:after="160" w:line="259" w:lineRule="auto"/>
        <w:rPr>
          <w:lang w:eastAsia="es-ES"/>
        </w:rPr>
      </w:pPr>
      <w:r>
        <w:rPr>
          <w:lang w:eastAsia="es-ES"/>
        </w:rPr>
        <w:br w:type="page"/>
      </w:r>
    </w:p>
    <w:p w14:paraId="5120C8DC" w14:textId="77777777" w:rsidR="003456C5" w:rsidRDefault="003456C5" w:rsidP="005C4AEB">
      <w:pPr>
        <w:pStyle w:val="Ttulo2"/>
        <w:numPr>
          <w:ilvl w:val="1"/>
          <w:numId w:val="34"/>
        </w:numPr>
        <w:tabs>
          <w:tab w:val="left" w:pos="567"/>
        </w:tabs>
      </w:pPr>
      <w:bookmarkStart w:id="41" w:name="_Toc164683194"/>
      <w:bookmarkStart w:id="42" w:name="_Toc233200668"/>
      <w:r w:rsidRPr="00EE0AD9">
        <w:lastRenderedPageBreak/>
        <w:t>Quejas,</w:t>
      </w:r>
      <w:r w:rsidRPr="00EE0AD9">
        <w:rPr>
          <w:spacing w:val="-5"/>
        </w:rPr>
        <w:t xml:space="preserve"> </w:t>
      </w:r>
      <w:r w:rsidRPr="00EE0AD9">
        <w:t>Sugerencias</w:t>
      </w:r>
      <w:r w:rsidRPr="00EE0AD9">
        <w:rPr>
          <w:spacing w:val="-4"/>
        </w:rPr>
        <w:t xml:space="preserve"> </w:t>
      </w:r>
      <w:r w:rsidRPr="00EE0AD9">
        <w:t>y</w:t>
      </w:r>
      <w:r w:rsidRPr="00EE0AD9">
        <w:rPr>
          <w:spacing w:val="-4"/>
        </w:rPr>
        <w:t xml:space="preserve"> </w:t>
      </w:r>
      <w:r w:rsidRPr="00EE0AD9">
        <w:t>Agradecimientos</w:t>
      </w:r>
      <w:bookmarkEnd w:id="41"/>
      <w:bookmarkEnd w:id="42"/>
    </w:p>
    <w:p w14:paraId="325ADDEA" w14:textId="77777777" w:rsidR="003456C5" w:rsidRDefault="003456C5" w:rsidP="003456C5"/>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2DCCDDC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EE5B7E6"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66B28FCE" w14:textId="77777777" w:rsidTr="003456C5">
        <w:tc>
          <w:tcPr>
            <w:tcW w:w="9498" w:type="dxa"/>
          </w:tcPr>
          <w:p w14:paraId="2764F25D" w14:textId="77777777" w:rsidR="003456C5" w:rsidRPr="00EE0AD9" w:rsidRDefault="003456C5" w:rsidP="003456C5">
            <w:r w:rsidRPr="00EE0AD9">
              <w:t>Gestión</w:t>
            </w:r>
            <w:r w:rsidRPr="00EE0AD9">
              <w:rPr>
                <w:spacing w:val="-2"/>
              </w:rPr>
              <w:t xml:space="preserve"> </w:t>
            </w:r>
            <w:r w:rsidRPr="00EE0AD9">
              <w:t>de</w:t>
            </w:r>
            <w:r w:rsidRPr="00EE0AD9">
              <w:rPr>
                <w:spacing w:val="-2"/>
              </w:rPr>
              <w:t xml:space="preserve"> </w:t>
            </w:r>
            <w:r w:rsidRPr="00EE0AD9">
              <w:t>las</w:t>
            </w:r>
            <w:r w:rsidRPr="00EE0AD9">
              <w:rPr>
                <w:spacing w:val="-2"/>
              </w:rPr>
              <w:t xml:space="preserve"> </w:t>
            </w:r>
            <w:r w:rsidRPr="00EE0AD9">
              <w:t>quejas,</w:t>
            </w:r>
            <w:r w:rsidRPr="00EE0AD9">
              <w:rPr>
                <w:spacing w:val="-3"/>
              </w:rPr>
              <w:t xml:space="preserve"> </w:t>
            </w:r>
            <w:r w:rsidRPr="00EE0AD9">
              <w:t>sugerencias</w:t>
            </w:r>
            <w:r w:rsidRPr="00EE0AD9">
              <w:rPr>
                <w:spacing w:val="-3"/>
              </w:rPr>
              <w:t xml:space="preserve"> </w:t>
            </w:r>
            <w:r w:rsidRPr="00EE0AD9">
              <w:t>y</w:t>
            </w:r>
            <w:r w:rsidRPr="00EE0AD9">
              <w:rPr>
                <w:spacing w:val="-2"/>
              </w:rPr>
              <w:t xml:space="preserve"> </w:t>
            </w:r>
            <w:r w:rsidRPr="00EE0AD9">
              <w:t>agradecimientos.</w:t>
            </w:r>
          </w:p>
        </w:tc>
      </w:tr>
      <w:tr w:rsidR="003456C5" w:rsidRPr="00EE0AD9" w14:paraId="23A6FDC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B43D09D"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422F11D0" w14:textId="77777777" w:rsidTr="003456C5">
        <w:tc>
          <w:tcPr>
            <w:tcW w:w="9498" w:type="dxa"/>
          </w:tcPr>
          <w:p w14:paraId="5861FCE0"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1"/>
                <w:w w:val="95"/>
              </w:rPr>
              <w:t xml:space="preserve"> </w:t>
            </w:r>
            <w:r w:rsidRPr="00EE0AD9">
              <w:rPr>
                <w:w w:val="95"/>
              </w:rPr>
              <w:t>el</w:t>
            </w:r>
            <w:r w:rsidRPr="00EE0AD9">
              <w:rPr>
                <w:spacing w:val="9"/>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24"/>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1"/>
                <w:w w:val="95"/>
              </w:rPr>
              <w:t xml:space="preserve"> </w:t>
            </w:r>
            <w:r w:rsidRPr="00EE0AD9">
              <w:rPr>
                <w:w w:val="95"/>
              </w:rPr>
              <w:t>se</w:t>
            </w:r>
            <w:r w:rsidRPr="00EE0AD9">
              <w:rPr>
                <w:spacing w:val="9"/>
                <w:w w:val="95"/>
              </w:rPr>
              <w:t xml:space="preserve"> </w:t>
            </w:r>
            <w:r w:rsidRPr="00EE0AD9">
              <w:rPr>
                <w:w w:val="95"/>
              </w:rPr>
              <w:t>recabaron</w:t>
            </w:r>
            <w:r w:rsidRPr="00EE0AD9">
              <w:rPr>
                <w:spacing w:val="-5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8"/>
              </w:rPr>
              <w:t xml:space="preserve"> </w:t>
            </w:r>
            <w:r w:rsidRPr="00EE0AD9">
              <w:t>lo</w:t>
            </w:r>
            <w:r w:rsidRPr="00EE0AD9">
              <w:rPr>
                <w:spacing w:val="-7"/>
              </w:rPr>
              <w:t xml:space="preserve"> </w:t>
            </w:r>
            <w:r w:rsidRPr="00EE0AD9">
              <w:t>dispuesto</w:t>
            </w:r>
            <w:r w:rsidRPr="00EE0AD9">
              <w:rPr>
                <w:spacing w:val="-8"/>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8"/>
              </w:rPr>
              <w:t xml:space="preserve"> </w:t>
            </w:r>
            <w:r w:rsidRPr="00EE0AD9">
              <w:t>los</w:t>
            </w:r>
            <w:r w:rsidRPr="00EE0AD9">
              <w:rPr>
                <w:spacing w:val="-8"/>
              </w:rPr>
              <w:t xml:space="preserve"> </w:t>
            </w:r>
            <w:r w:rsidRPr="00EE0AD9">
              <w:t>datos</w:t>
            </w:r>
            <w:r w:rsidRPr="00EE0AD9">
              <w:rPr>
                <w:spacing w:val="-9"/>
              </w:rPr>
              <w:t xml:space="preserve"> </w:t>
            </w:r>
            <w:r w:rsidRPr="00EE0AD9">
              <w:t>podrán</w:t>
            </w:r>
            <w:r w:rsidRPr="00EE0AD9">
              <w:rPr>
                <w:spacing w:val="-9"/>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69E6193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2CB3CBE"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0493FEB7" w14:textId="77777777" w:rsidTr="003456C5">
        <w:tc>
          <w:tcPr>
            <w:tcW w:w="9498" w:type="dxa"/>
          </w:tcPr>
          <w:p w14:paraId="3B633FA8"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1"/>
              </w:rPr>
              <w:t xml:space="preserve"> </w:t>
            </w:r>
            <w:r w:rsidRPr="00EE0AD9">
              <w:t>del</w:t>
            </w:r>
            <w:r w:rsidRPr="00EE0AD9">
              <w:rPr>
                <w:spacing w:val="-1"/>
              </w:rPr>
              <w:t xml:space="preserve"> </w:t>
            </w:r>
            <w:r w:rsidRPr="00EE0AD9">
              <w:t>tratamiento</w:t>
            </w:r>
            <w:r>
              <w:t xml:space="preserve">: </w:t>
            </w:r>
            <w:r w:rsidRPr="00EE0AD9">
              <w:t>Ley 40/2015,</w:t>
            </w:r>
            <w:r w:rsidRPr="00EE0AD9">
              <w:rPr>
                <w:spacing w:val="-2"/>
              </w:rPr>
              <w:t xml:space="preserve"> </w:t>
            </w:r>
            <w:r w:rsidRPr="00EE0AD9">
              <w:t>de</w:t>
            </w:r>
            <w:r w:rsidRPr="00EE0AD9">
              <w:rPr>
                <w:spacing w:val="-1"/>
              </w:rPr>
              <w:t xml:space="preserve"> </w:t>
            </w:r>
            <w:r w:rsidRPr="00EE0AD9">
              <w:t>1</w:t>
            </w:r>
            <w:r w:rsidRPr="00EE0AD9">
              <w:rPr>
                <w:spacing w:val="-2"/>
              </w:rPr>
              <w:t xml:space="preserve"> </w:t>
            </w:r>
            <w:r w:rsidRPr="00EE0AD9">
              <w:t>de</w:t>
            </w:r>
            <w:r w:rsidRPr="00EE0AD9">
              <w:rPr>
                <w:spacing w:val="-3"/>
              </w:rPr>
              <w:t xml:space="preserve"> </w:t>
            </w:r>
            <w:r w:rsidRPr="00EE0AD9">
              <w:t>octubre,</w:t>
            </w:r>
            <w:r w:rsidRPr="00EE0AD9">
              <w:rPr>
                <w:spacing w:val="-2"/>
              </w:rPr>
              <w:t xml:space="preserve"> </w:t>
            </w:r>
            <w:r w:rsidRPr="00EE0AD9">
              <w:t>de</w:t>
            </w:r>
            <w:r w:rsidRPr="00EE0AD9">
              <w:rPr>
                <w:spacing w:val="-3"/>
              </w:rPr>
              <w:t xml:space="preserve"> </w:t>
            </w:r>
            <w:r w:rsidRPr="00EE0AD9">
              <w:t>Régimen Jurídico</w:t>
            </w:r>
            <w:r w:rsidRPr="00EE0AD9">
              <w:rPr>
                <w:spacing w:val="1"/>
              </w:rPr>
              <w:t xml:space="preserve"> </w:t>
            </w:r>
            <w:r w:rsidRPr="00EE0AD9">
              <w:t>del</w:t>
            </w:r>
            <w:r w:rsidRPr="00EE0AD9">
              <w:rPr>
                <w:spacing w:val="-1"/>
              </w:rPr>
              <w:t xml:space="preserve"> </w:t>
            </w:r>
            <w:r w:rsidRPr="00EE0AD9">
              <w:t>Sector Público.</w:t>
            </w:r>
          </w:p>
          <w:p w14:paraId="698DEB97" w14:textId="77777777" w:rsidR="003456C5" w:rsidRPr="00EE0AD9" w:rsidRDefault="003456C5" w:rsidP="003456C5">
            <w:r w:rsidRPr="00EE0AD9">
              <w:t>Artículo</w:t>
            </w:r>
            <w:r w:rsidRPr="00EE0AD9">
              <w:rPr>
                <w:spacing w:val="1"/>
              </w:rPr>
              <w:t xml:space="preserve"> </w:t>
            </w:r>
            <w:r w:rsidRPr="00EE0AD9">
              <w:t>6.1.e)</w:t>
            </w:r>
            <w:r w:rsidRPr="00EE0AD9">
              <w:rPr>
                <w:spacing w:val="2"/>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2"/>
              </w:rPr>
              <w:t xml:space="preserve"> </w:t>
            </w:r>
            <w:r w:rsidRPr="00EE0AD9">
              <w:t>necesario</w:t>
            </w:r>
            <w:r w:rsidRPr="00EE0AD9">
              <w:rPr>
                <w:spacing w:val="2"/>
              </w:rPr>
              <w:t xml:space="preserve"> </w:t>
            </w:r>
            <w:r w:rsidRPr="00EE0AD9">
              <w:t>para</w:t>
            </w:r>
            <w:r w:rsidRPr="00EE0AD9">
              <w:rPr>
                <w:spacing w:val="4"/>
              </w:rPr>
              <w:t xml:space="preserve"> </w:t>
            </w:r>
            <w:r w:rsidRPr="00EE0AD9">
              <w:t>el cumplimiento</w:t>
            </w:r>
            <w:r w:rsidRPr="00EE0AD9">
              <w:rPr>
                <w:spacing w:val="1"/>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1"/>
              </w:rPr>
              <w:t xml:space="preserve"> </w:t>
            </w:r>
            <w:r w:rsidRPr="00EE0AD9">
              <w:t>realizada</w:t>
            </w:r>
            <w:r w:rsidRPr="00EE0AD9">
              <w:rPr>
                <w:spacing w:val="4"/>
              </w:rPr>
              <w:t xml:space="preserve"> </w:t>
            </w:r>
            <w:r w:rsidRPr="00EE0AD9">
              <w:t>en</w:t>
            </w:r>
            <w:r w:rsidRPr="00EE0AD9">
              <w:rPr>
                <w:spacing w:val="3"/>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4751399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C9F5373"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4EDA4D7F" w14:textId="77777777" w:rsidTr="003456C5">
        <w:tc>
          <w:tcPr>
            <w:tcW w:w="9498" w:type="dxa"/>
          </w:tcPr>
          <w:p w14:paraId="121C503F"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633F3F4D" w14:textId="77777777" w:rsidR="003456C5" w:rsidRPr="00EE0AD9" w:rsidRDefault="003456C5" w:rsidP="003456C5">
            <w:r w:rsidRPr="00EE0AD9">
              <w:t>Imagen</w:t>
            </w:r>
          </w:p>
          <w:p w14:paraId="0C6C5294" w14:textId="77777777" w:rsidR="003456C5" w:rsidRPr="00EE0AD9" w:rsidRDefault="003456C5" w:rsidP="003456C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32A8B6EE"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0D7EA706" w14:textId="77777777" w:rsidR="003456C5" w:rsidRPr="00EE0AD9" w:rsidRDefault="003456C5" w:rsidP="003456C5">
            <w:r>
              <w:t>Datos aportados en las quejas, sugerencias y/o agradecimientos.</w:t>
            </w:r>
          </w:p>
        </w:tc>
      </w:tr>
      <w:tr w:rsidR="003456C5" w:rsidRPr="00EE0AD9" w14:paraId="39B14BE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7DBE372"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592BBB7F" w14:textId="77777777" w:rsidTr="003456C5">
        <w:tc>
          <w:tcPr>
            <w:tcW w:w="9498" w:type="dxa"/>
          </w:tcPr>
          <w:p w14:paraId="61B8CACE"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09493966" w14:textId="77777777" w:rsidR="003456C5" w:rsidRPr="00EE0AD9" w:rsidRDefault="003456C5" w:rsidP="003456C5">
            <w:r w:rsidRPr="00EE0AD9">
              <w:t>Ciudadano</w:t>
            </w:r>
            <w:r w:rsidRPr="00EE0AD9">
              <w:rPr>
                <w:spacing w:val="-1"/>
              </w:rPr>
              <w:t xml:space="preserve"> </w:t>
            </w:r>
            <w:r w:rsidRPr="00EE0AD9">
              <w:t>o</w:t>
            </w:r>
            <w:r w:rsidRPr="00EE0AD9">
              <w:rPr>
                <w:spacing w:val="-3"/>
              </w:rPr>
              <w:t xml:space="preserve"> </w:t>
            </w:r>
            <w:r w:rsidRPr="00EE0AD9">
              <w:t>representante</w:t>
            </w:r>
            <w:r w:rsidRPr="00EE0AD9">
              <w:rPr>
                <w:spacing w:val="-1"/>
              </w:rPr>
              <w:t xml:space="preserve"> </w:t>
            </w:r>
            <w:r w:rsidRPr="00EE0AD9">
              <w:t>legal,</w:t>
            </w:r>
            <w:r w:rsidRPr="00EE0AD9">
              <w:rPr>
                <w:spacing w:val="-1"/>
              </w:rPr>
              <w:t xml:space="preserve"> </w:t>
            </w:r>
            <w:r w:rsidRPr="00EE0AD9">
              <w:t>que</w:t>
            </w:r>
            <w:r w:rsidRPr="00EE0AD9">
              <w:rPr>
                <w:spacing w:val="-3"/>
              </w:rPr>
              <w:t xml:space="preserve"> </w:t>
            </w:r>
            <w:r w:rsidRPr="00EE0AD9">
              <w:t>formula</w:t>
            </w:r>
            <w:r w:rsidRPr="00EE0AD9">
              <w:rPr>
                <w:spacing w:val="-2"/>
              </w:rPr>
              <w:t xml:space="preserve"> </w:t>
            </w:r>
            <w:r w:rsidRPr="00EE0AD9">
              <w:t>la</w:t>
            </w:r>
            <w:r w:rsidRPr="00EE0AD9">
              <w:rPr>
                <w:spacing w:val="-3"/>
              </w:rPr>
              <w:t xml:space="preserve"> </w:t>
            </w:r>
            <w:r w:rsidRPr="00EE0AD9">
              <w:t>queja</w:t>
            </w:r>
            <w:r w:rsidRPr="00EE0AD9">
              <w:rPr>
                <w:spacing w:val="-1"/>
              </w:rPr>
              <w:t xml:space="preserve"> </w:t>
            </w:r>
            <w:r w:rsidRPr="00EE0AD9">
              <w:t>o</w:t>
            </w:r>
            <w:r w:rsidRPr="00EE0AD9">
              <w:rPr>
                <w:spacing w:val="-3"/>
              </w:rPr>
              <w:t xml:space="preserve"> </w:t>
            </w:r>
            <w:r w:rsidRPr="00EE0AD9">
              <w:t>sugerencia;</w:t>
            </w:r>
          </w:p>
        </w:tc>
      </w:tr>
      <w:tr w:rsidR="003456C5" w:rsidRPr="00EE0AD9" w14:paraId="02415C1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DC4CEE0"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2D4CDD41" w14:textId="77777777" w:rsidTr="003456C5">
        <w:tc>
          <w:tcPr>
            <w:tcW w:w="9498" w:type="dxa"/>
          </w:tcPr>
          <w:p w14:paraId="20779E60"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28039A8D" w14:textId="77777777" w:rsidR="003456C5" w:rsidRPr="00EE0AD9" w:rsidRDefault="003456C5" w:rsidP="003456C5">
            <w:r w:rsidRPr="00EE0AD9">
              <w:t>Cargos</w:t>
            </w:r>
            <w:r w:rsidRPr="00EE0AD9">
              <w:rPr>
                <w:spacing w:val="-3"/>
              </w:rPr>
              <w:t xml:space="preserve"> </w:t>
            </w:r>
            <w:r w:rsidRPr="00EE0AD9">
              <w:t>o</w:t>
            </w:r>
            <w:r w:rsidRPr="00EE0AD9">
              <w:rPr>
                <w:spacing w:val="-2"/>
              </w:rPr>
              <w:t xml:space="preserve"> </w:t>
            </w:r>
            <w:r w:rsidRPr="00EE0AD9">
              <w:t>empleados</w:t>
            </w:r>
            <w:r w:rsidRPr="00EE0AD9">
              <w:rPr>
                <w:spacing w:val="-1"/>
              </w:rPr>
              <w:t xml:space="preserve"> </w:t>
            </w:r>
            <w:r w:rsidRPr="00EE0AD9">
              <w:t>públicos</w:t>
            </w:r>
            <w:r w:rsidRPr="00EE0AD9">
              <w:rPr>
                <w:spacing w:val="-2"/>
              </w:rPr>
              <w:t xml:space="preserve"> </w:t>
            </w:r>
            <w:r w:rsidRPr="00EE0AD9">
              <w:t>afectados</w:t>
            </w:r>
            <w:r w:rsidRPr="00EE0AD9">
              <w:rPr>
                <w:spacing w:val="-3"/>
              </w:rPr>
              <w:t xml:space="preserve"> </w:t>
            </w:r>
            <w:r w:rsidRPr="00EE0AD9">
              <w:t>por</w:t>
            </w:r>
            <w:r w:rsidRPr="00EE0AD9">
              <w:rPr>
                <w:spacing w:val="-1"/>
              </w:rPr>
              <w:t xml:space="preserve"> </w:t>
            </w:r>
            <w:r w:rsidRPr="00EE0AD9">
              <w:t>la</w:t>
            </w:r>
            <w:r w:rsidRPr="00EE0AD9">
              <w:rPr>
                <w:spacing w:val="-2"/>
              </w:rPr>
              <w:t xml:space="preserve"> </w:t>
            </w:r>
            <w:r w:rsidRPr="00EE0AD9">
              <w:t>queja,</w:t>
            </w:r>
            <w:r w:rsidRPr="00EE0AD9">
              <w:rPr>
                <w:spacing w:val="-2"/>
              </w:rPr>
              <w:t xml:space="preserve"> </w:t>
            </w:r>
            <w:r w:rsidRPr="00EE0AD9">
              <w:t>sugerencia</w:t>
            </w:r>
            <w:r w:rsidRPr="00EE0AD9">
              <w:rPr>
                <w:spacing w:val="-1"/>
              </w:rPr>
              <w:t xml:space="preserve"> </w:t>
            </w:r>
            <w:r w:rsidRPr="00EE0AD9">
              <w:t>o</w:t>
            </w:r>
            <w:r w:rsidRPr="00EE0AD9">
              <w:rPr>
                <w:spacing w:val="-4"/>
              </w:rPr>
              <w:t xml:space="preserve"> </w:t>
            </w:r>
            <w:r w:rsidRPr="00EE0AD9">
              <w:t>agradecimiento.</w:t>
            </w:r>
          </w:p>
        </w:tc>
      </w:tr>
      <w:tr w:rsidR="003456C5" w:rsidRPr="00EE0AD9" w14:paraId="7D26378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8D0CBC5"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42F785B8" w14:textId="77777777" w:rsidTr="003456C5">
        <w:tc>
          <w:tcPr>
            <w:tcW w:w="9498" w:type="dxa"/>
          </w:tcPr>
          <w:p w14:paraId="3E2C4247"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0507D885"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CD1BB36"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30DD5154" w14:textId="77777777" w:rsidTr="003456C5">
        <w:tc>
          <w:tcPr>
            <w:tcW w:w="9498" w:type="dxa"/>
          </w:tcPr>
          <w:p w14:paraId="190A07E3"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6998741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585D065"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7228734C" w14:textId="77777777" w:rsidTr="003456C5">
        <w:tc>
          <w:tcPr>
            <w:tcW w:w="9498" w:type="dxa"/>
          </w:tcPr>
          <w:p w14:paraId="18AAF93E"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17341BA4" w14:textId="52F748E5" w:rsidR="003456C5" w:rsidRDefault="003456C5" w:rsidP="003456C5"/>
    <w:p w14:paraId="73B45F51" w14:textId="77777777" w:rsidR="003456C5" w:rsidRDefault="003456C5">
      <w:pPr>
        <w:widowControl/>
        <w:autoSpaceDE/>
        <w:autoSpaceDN/>
        <w:spacing w:after="160" w:line="259" w:lineRule="auto"/>
      </w:pPr>
      <w:r>
        <w:br w:type="page"/>
      </w:r>
    </w:p>
    <w:p w14:paraId="6EF4F7F0" w14:textId="77777777" w:rsidR="003456C5" w:rsidRDefault="003456C5" w:rsidP="005C4AEB">
      <w:pPr>
        <w:pStyle w:val="Ttulo2"/>
        <w:numPr>
          <w:ilvl w:val="1"/>
          <w:numId w:val="34"/>
        </w:numPr>
      </w:pPr>
      <w:bookmarkStart w:id="43" w:name="_Toc164683195"/>
      <w:bookmarkStart w:id="44" w:name="_Toc233200669"/>
      <w:r w:rsidRPr="00EE0AD9">
        <w:lastRenderedPageBreak/>
        <w:t>Registro</w:t>
      </w:r>
      <w:r w:rsidRPr="00EE0AD9">
        <w:rPr>
          <w:spacing w:val="-2"/>
        </w:rPr>
        <w:t xml:space="preserve"> </w:t>
      </w:r>
      <w:r w:rsidRPr="00EE0AD9">
        <w:t>de</w:t>
      </w:r>
      <w:r w:rsidRPr="00EE0AD9">
        <w:rPr>
          <w:spacing w:val="-2"/>
        </w:rPr>
        <w:t xml:space="preserve"> </w:t>
      </w:r>
      <w:r w:rsidRPr="00EE0AD9">
        <w:t>entrada</w:t>
      </w:r>
      <w:r w:rsidRPr="00EE0AD9">
        <w:rPr>
          <w:spacing w:val="-1"/>
        </w:rPr>
        <w:t xml:space="preserve"> </w:t>
      </w:r>
      <w:r w:rsidRPr="00EE0AD9">
        <w:t>y</w:t>
      </w:r>
      <w:r w:rsidRPr="00EE0AD9">
        <w:rPr>
          <w:spacing w:val="-3"/>
        </w:rPr>
        <w:t xml:space="preserve"> </w:t>
      </w:r>
      <w:r w:rsidRPr="00EE0AD9">
        <w:t>salida.</w:t>
      </w:r>
      <w:r w:rsidRPr="00EE0AD9">
        <w:rPr>
          <w:spacing w:val="52"/>
        </w:rPr>
        <w:t xml:space="preserve"> </w:t>
      </w:r>
      <w:r w:rsidRPr="00EE0AD9">
        <w:t>Atención</w:t>
      </w:r>
      <w:r w:rsidRPr="00EE0AD9">
        <w:rPr>
          <w:spacing w:val="-1"/>
        </w:rPr>
        <w:t xml:space="preserve"> </w:t>
      </w:r>
      <w:r w:rsidRPr="00EE0AD9">
        <w:t>Ciudadana</w:t>
      </w:r>
      <w:bookmarkEnd w:id="43"/>
      <w:bookmarkEnd w:id="44"/>
    </w:p>
    <w:p w14:paraId="0AA24625" w14:textId="77777777" w:rsidR="003456C5" w:rsidRDefault="003456C5" w:rsidP="003456C5"/>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4A3C084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8FD5895"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1E32A7E4" w14:textId="77777777" w:rsidTr="003456C5">
        <w:tc>
          <w:tcPr>
            <w:tcW w:w="9498" w:type="dxa"/>
          </w:tcPr>
          <w:p w14:paraId="7C171FFA" w14:textId="77777777" w:rsidR="003456C5" w:rsidRPr="00EE0AD9" w:rsidRDefault="003456C5" w:rsidP="003456C5">
            <w:r w:rsidRPr="00EE0AD9">
              <w:t>Gestión</w:t>
            </w:r>
            <w:r w:rsidRPr="00EE0AD9">
              <w:rPr>
                <w:spacing w:val="1"/>
              </w:rPr>
              <w:t xml:space="preserve"> </w:t>
            </w:r>
            <w:r w:rsidRPr="00EE0AD9">
              <w:t>de</w:t>
            </w:r>
            <w:r w:rsidRPr="00EE0AD9">
              <w:rPr>
                <w:spacing w:val="1"/>
              </w:rPr>
              <w:t xml:space="preserve"> </w:t>
            </w:r>
            <w:r w:rsidRPr="00EE0AD9">
              <w:t>entrada</w:t>
            </w:r>
            <w:r w:rsidRPr="00EE0AD9">
              <w:rPr>
                <w:spacing w:val="1"/>
              </w:rPr>
              <w:t xml:space="preserve"> </w:t>
            </w:r>
            <w:r w:rsidRPr="00EE0AD9">
              <w:t>de</w:t>
            </w:r>
            <w:r w:rsidRPr="00EE0AD9">
              <w:rPr>
                <w:spacing w:val="1"/>
              </w:rPr>
              <w:t xml:space="preserve"> </w:t>
            </w:r>
            <w:r w:rsidRPr="00EE0AD9">
              <w:t>escritos</w:t>
            </w:r>
            <w:r w:rsidRPr="00EE0AD9">
              <w:rPr>
                <w:spacing w:val="1"/>
              </w:rPr>
              <w:t xml:space="preserve"> </w:t>
            </w:r>
            <w:r w:rsidRPr="00EE0AD9">
              <w:t>o</w:t>
            </w:r>
            <w:r w:rsidRPr="00EE0AD9">
              <w:rPr>
                <w:spacing w:val="1"/>
              </w:rPr>
              <w:t xml:space="preserve"> </w:t>
            </w:r>
            <w:r w:rsidRPr="00EE0AD9">
              <w:t>comunicaciones</w:t>
            </w:r>
            <w:r w:rsidRPr="00EE0AD9">
              <w:rPr>
                <w:spacing w:val="1"/>
              </w:rPr>
              <w:t xml:space="preserve"> </w:t>
            </w:r>
            <w:r w:rsidRPr="00EE0AD9">
              <w:t>a</w:t>
            </w:r>
            <w:r w:rsidRPr="00EE0AD9">
              <w:rPr>
                <w:spacing w:val="1"/>
              </w:rPr>
              <w:t xml:space="preserve"> </w:t>
            </w:r>
            <w:r w:rsidRPr="00EE0AD9">
              <w:t>Gerencia</w:t>
            </w:r>
            <w:r w:rsidRPr="00EE0AD9">
              <w:rPr>
                <w:spacing w:val="1"/>
              </w:rPr>
              <w:t xml:space="preserve"> </w:t>
            </w:r>
            <w:r w:rsidRPr="00EE0AD9">
              <w:t>de</w:t>
            </w:r>
            <w:r w:rsidRPr="00EE0AD9">
              <w:rPr>
                <w:spacing w:val="1"/>
              </w:rPr>
              <w:t xml:space="preserve"> </w:t>
            </w:r>
            <w:r w:rsidRPr="00EE0AD9">
              <w:t>Urbanismo,</w:t>
            </w:r>
            <w:r w:rsidRPr="00EE0AD9">
              <w:rPr>
                <w:spacing w:val="1"/>
              </w:rPr>
              <w:t xml:space="preserve"> </w:t>
            </w:r>
            <w:r w:rsidRPr="00EE0AD9">
              <w:t>presencial</w:t>
            </w:r>
            <w:r w:rsidRPr="00EE0AD9">
              <w:rPr>
                <w:spacing w:val="1"/>
              </w:rPr>
              <w:t xml:space="preserve"> </w:t>
            </w:r>
            <w:r w:rsidRPr="00EE0AD9">
              <w:t>o</w:t>
            </w:r>
            <w:r w:rsidRPr="00EE0AD9">
              <w:rPr>
                <w:spacing w:val="1"/>
              </w:rPr>
              <w:t xml:space="preserve"> </w:t>
            </w:r>
            <w:r w:rsidRPr="00EE0AD9">
              <w:t>electrónicamente, así como la salida de los escritos y comunicaciones oficiales dirigidas a otros órganos o</w:t>
            </w:r>
            <w:r w:rsidRPr="00EE0AD9">
              <w:rPr>
                <w:spacing w:val="-54"/>
              </w:rPr>
              <w:t xml:space="preserve"> </w:t>
            </w:r>
            <w:r w:rsidRPr="00EE0AD9">
              <w:t>particulares, como apertura de los expedientes administrativos que pudieran derivarse. Encuestas o</w:t>
            </w:r>
            <w:r w:rsidRPr="00EE0AD9">
              <w:rPr>
                <w:spacing w:val="1"/>
              </w:rPr>
              <w:t xml:space="preserve"> </w:t>
            </w:r>
            <w:r w:rsidRPr="00EE0AD9">
              <w:t>entrevistas. Gestión de citas web, telefónicas y presenciales. Así como la gestión de los usuarios de la</w:t>
            </w:r>
            <w:r w:rsidRPr="00EE0AD9">
              <w:rPr>
                <w:spacing w:val="1"/>
              </w:rPr>
              <w:t xml:space="preserve"> </w:t>
            </w:r>
            <w:r w:rsidRPr="00EE0AD9">
              <w:t>Carpeta Ciudadana, en la que se facilita toda aquella información administrativa que puede ser de su</w:t>
            </w:r>
            <w:r w:rsidRPr="00EE0AD9">
              <w:rPr>
                <w:spacing w:val="1"/>
              </w:rPr>
              <w:t xml:space="preserve"> </w:t>
            </w:r>
            <w:r w:rsidRPr="00EE0AD9">
              <w:t>interés,</w:t>
            </w:r>
            <w:r w:rsidRPr="00EE0AD9">
              <w:rPr>
                <w:spacing w:val="27"/>
              </w:rPr>
              <w:t xml:space="preserve"> </w:t>
            </w:r>
            <w:r w:rsidRPr="00EE0AD9">
              <w:t>como</w:t>
            </w:r>
            <w:r w:rsidRPr="00EE0AD9">
              <w:rPr>
                <w:spacing w:val="28"/>
              </w:rPr>
              <w:t xml:space="preserve"> </w:t>
            </w:r>
            <w:r w:rsidRPr="00EE0AD9">
              <w:t>el</w:t>
            </w:r>
            <w:r w:rsidRPr="00EE0AD9">
              <w:rPr>
                <w:spacing w:val="28"/>
              </w:rPr>
              <w:t xml:space="preserve"> </w:t>
            </w:r>
            <w:r w:rsidRPr="00EE0AD9">
              <w:t>catálogo</w:t>
            </w:r>
            <w:r w:rsidRPr="00EE0AD9">
              <w:rPr>
                <w:spacing w:val="30"/>
              </w:rPr>
              <w:t xml:space="preserve"> </w:t>
            </w:r>
            <w:r w:rsidRPr="00EE0AD9">
              <w:t>de</w:t>
            </w:r>
            <w:r w:rsidRPr="00EE0AD9">
              <w:rPr>
                <w:spacing w:val="28"/>
              </w:rPr>
              <w:t xml:space="preserve"> </w:t>
            </w:r>
            <w:r w:rsidRPr="00EE0AD9">
              <w:t>procedimientos</w:t>
            </w:r>
            <w:r w:rsidRPr="00EE0AD9">
              <w:rPr>
                <w:spacing w:val="29"/>
              </w:rPr>
              <w:t xml:space="preserve"> </w:t>
            </w:r>
            <w:r w:rsidRPr="00EE0AD9">
              <w:t>administrativos</w:t>
            </w:r>
            <w:r w:rsidRPr="00EE0AD9">
              <w:rPr>
                <w:spacing w:val="29"/>
              </w:rPr>
              <w:t xml:space="preserve"> </w:t>
            </w:r>
            <w:r w:rsidRPr="00EE0AD9">
              <w:t>de</w:t>
            </w:r>
            <w:r w:rsidRPr="00EE0AD9">
              <w:rPr>
                <w:spacing w:val="27"/>
              </w:rPr>
              <w:t xml:space="preserve"> </w:t>
            </w:r>
            <w:r w:rsidRPr="00EE0AD9">
              <w:t>la</w:t>
            </w:r>
            <w:r w:rsidRPr="00EE0AD9">
              <w:rPr>
                <w:spacing w:val="28"/>
              </w:rPr>
              <w:t xml:space="preserve"> </w:t>
            </w:r>
            <w:r w:rsidRPr="00EE0AD9">
              <w:t>Gerencia</w:t>
            </w:r>
            <w:r w:rsidRPr="00EE0AD9">
              <w:rPr>
                <w:spacing w:val="28"/>
              </w:rPr>
              <w:t xml:space="preserve"> </w:t>
            </w:r>
            <w:r w:rsidRPr="00EE0AD9">
              <w:t>de</w:t>
            </w:r>
            <w:r w:rsidRPr="00EE0AD9">
              <w:rPr>
                <w:spacing w:val="30"/>
              </w:rPr>
              <w:t xml:space="preserve"> </w:t>
            </w:r>
            <w:r w:rsidRPr="00EE0AD9">
              <w:t>Urbanismo</w:t>
            </w:r>
            <w:r w:rsidRPr="00EE0AD9">
              <w:rPr>
                <w:spacing w:val="27"/>
              </w:rPr>
              <w:t xml:space="preserve"> </w:t>
            </w:r>
            <w:r w:rsidRPr="00EE0AD9">
              <w:t>y</w:t>
            </w:r>
            <w:r w:rsidRPr="00EE0AD9">
              <w:rPr>
                <w:spacing w:val="30"/>
              </w:rPr>
              <w:t xml:space="preserve"> </w:t>
            </w:r>
            <w:r w:rsidRPr="00EE0AD9">
              <w:t>su</w:t>
            </w:r>
            <w:r w:rsidRPr="00EE0AD9">
              <w:rPr>
                <w:spacing w:val="28"/>
              </w:rPr>
              <w:t xml:space="preserve"> </w:t>
            </w:r>
            <w:r w:rsidRPr="00EE0AD9">
              <w:t>sector</w:t>
            </w:r>
            <w:r>
              <w:t>, público</w:t>
            </w:r>
            <w:r w:rsidRPr="00EE0AD9">
              <w:rPr>
                <w:w w:val="95"/>
              </w:rPr>
              <w:t>.</w:t>
            </w:r>
            <w:r w:rsidRPr="00EE0AD9">
              <w:rPr>
                <w:spacing w:val="28"/>
                <w:w w:val="95"/>
              </w:rPr>
              <w:t xml:space="preserve"> </w:t>
            </w:r>
            <w:r w:rsidRPr="00EE0AD9">
              <w:rPr>
                <w:w w:val="95"/>
              </w:rPr>
              <w:t>Registro</w:t>
            </w:r>
            <w:r w:rsidRPr="00EE0AD9">
              <w:rPr>
                <w:spacing w:val="29"/>
                <w:w w:val="95"/>
              </w:rPr>
              <w:t xml:space="preserve"> </w:t>
            </w:r>
            <w:r w:rsidRPr="00EE0AD9">
              <w:rPr>
                <w:w w:val="95"/>
              </w:rPr>
              <w:t>electrónico,</w:t>
            </w:r>
            <w:r w:rsidRPr="00EE0AD9">
              <w:rPr>
                <w:spacing w:val="25"/>
                <w:w w:val="95"/>
              </w:rPr>
              <w:t xml:space="preserve"> </w:t>
            </w:r>
            <w:r w:rsidRPr="00EE0AD9">
              <w:rPr>
                <w:w w:val="95"/>
              </w:rPr>
              <w:t>solicitudes</w:t>
            </w:r>
            <w:r w:rsidRPr="00EE0AD9">
              <w:rPr>
                <w:spacing w:val="27"/>
                <w:w w:val="95"/>
              </w:rPr>
              <w:t xml:space="preserve"> </w:t>
            </w:r>
            <w:r w:rsidRPr="00EE0AD9">
              <w:rPr>
                <w:w w:val="95"/>
              </w:rPr>
              <w:t>generales,</w:t>
            </w:r>
            <w:r w:rsidRPr="00EE0AD9">
              <w:rPr>
                <w:spacing w:val="29"/>
                <w:w w:val="95"/>
              </w:rPr>
              <w:t xml:space="preserve"> </w:t>
            </w:r>
            <w:r w:rsidRPr="00EE0AD9">
              <w:rPr>
                <w:w w:val="95"/>
              </w:rPr>
              <w:t>registro</w:t>
            </w:r>
            <w:r w:rsidRPr="00EE0AD9">
              <w:rPr>
                <w:spacing w:val="29"/>
                <w:w w:val="95"/>
              </w:rPr>
              <w:t xml:space="preserve"> </w:t>
            </w:r>
            <w:r w:rsidRPr="00EE0AD9">
              <w:rPr>
                <w:w w:val="95"/>
              </w:rPr>
              <w:t>de</w:t>
            </w:r>
            <w:r w:rsidRPr="00EE0AD9">
              <w:rPr>
                <w:spacing w:val="29"/>
                <w:w w:val="95"/>
              </w:rPr>
              <w:t xml:space="preserve"> </w:t>
            </w:r>
            <w:r w:rsidRPr="00EE0AD9">
              <w:rPr>
                <w:w w:val="95"/>
              </w:rPr>
              <w:t>apoderamiento,</w:t>
            </w:r>
            <w:r w:rsidRPr="00EE0AD9">
              <w:rPr>
                <w:spacing w:val="25"/>
                <w:w w:val="95"/>
              </w:rPr>
              <w:t xml:space="preserve"> </w:t>
            </w:r>
            <w:r w:rsidRPr="00EE0AD9">
              <w:rPr>
                <w:w w:val="95"/>
              </w:rPr>
              <w:t>consulta</w:t>
            </w:r>
            <w:r w:rsidRPr="00EE0AD9">
              <w:rPr>
                <w:spacing w:val="29"/>
                <w:w w:val="95"/>
              </w:rPr>
              <w:t xml:space="preserve"> </w:t>
            </w:r>
            <w:r w:rsidRPr="00EE0AD9">
              <w:rPr>
                <w:w w:val="95"/>
              </w:rPr>
              <w:t>registros</w:t>
            </w:r>
            <w:r w:rsidRPr="00EE0AD9">
              <w:rPr>
                <w:spacing w:val="27"/>
                <w:w w:val="95"/>
              </w:rPr>
              <w:t xml:space="preserve"> </w:t>
            </w:r>
            <w:r w:rsidRPr="00EE0AD9">
              <w:rPr>
                <w:w w:val="95"/>
              </w:rPr>
              <w:t>de</w:t>
            </w:r>
            <w:r w:rsidRPr="00EE0AD9">
              <w:rPr>
                <w:spacing w:val="25"/>
                <w:w w:val="95"/>
              </w:rPr>
              <w:t xml:space="preserve"> </w:t>
            </w:r>
            <w:r w:rsidRPr="00EE0AD9">
              <w:rPr>
                <w:w w:val="95"/>
              </w:rPr>
              <w:t>salida,</w:t>
            </w:r>
            <w:r w:rsidRPr="00EE0AD9">
              <w:rPr>
                <w:spacing w:val="-50"/>
                <w:w w:val="95"/>
              </w:rPr>
              <w:t xml:space="preserve"> </w:t>
            </w:r>
            <w:r w:rsidRPr="00EE0AD9">
              <w:t>consultas</w:t>
            </w:r>
            <w:r w:rsidRPr="00EE0AD9">
              <w:rPr>
                <w:spacing w:val="1"/>
              </w:rPr>
              <w:t xml:space="preserve"> </w:t>
            </w:r>
            <w:r w:rsidRPr="00EE0AD9">
              <w:t>de</w:t>
            </w:r>
            <w:r w:rsidRPr="00EE0AD9">
              <w:rPr>
                <w:spacing w:val="-1"/>
              </w:rPr>
              <w:t xml:space="preserve"> </w:t>
            </w:r>
            <w:r w:rsidRPr="00EE0AD9">
              <w:t>trámites,</w:t>
            </w:r>
            <w:r w:rsidRPr="00EE0AD9">
              <w:rPr>
                <w:spacing w:val="-1"/>
              </w:rPr>
              <w:t xml:space="preserve"> </w:t>
            </w:r>
            <w:r w:rsidRPr="00EE0AD9">
              <w:t>buzón.</w:t>
            </w:r>
          </w:p>
        </w:tc>
      </w:tr>
      <w:tr w:rsidR="003456C5" w:rsidRPr="00EE0AD9" w14:paraId="28EBCFEB"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85FA93A"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43975081" w14:textId="77777777" w:rsidTr="003456C5">
        <w:tc>
          <w:tcPr>
            <w:tcW w:w="9498" w:type="dxa"/>
          </w:tcPr>
          <w:p w14:paraId="79942689"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1"/>
                <w:w w:val="95"/>
              </w:rPr>
              <w:t xml:space="preserve"> </w:t>
            </w:r>
            <w:r w:rsidRPr="00EE0AD9">
              <w:rPr>
                <w:w w:val="95"/>
              </w:rPr>
              <w:t>el</w:t>
            </w:r>
            <w:r w:rsidRPr="00EE0AD9">
              <w:rPr>
                <w:spacing w:val="9"/>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8"/>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2"/>
                <w:w w:val="95"/>
              </w:rPr>
              <w:t xml:space="preserve"> </w:t>
            </w:r>
            <w:r w:rsidRPr="00EE0AD9">
              <w:rPr>
                <w:w w:val="95"/>
              </w:rPr>
              <w:t>para</w:t>
            </w:r>
            <w:r w:rsidRPr="00EE0AD9">
              <w:rPr>
                <w:spacing w:val="13"/>
                <w:w w:val="95"/>
              </w:rPr>
              <w:t xml:space="preserve"> </w:t>
            </w:r>
            <w:r w:rsidRPr="00EE0AD9">
              <w:rPr>
                <w:w w:val="95"/>
              </w:rPr>
              <w:t>la</w:t>
            </w:r>
            <w:r w:rsidRPr="00EE0AD9">
              <w:rPr>
                <w:spacing w:val="8"/>
                <w:w w:val="95"/>
              </w:rPr>
              <w:t xml:space="preserve"> </w:t>
            </w:r>
            <w:r w:rsidRPr="00EE0AD9">
              <w:rPr>
                <w:w w:val="95"/>
              </w:rPr>
              <w:t>que</w:t>
            </w:r>
            <w:r w:rsidRPr="00EE0AD9">
              <w:rPr>
                <w:spacing w:val="12"/>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7"/>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6"/>
              </w:rPr>
              <w:t xml:space="preserve"> </w:t>
            </w:r>
            <w:r w:rsidRPr="00EE0AD9">
              <w:t>de</w:t>
            </w:r>
            <w:r w:rsidRPr="00EE0AD9">
              <w:rPr>
                <w:spacing w:val="-6"/>
              </w:rPr>
              <w:t xml:space="preserve"> </w:t>
            </w:r>
            <w:r w:rsidRPr="00EE0AD9">
              <w:t>aplicación</w:t>
            </w:r>
            <w:r w:rsidRPr="00EE0AD9">
              <w:rPr>
                <w:spacing w:val="-7"/>
              </w:rPr>
              <w:t xml:space="preserve"> </w:t>
            </w:r>
            <w:r w:rsidRPr="00EE0AD9">
              <w:t>lo</w:t>
            </w:r>
            <w:r w:rsidRPr="00EE0AD9">
              <w:rPr>
                <w:spacing w:val="-8"/>
              </w:rPr>
              <w:t xml:space="preserve"> </w:t>
            </w:r>
            <w:r w:rsidRPr="00EE0AD9">
              <w:t>dispuesto</w:t>
            </w:r>
            <w:r w:rsidRPr="00EE0AD9">
              <w:rPr>
                <w:spacing w:val="-7"/>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7"/>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4"/>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31D8701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EF82CB9"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1"/>
              </w:rPr>
              <w:t xml:space="preserve"> </w:t>
            </w:r>
            <w:r w:rsidRPr="00EE0AD9">
              <w:t>Tratamiento</w:t>
            </w:r>
          </w:p>
        </w:tc>
      </w:tr>
      <w:tr w:rsidR="003456C5" w:rsidRPr="00EE0AD9" w14:paraId="23F00318" w14:textId="77777777" w:rsidTr="003456C5">
        <w:tc>
          <w:tcPr>
            <w:tcW w:w="9498" w:type="dxa"/>
          </w:tcPr>
          <w:p w14:paraId="57516671"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9"/>
              </w:rPr>
              <w:t xml:space="preserve"> </w:t>
            </w:r>
            <w:r w:rsidRPr="00EE0AD9">
              <w:t>del</w:t>
            </w:r>
            <w:r w:rsidRPr="00EE0AD9">
              <w:rPr>
                <w:spacing w:val="-9"/>
              </w:rPr>
              <w:t xml:space="preserve"> </w:t>
            </w:r>
            <w:r w:rsidRPr="00EE0AD9">
              <w:t>tratamiento</w:t>
            </w:r>
            <w:r>
              <w:t xml:space="preserve">: </w:t>
            </w:r>
            <w:r w:rsidRPr="00EE0AD9">
              <w:t>Ley</w:t>
            </w:r>
            <w:r w:rsidRPr="00EE0AD9">
              <w:rPr>
                <w:spacing w:val="-9"/>
              </w:rPr>
              <w:t xml:space="preserve"> </w:t>
            </w:r>
            <w:r w:rsidRPr="00EE0AD9">
              <w:t>39/2015,</w:t>
            </w:r>
            <w:r w:rsidRPr="00EE0AD9">
              <w:rPr>
                <w:spacing w:val="-8"/>
              </w:rPr>
              <w:t xml:space="preserve"> </w:t>
            </w:r>
            <w:r w:rsidRPr="00EE0AD9">
              <w:t>de</w:t>
            </w:r>
            <w:r w:rsidRPr="00EE0AD9">
              <w:rPr>
                <w:spacing w:val="-12"/>
              </w:rPr>
              <w:t xml:space="preserve"> </w:t>
            </w:r>
            <w:r w:rsidRPr="00EE0AD9">
              <w:t>1</w:t>
            </w:r>
            <w:r w:rsidRPr="00EE0AD9">
              <w:rPr>
                <w:spacing w:val="-8"/>
              </w:rPr>
              <w:t xml:space="preserve"> </w:t>
            </w:r>
            <w:r w:rsidRPr="00EE0AD9">
              <w:t>de</w:t>
            </w:r>
            <w:r w:rsidRPr="00EE0AD9">
              <w:rPr>
                <w:spacing w:val="-9"/>
              </w:rPr>
              <w:t xml:space="preserve"> </w:t>
            </w:r>
            <w:r w:rsidRPr="00EE0AD9">
              <w:t>octubre,</w:t>
            </w:r>
            <w:r w:rsidRPr="00EE0AD9">
              <w:rPr>
                <w:spacing w:val="-10"/>
              </w:rPr>
              <w:t xml:space="preserve"> </w:t>
            </w:r>
            <w:r w:rsidRPr="00EE0AD9">
              <w:t>del</w:t>
            </w:r>
            <w:r w:rsidRPr="00EE0AD9">
              <w:rPr>
                <w:spacing w:val="-9"/>
              </w:rPr>
              <w:t xml:space="preserve"> </w:t>
            </w:r>
            <w:r w:rsidRPr="00EE0AD9">
              <w:t>Procedimiento</w:t>
            </w:r>
            <w:r w:rsidRPr="00EE0AD9">
              <w:rPr>
                <w:spacing w:val="-8"/>
              </w:rPr>
              <w:t xml:space="preserve"> </w:t>
            </w:r>
            <w:r w:rsidRPr="00EE0AD9">
              <w:t>Administrativo</w:t>
            </w:r>
            <w:r w:rsidRPr="00EE0AD9">
              <w:rPr>
                <w:spacing w:val="-11"/>
              </w:rPr>
              <w:t xml:space="preserve"> </w:t>
            </w:r>
            <w:r w:rsidRPr="00EE0AD9">
              <w:t>Común</w:t>
            </w:r>
            <w:r w:rsidRPr="00EE0AD9">
              <w:rPr>
                <w:spacing w:val="-11"/>
              </w:rPr>
              <w:t xml:space="preserve"> </w:t>
            </w:r>
            <w:r w:rsidRPr="00EE0AD9">
              <w:t>de</w:t>
            </w:r>
            <w:r w:rsidRPr="00EE0AD9">
              <w:rPr>
                <w:spacing w:val="-8"/>
              </w:rPr>
              <w:t xml:space="preserve"> </w:t>
            </w:r>
            <w:r w:rsidRPr="00EE0AD9">
              <w:t>las</w:t>
            </w:r>
            <w:r w:rsidRPr="00EE0AD9">
              <w:rPr>
                <w:spacing w:val="-53"/>
              </w:rPr>
              <w:t xml:space="preserve"> </w:t>
            </w:r>
            <w:r w:rsidRPr="00EE0AD9">
              <w:t>Administraciones</w:t>
            </w:r>
            <w:r w:rsidRPr="00EE0AD9">
              <w:rPr>
                <w:spacing w:val="-1"/>
              </w:rPr>
              <w:t xml:space="preserve"> </w:t>
            </w:r>
            <w:r w:rsidRPr="00EE0AD9">
              <w:t>Públicas</w:t>
            </w:r>
          </w:p>
          <w:p w14:paraId="68D3E473" w14:textId="77777777" w:rsidR="003456C5" w:rsidRPr="00EE0AD9" w:rsidRDefault="003456C5" w:rsidP="003456C5">
            <w:r w:rsidRPr="00EE0AD9">
              <w:t>Artículo 6.1.e) RGPD el tratamiento es necesario para el cumplimiento de una misión realizada en interés</w:t>
            </w:r>
            <w:r w:rsidRPr="00EE0AD9">
              <w:rPr>
                <w:spacing w:val="1"/>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051342C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9B37819"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3B05710F" w14:textId="77777777" w:rsidTr="003456C5">
        <w:tc>
          <w:tcPr>
            <w:tcW w:w="9498" w:type="dxa"/>
          </w:tcPr>
          <w:p w14:paraId="4EF4C0A0"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3"/>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1E8EA427" w14:textId="77777777" w:rsidR="003456C5" w:rsidRPr="00EE0AD9" w:rsidRDefault="003456C5" w:rsidP="003456C5">
            <w:r w:rsidRPr="00EE0AD9">
              <w:t>Firma</w:t>
            </w:r>
          </w:p>
          <w:p w14:paraId="613C2077"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Imagen</w:t>
            </w:r>
          </w:p>
          <w:p w14:paraId="5AB66D30" w14:textId="77777777" w:rsidR="003456C5" w:rsidRPr="00EE0AD9" w:rsidRDefault="003456C5" w:rsidP="003456C5">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2387C339"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2A59340E" w14:textId="77777777" w:rsidR="003456C5" w:rsidRPr="00EE0AD9" w:rsidRDefault="003456C5" w:rsidP="003456C5">
            <w:r w:rsidRPr="00EE0AD9">
              <w:t>Datos</w:t>
            </w:r>
            <w:r w:rsidRPr="00EE0AD9">
              <w:rPr>
                <w:spacing w:val="50"/>
              </w:rPr>
              <w:t xml:space="preserve"> </w:t>
            </w:r>
            <w:r w:rsidRPr="00EE0AD9">
              <w:t>de</w:t>
            </w:r>
            <w:r w:rsidRPr="00EE0AD9">
              <w:rPr>
                <w:spacing w:val="52"/>
              </w:rPr>
              <w:t xml:space="preserve"> </w:t>
            </w:r>
            <w:r w:rsidRPr="00EE0AD9">
              <w:t>estado</w:t>
            </w:r>
            <w:r w:rsidRPr="00EE0AD9">
              <w:rPr>
                <w:spacing w:val="51"/>
              </w:rPr>
              <w:t xml:space="preserve"> </w:t>
            </w:r>
            <w:r w:rsidRPr="00EE0AD9">
              <w:t>civil;</w:t>
            </w:r>
            <w:r w:rsidRPr="00EE0AD9">
              <w:rPr>
                <w:spacing w:val="50"/>
              </w:rPr>
              <w:t xml:space="preserve"> </w:t>
            </w:r>
            <w:r w:rsidRPr="00EE0AD9">
              <w:t>Edad;</w:t>
            </w:r>
            <w:r w:rsidRPr="00EE0AD9">
              <w:rPr>
                <w:spacing w:val="50"/>
              </w:rPr>
              <w:t xml:space="preserve"> </w:t>
            </w:r>
            <w:r w:rsidRPr="00EE0AD9">
              <w:t>Datos</w:t>
            </w:r>
            <w:r w:rsidRPr="00EE0AD9">
              <w:rPr>
                <w:spacing w:val="51"/>
              </w:rPr>
              <w:t xml:space="preserve"> </w:t>
            </w:r>
            <w:r w:rsidRPr="00EE0AD9">
              <w:t>de</w:t>
            </w:r>
            <w:r w:rsidRPr="00EE0AD9">
              <w:rPr>
                <w:spacing w:val="51"/>
              </w:rPr>
              <w:t xml:space="preserve"> </w:t>
            </w:r>
            <w:r w:rsidRPr="00EE0AD9">
              <w:t>familia;</w:t>
            </w:r>
            <w:r w:rsidRPr="00EE0AD9">
              <w:rPr>
                <w:spacing w:val="52"/>
              </w:rPr>
              <w:t xml:space="preserve"> </w:t>
            </w:r>
            <w:r w:rsidRPr="00EE0AD9">
              <w:t>Sexo;</w:t>
            </w:r>
            <w:r w:rsidRPr="00EE0AD9">
              <w:rPr>
                <w:spacing w:val="50"/>
              </w:rPr>
              <w:t xml:space="preserve"> </w:t>
            </w:r>
            <w:r w:rsidRPr="00EE0AD9">
              <w:t>Fecha</w:t>
            </w:r>
            <w:r w:rsidRPr="00EE0AD9">
              <w:rPr>
                <w:spacing w:val="51"/>
              </w:rPr>
              <w:t xml:space="preserve"> </w:t>
            </w:r>
            <w:r w:rsidRPr="00EE0AD9">
              <w:t>de</w:t>
            </w:r>
            <w:r w:rsidRPr="00EE0AD9">
              <w:rPr>
                <w:spacing w:val="49"/>
              </w:rPr>
              <w:t xml:space="preserve"> </w:t>
            </w:r>
            <w:r w:rsidRPr="00EE0AD9">
              <w:t>nacimiento;</w:t>
            </w:r>
            <w:r w:rsidRPr="00EE0AD9">
              <w:rPr>
                <w:spacing w:val="52"/>
              </w:rPr>
              <w:t xml:space="preserve"> </w:t>
            </w:r>
            <w:r w:rsidRPr="00EE0AD9">
              <w:t>Nacionalidad;</w:t>
            </w:r>
            <w:r w:rsidRPr="00EE0AD9">
              <w:rPr>
                <w:spacing w:val="49"/>
              </w:rPr>
              <w:t xml:space="preserve"> </w:t>
            </w:r>
            <w:r w:rsidRPr="00EE0AD9">
              <w:t>Lugar</w:t>
            </w:r>
            <w:r w:rsidRPr="00EE0AD9">
              <w:rPr>
                <w:spacing w:val="53"/>
              </w:rPr>
              <w:t xml:space="preserve"> </w:t>
            </w:r>
            <w:r w:rsidRPr="00EE0AD9">
              <w:t>de</w:t>
            </w:r>
            <w:r w:rsidRPr="00EE0AD9">
              <w:rPr>
                <w:spacing w:val="-53"/>
              </w:rPr>
              <w:t xml:space="preserve"> </w:t>
            </w:r>
            <w:r w:rsidRPr="00EE0AD9">
              <w:t>nacimiento; Lengua</w:t>
            </w:r>
            <w:r w:rsidRPr="00EE0AD9">
              <w:rPr>
                <w:spacing w:val="1"/>
              </w:rPr>
              <w:t xml:space="preserve"> </w:t>
            </w:r>
            <w:r w:rsidRPr="00EE0AD9">
              <w:t>materna</w:t>
            </w:r>
          </w:p>
          <w:p w14:paraId="3B2EC877" w14:textId="77777777" w:rsidR="003456C5" w:rsidRDefault="003456C5" w:rsidP="003456C5">
            <w:r w:rsidRPr="00EE0AD9">
              <w:t>Datos</w:t>
            </w:r>
            <w:r w:rsidRPr="00EE0AD9">
              <w:rPr>
                <w:spacing w:val="-2"/>
              </w:rPr>
              <w:t xml:space="preserve"> </w:t>
            </w:r>
            <w:r w:rsidRPr="00EE0AD9">
              <w:t>de</w:t>
            </w:r>
            <w:r w:rsidRPr="00EE0AD9">
              <w:rPr>
                <w:spacing w:val="-3"/>
              </w:rPr>
              <w:t xml:space="preserve"> </w:t>
            </w:r>
            <w:r w:rsidRPr="00EE0AD9">
              <w:t>representación</w:t>
            </w:r>
            <w:r w:rsidRPr="00EE0AD9">
              <w:rPr>
                <w:spacing w:val="-3"/>
              </w:rPr>
              <w:t xml:space="preserve"> </w:t>
            </w:r>
            <w:r w:rsidRPr="00EE0AD9">
              <w:t>y</w:t>
            </w:r>
            <w:r w:rsidRPr="00EE0AD9">
              <w:rPr>
                <w:spacing w:val="1"/>
              </w:rPr>
              <w:t xml:space="preserve"> </w:t>
            </w:r>
            <w:r w:rsidRPr="00EE0AD9">
              <w:t>otros</w:t>
            </w:r>
            <w:r w:rsidRPr="00EE0AD9">
              <w:rPr>
                <w:spacing w:val="-2"/>
              </w:rPr>
              <w:t xml:space="preserve"> </w:t>
            </w:r>
            <w:r w:rsidRPr="00EE0AD9">
              <w:t>relacionados</w:t>
            </w:r>
            <w:r w:rsidRPr="00EE0AD9">
              <w:rPr>
                <w:spacing w:val="-2"/>
              </w:rPr>
              <w:t xml:space="preserve"> </w:t>
            </w:r>
            <w:r w:rsidRPr="00EE0AD9">
              <w:t>con</w:t>
            </w:r>
            <w:r w:rsidRPr="00EE0AD9">
              <w:rPr>
                <w:spacing w:val="-3"/>
              </w:rPr>
              <w:t xml:space="preserve"> </w:t>
            </w:r>
            <w:r w:rsidRPr="00EE0AD9">
              <w:t>el</w:t>
            </w:r>
            <w:r w:rsidRPr="00EE0AD9">
              <w:rPr>
                <w:spacing w:val="-3"/>
              </w:rPr>
              <w:t xml:space="preserve"> </w:t>
            </w:r>
            <w:r w:rsidRPr="00EE0AD9">
              <w:t>escrito</w:t>
            </w:r>
            <w:r w:rsidRPr="00EE0AD9">
              <w:rPr>
                <w:spacing w:val="-3"/>
              </w:rPr>
              <w:t xml:space="preserve"> </w:t>
            </w:r>
            <w:r w:rsidRPr="00EE0AD9">
              <w:t>o</w:t>
            </w:r>
            <w:r w:rsidRPr="00EE0AD9">
              <w:rPr>
                <w:spacing w:val="-3"/>
              </w:rPr>
              <w:t xml:space="preserve"> </w:t>
            </w:r>
            <w:r w:rsidRPr="00EE0AD9">
              <w:t>comunicación presentada.</w:t>
            </w:r>
          </w:p>
          <w:p w14:paraId="0CCD4CBC" w14:textId="77777777" w:rsidR="003456C5" w:rsidRPr="00EE0AD9" w:rsidRDefault="003456C5" w:rsidP="003456C5"/>
        </w:tc>
      </w:tr>
      <w:tr w:rsidR="003456C5" w:rsidRPr="00EE0AD9" w14:paraId="56E8C2F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ACF1F18"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12E40E9A" w14:textId="77777777" w:rsidTr="003456C5">
        <w:tc>
          <w:tcPr>
            <w:tcW w:w="9498" w:type="dxa"/>
          </w:tcPr>
          <w:p w14:paraId="3A8C8979" w14:textId="77777777" w:rsidR="003456C5" w:rsidRPr="00EE0AD9" w:rsidRDefault="003456C5" w:rsidP="003456C5">
            <w:r w:rsidRPr="00EE0AD9">
              <w:t>Origen</w:t>
            </w:r>
            <w:r w:rsidRPr="00EE0AD9">
              <w:rPr>
                <w:spacing w:val="-2"/>
              </w:rPr>
              <w:t xml:space="preserve"> </w:t>
            </w:r>
            <w:r w:rsidRPr="00EE0AD9">
              <w:t>de</w:t>
            </w:r>
            <w:r w:rsidRPr="00EE0AD9">
              <w:rPr>
                <w:spacing w:val="-2"/>
              </w:rPr>
              <w:t xml:space="preserve"> </w:t>
            </w:r>
            <w:r w:rsidRPr="00EE0AD9">
              <w:t>Datos</w:t>
            </w:r>
          </w:p>
          <w:p w14:paraId="3C82B795" w14:textId="77777777" w:rsidR="003456C5" w:rsidRPr="00EE0AD9" w:rsidRDefault="003456C5" w:rsidP="003456C5">
            <w:r w:rsidRPr="00EE0AD9">
              <w:t>El</w:t>
            </w:r>
            <w:r w:rsidRPr="00EE0AD9">
              <w:rPr>
                <w:spacing w:val="-1"/>
              </w:rPr>
              <w:t xml:space="preserve"> </w:t>
            </w:r>
            <w:r w:rsidRPr="00EE0AD9">
              <w:t>propio</w:t>
            </w:r>
            <w:r w:rsidRPr="00EE0AD9">
              <w:rPr>
                <w:spacing w:val="-3"/>
              </w:rPr>
              <w:t xml:space="preserve"> </w:t>
            </w:r>
            <w:r w:rsidRPr="00EE0AD9">
              <w:t>Interesado</w:t>
            </w:r>
            <w:r w:rsidRPr="00EE0AD9">
              <w:rPr>
                <w:spacing w:val="-3"/>
              </w:rPr>
              <w:t xml:space="preserve"> </w:t>
            </w:r>
            <w:r w:rsidRPr="00EE0AD9">
              <w:t>o</w:t>
            </w:r>
            <w:r w:rsidRPr="00EE0AD9">
              <w:rPr>
                <w:spacing w:val="-1"/>
              </w:rPr>
              <w:t xml:space="preserve"> </w:t>
            </w:r>
            <w:r w:rsidRPr="00EE0AD9">
              <w:t>su</w:t>
            </w:r>
            <w:r w:rsidRPr="00EE0AD9">
              <w:rPr>
                <w:spacing w:val="-3"/>
              </w:rPr>
              <w:t xml:space="preserve"> </w:t>
            </w:r>
            <w:r w:rsidRPr="00EE0AD9">
              <w:t>Representante</w:t>
            </w:r>
            <w:r w:rsidRPr="00EE0AD9">
              <w:rPr>
                <w:spacing w:val="-3"/>
              </w:rPr>
              <w:t xml:space="preserve"> </w:t>
            </w:r>
            <w:r w:rsidRPr="00EE0AD9">
              <w:t>Legal</w:t>
            </w:r>
            <w:r w:rsidRPr="00EE0AD9">
              <w:rPr>
                <w:spacing w:val="-53"/>
              </w:rPr>
              <w:t xml:space="preserve"> </w:t>
            </w:r>
            <w:r w:rsidRPr="00EE0AD9">
              <w:t>Entidad</w:t>
            </w:r>
            <w:r w:rsidRPr="00EE0AD9">
              <w:rPr>
                <w:spacing w:val="-2"/>
              </w:rPr>
              <w:t xml:space="preserve"> </w:t>
            </w:r>
            <w:r w:rsidRPr="00EE0AD9">
              <w:t>Privada</w:t>
            </w:r>
          </w:p>
          <w:p w14:paraId="7DC993AF" w14:textId="77777777" w:rsidR="003456C5" w:rsidRPr="00EE0AD9" w:rsidRDefault="003456C5" w:rsidP="003456C5">
            <w:r w:rsidRPr="00EE0AD9">
              <w:t>Otras Personas Físicas</w:t>
            </w:r>
            <w:r w:rsidRPr="00EE0AD9">
              <w:rPr>
                <w:spacing w:val="1"/>
              </w:rPr>
              <w:t xml:space="preserve"> </w:t>
            </w:r>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Ciudadanos y residentes</w:t>
            </w:r>
            <w:r w:rsidRPr="00EE0AD9">
              <w:rPr>
                <w:spacing w:val="1"/>
              </w:rPr>
              <w:t xml:space="preserve"> </w:t>
            </w:r>
            <w:r w:rsidRPr="00EE0AD9">
              <w:t>Empleados</w:t>
            </w:r>
          </w:p>
          <w:p w14:paraId="3933A87F" w14:textId="77777777" w:rsidR="003456C5" w:rsidRPr="00EE0AD9" w:rsidRDefault="003456C5" w:rsidP="003456C5">
            <w:r w:rsidRPr="00EE0AD9">
              <w:t>Estudiantes</w:t>
            </w:r>
            <w:r w:rsidRPr="00EE0AD9">
              <w:rPr>
                <w:spacing w:val="1"/>
              </w:rPr>
              <w:t xml:space="preserve"> </w:t>
            </w:r>
            <w:r w:rsidRPr="00EE0AD9">
              <w:t>Padres</w:t>
            </w:r>
            <w:r w:rsidRPr="00EE0AD9">
              <w:rPr>
                <w:spacing w:val="-8"/>
              </w:rPr>
              <w:t xml:space="preserve"> </w:t>
            </w:r>
            <w:r w:rsidRPr="00EE0AD9">
              <w:t>o</w:t>
            </w:r>
            <w:r w:rsidRPr="00EE0AD9">
              <w:rPr>
                <w:spacing w:val="-9"/>
              </w:rPr>
              <w:t xml:space="preserve"> </w:t>
            </w:r>
            <w:r w:rsidRPr="00EE0AD9">
              <w:t>Tutores</w:t>
            </w:r>
          </w:p>
          <w:p w14:paraId="0DD3D6CC" w14:textId="77777777" w:rsidR="003456C5" w:rsidRPr="00EE0AD9" w:rsidRDefault="003456C5" w:rsidP="003456C5">
            <w:r w:rsidRPr="00EE0AD9">
              <w:t>Personas de Contacto</w:t>
            </w:r>
            <w:r w:rsidRPr="00EE0AD9">
              <w:rPr>
                <w:spacing w:val="1"/>
              </w:rPr>
              <w:t xml:space="preserve"> </w:t>
            </w:r>
            <w:r w:rsidRPr="00EE0AD9">
              <w:t>Proveedores</w:t>
            </w:r>
            <w:r w:rsidRPr="00EE0AD9">
              <w:rPr>
                <w:spacing w:val="1"/>
              </w:rPr>
              <w:t xml:space="preserve"> </w:t>
            </w:r>
            <w:r w:rsidRPr="00EE0AD9">
              <w:rPr>
                <w:spacing w:val="-1"/>
              </w:rPr>
              <w:t>Representantes</w:t>
            </w:r>
            <w:r w:rsidRPr="00EE0AD9">
              <w:rPr>
                <w:spacing w:val="-6"/>
              </w:rPr>
              <w:t xml:space="preserve"> </w:t>
            </w:r>
            <w:r w:rsidRPr="00EE0AD9">
              <w:t>legales</w:t>
            </w:r>
          </w:p>
        </w:tc>
      </w:tr>
      <w:tr w:rsidR="003456C5" w:rsidRPr="00EE0AD9" w14:paraId="6ED9E99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210F027"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4720027D" w14:textId="77777777" w:rsidTr="003456C5">
        <w:tc>
          <w:tcPr>
            <w:tcW w:w="9498" w:type="dxa"/>
          </w:tcPr>
          <w:p w14:paraId="38E28B56"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66084179" w14:textId="77777777" w:rsidR="003456C5" w:rsidRDefault="003456C5" w:rsidP="003456C5">
            <w:r w:rsidRPr="00EE0AD9">
              <w:t>Otros</w:t>
            </w:r>
            <w:r w:rsidRPr="00EE0AD9">
              <w:rPr>
                <w:spacing w:val="43"/>
              </w:rPr>
              <w:t xml:space="preserve"> </w:t>
            </w:r>
            <w:r w:rsidRPr="00EE0AD9">
              <w:t>órganos</w:t>
            </w:r>
            <w:r w:rsidRPr="00EE0AD9">
              <w:rPr>
                <w:spacing w:val="43"/>
              </w:rPr>
              <w:t xml:space="preserve"> </w:t>
            </w:r>
            <w:r w:rsidRPr="00EE0AD9">
              <w:t>de</w:t>
            </w:r>
            <w:r w:rsidRPr="00EE0AD9">
              <w:rPr>
                <w:spacing w:val="41"/>
              </w:rPr>
              <w:t xml:space="preserve"> </w:t>
            </w:r>
            <w:r w:rsidRPr="00EE0AD9">
              <w:t>la</w:t>
            </w:r>
            <w:r w:rsidRPr="00EE0AD9">
              <w:rPr>
                <w:spacing w:val="42"/>
              </w:rPr>
              <w:t xml:space="preserve"> </w:t>
            </w:r>
            <w:r w:rsidRPr="00EE0AD9">
              <w:t>Administración</w:t>
            </w:r>
            <w:r w:rsidRPr="00EE0AD9">
              <w:rPr>
                <w:spacing w:val="43"/>
              </w:rPr>
              <w:t xml:space="preserve"> </w:t>
            </w:r>
            <w:r w:rsidRPr="00EE0AD9">
              <w:t>de</w:t>
            </w:r>
            <w:r w:rsidRPr="00EE0AD9">
              <w:rPr>
                <w:spacing w:val="41"/>
              </w:rPr>
              <w:t xml:space="preserve"> </w:t>
            </w:r>
            <w:r w:rsidRPr="00EE0AD9">
              <w:t>la</w:t>
            </w:r>
            <w:r w:rsidRPr="00EE0AD9">
              <w:rPr>
                <w:spacing w:val="42"/>
              </w:rPr>
              <w:t xml:space="preserve"> </w:t>
            </w:r>
            <w:r w:rsidRPr="00EE0AD9">
              <w:t>Administración</w:t>
            </w:r>
            <w:r w:rsidRPr="00EE0AD9">
              <w:rPr>
                <w:spacing w:val="41"/>
              </w:rPr>
              <w:t xml:space="preserve"> </w:t>
            </w:r>
            <w:r w:rsidRPr="00EE0AD9">
              <w:t>Local</w:t>
            </w:r>
            <w:r w:rsidRPr="00EE0AD9">
              <w:rPr>
                <w:spacing w:val="42"/>
              </w:rPr>
              <w:t xml:space="preserve"> </w:t>
            </w:r>
            <w:r w:rsidRPr="00EE0AD9">
              <w:t>o</w:t>
            </w:r>
            <w:r w:rsidRPr="00EE0AD9">
              <w:rPr>
                <w:spacing w:val="42"/>
              </w:rPr>
              <w:t xml:space="preserve"> </w:t>
            </w:r>
            <w:r w:rsidRPr="00EE0AD9">
              <w:t>de</w:t>
            </w:r>
            <w:r w:rsidRPr="00EE0AD9">
              <w:rPr>
                <w:spacing w:val="42"/>
              </w:rPr>
              <w:t xml:space="preserve"> </w:t>
            </w:r>
            <w:r w:rsidRPr="00EE0AD9">
              <w:t>otras</w:t>
            </w:r>
            <w:r w:rsidRPr="00EE0AD9">
              <w:rPr>
                <w:spacing w:val="43"/>
              </w:rPr>
              <w:t xml:space="preserve"> </w:t>
            </w:r>
            <w:r w:rsidRPr="00EE0AD9">
              <w:t>Administraciones</w:t>
            </w:r>
            <w:r w:rsidRPr="00EE0AD9">
              <w:rPr>
                <w:spacing w:val="43"/>
              </w:rPr>
              <w:t xml:space="preserve"> </w:t>
            </w:r>
            <w:r w:rsidRPr="00EE0AD9">
              <w:t>públicas</w:t>
            </w:r>
            <w:r w:rsidRPr="00EE0AD9">
              <w:rPr>
                <w:spacing w:val="-52"/>
              </w:rPr>
              <w:t xml:space="preserve"> </w:t>
            </w:r>
            <w:r w:rsidRPr="00EE0AD9">
              <w:t>(Europa,</w:t>
            </w:r>
            <w:r w:rsidRPr="00EE0AD9">
              <w:rPr>
                <w:spacing w:val="-2"/>
              </w:rPr>
              <w:t xml:space="preserve"> </w:t>
            </w:r>
            <w:r w:rsidRPr="00EE0AD9">
              <w:t>Estado,</w:t>
            </w:r>
            <w:r w:rsidRPr="00EE0AD9">
              <w:rPr>
                <w:spacing w:val="1"/>
              </w:rPr>
              <w:t xml:space="preserve"> </w:t>
            </w:r>
            <w:r w:rsidRPr="00EE0AD9">
              <w:t>Autonómica)</w:t>
            </w:r>
            <w:r>
              <w:t>.</w:t>
            </w:r>
          </w:p>
          <w:p w14:paraId="65C4B9FD" w14:textId="77777777" w:rsidR="003456C5" w:rsidRPr="00EE0AD9" w:rsidRDefault="003456C5" w:rsidP="003456C5"/>
        </w:tc>
      </w:tr>
      <w:tr w:rsidR="003456C5" w:rsidRPr="00EE0AD9" w14:paraId="1F96616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20C5E9C" w14:textId="77777777" w:rsidR="003456C5" w:rsidRPr="00EE0AD9" w:rsidRDefault="003456C5" w:rsidP="003456C5">
            <w:pPr>
              <w:rPr>
                <w:b w:val="0"/>
              </w:rPr>
            </w:pPr>
            <w:r w:rsidRPr="00EE0AD9">
              <w:lastRenderedPageBreak/>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6431016A" w14:textId="77777777" w:rsidTr="003456C5">
        <w:tc>
          <w:tcPr>
            <w:tcW w:w="9498" w:type="dxa"/>
          </w:tcPr>
          <w:p w14:paraId="6723D1B5"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5457E71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7103898"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3CF4E6E4" w14:textId="77777777" w:rsidTr="003456C5">
        <w:tc>
          <w:tcPr>
            <w:tcW w:w="9498" w:type="dxa"/>
          </w:tcPr>
          <w:p w14:paraId="4B48A529"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3BF1C463"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A4AA03B"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1"/>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581D65A4" w14:textId="77777777" w:rsidTr="003456C5">
        <w:trPr>
          <w:trHeight w:val="1268"/>
        </w:trPr>
        <w:tc>
          <w:tcPr>
            <w:tcW w:w="9498" w:type="dxa"/>
          </w:tcPr>
          <w:p w14:paraId="4507D258"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050D7CB7" w14:textId="77777777" w:rsidR="003456C5" w:rsidRPr="003456C5" w:rsidRDefault="003456C5" w:rsidP="003456C5"/>
    <w:p w14:paraId="0A434D40" w14:textId="491A65A7" w:rsidR="003456C5" w:rsidRDefault="003456C5">
      <w:pPr>
        <w:widowControl/>
        <w:autoSpaceDE/>
        <w:autoSpaceDN/>
        <w:spacing w:after="160" w:line="259" w:lineRule="auto"/>
      </w:pPr>
      <w:r>
        <w:br w:type="page"/>
      </w:r>
    </w:p>
    <w:p w14:paraId="7B383917" w14:textId="77777777" w:rsidR="003456C5" w:rsidRPr="00EE0AD9" w:rsidRDefault="003456C5" w:rsidP="005C4AEB">
      <w:pPr>
        <w:pStyle w:val="Ttulo2"/>
        <w:numPr>
          <w:ilvl w:val="1"/>
          <w:numId w:val="34"/>
        </w:numPr>
      </w:pPr>
      <w:bookmarkStart w:id="45" w:name="_Toc164683196"/>
      <w:bookmarkStart w:id="46" w:name="_Toc233200670"/>
      <w:r w:rsidRPr="00EE0AD9">
        <w:lastRenderedPageBreak/>
        <w:t>Registro</w:t>
      </w:r>
      <w:r w:rsidRPr="00EE0AD9">
        <w:rPr>
          <w:spacing w:val="-2"/>
        </w:rPr>
        <w:t xml:space="preserve"> </w:t>
      </w:r>
      <w:r w:rsidRPr="00EE0AD9">
        <w:t>de</w:t>
      </w:r>
      <w:r w:rsidRPr="00EE0AD9">
        <w:rPr>
          <w:spacing w:val="-3"/>
        </w:rPr>
        <w:t xml:space="preserve"> </w:t>
      </w:r>
      <w:r w:rsidRPr="00EE0AD9">
        <w:t>intereses</w:t>
      </w:r>
      <w:bookmarkEnd w:id="45"/>
      <w:bookmarkEnd w:id="46"/>
    </w:p>
    <w:p w14:paraId="14BAA12C" w14:textId="77777777" w:rsidR="003456C5" w:rsidRPr="003456C5" w:rsidRDefault="003456C5" w:rsidP="003456C5"/>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33BFAEF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5E52B6C"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5CE098BB" w14:textId="77777777" w:rsidTr="003456C5">
        <w:tc>
          <w:tcPr>
            <w:tcW w:w="9498" w:type="dxa"/>
          </w:tcPr>
          <w:p w14:paraId="5BA826AD" w14:textId="77777777" w:rsidR="003456C5" w:rsidRPr="00EE0AD9" w:rsidRDefault="003456C5" w:rsidP="003456C5">
            <w:r w:rsidRPr="00EE0AD9">
              <w:t>Gestión</w:t>
            </w:r>
            <w:r w:rsidRPr="00EE0AD9">
              <w:rPr>
                <w:spacing w:val="-5"/>
              </w:rPr>
              <w:t xml:space="preserve"> </w:t>
            </w:r>
            <w:r w:rsidRPr="00EE0AD9">
              <w:t>y</w:t>
            </w:r>
            <w:r w:rsidRPr="00EE0AD9">
              <w:rPr>
                <w:spacing w:val="-3"/>
              </w:rPr>
              <w:t xml:space="preserve"> </w:t>
            </w:r>
            <w:r w:rsidRPr="00EE0AD9">
              <w:t>Custodia</w:t>
            </w:r>
            <w:r w:rsidRPr="00EE0AD9">
              <w:rPr>
                <w:spacing w:val="-3"/>
              </w:rPr>
              <w:t xml:space="preserve"> </w:t>
            </w:r>
            <w:r w:rsidRPr="00EE0AD9">
              <w:t>del</w:t>
            </w:r>
            <w:r w:rsidRPr="00EE0AD9">
              <w:rPr>
                <w:spacing w:val="-6"/>
              </w:rPr>
              <w:t xml:space="preserve"> </w:t>
            </w:r>
            <w:r w:rsidRPr="00EE0AD9">
              <w:t>Registro</w:t>
            </w:r>
            <w:r w:rsidRPr="00EE0AD9">
              <w:rPr>
                <w:spacing w:val="-6"/>
              </w:rPr>
              <w:t xml:space="preserve"> </w:t>
            </w:r>
            <w:r w:rsidRPr="00EE0AD9">
              <w:t>de</w:t>
            </w:r>
            <w:r w:rsidRPr="00EE0AD9">
              <w:rPr>
                <w:spacing w:val="-6"/>
              </w:rPr>
              <w:t xml:space="preserve"> </w:t>
            </w:r>
            <w:r w:rsidRPr="00EE0AD9">
              <w:t>Intereses</w:t>
            </w:r>
            <w:r w:rsidRPr="00EE0AD9">
              <w:rPr>
                <w:spacing w:val="-2"/>
              </w:rPr>
              <w:t xml:space="preserve"> </w:t>
            </w:r>
            <w:r w:rsidRPr="00EE0AD9">
              <w:t>(Declaración</w:t>
            </w:r>
            <w:r w:rsidRPr="00EE0AD9">
              <w:rPr>
                <w:spacing w:val="-4"/>
              </w:rPr>
              <w:t xml:space="preserve"> </w:t>
            </w:r>
            <w:r w:rsidRPr="00EE0AD9">
              <w:t>de</w:t>
            </w:r>
            <w:r w:rsidRPr="00EE0AD9">
              <w:rPr>
                <w:spacing w:val="-4"/>
              </w:rPr>
              <w:t xml:space="preserve"> </w:t>
            </w:r>
            <w:r w:rsidRPr="00EE0AD9">
              <w:t>bienes,</w:t>
            </w:r>
            <w:r w:rsidRPr="00EE0AD9">
              <w:rPr>
                <w:spacing w:val="-3"/>
              </w:rPr>
              <w:t xml:space="preserve"> </w:t>
            </w:r>
            <w:r w:rsidRPr="00EE0AD9">
              <w:t>actividades</w:t>
            </w:r>
            <w:r w:rsidRPr="00EE0AD9">
              <w:rPr>
                <w:spacing w:val="-2"/>
              </w:rPr>
              <w:t xml:space="preserve"> </w:t>
            </w:r>
            <w:r w:rsidRPr="00EE0AD9">
              <w:t>e</w:t>
            </w:r>
            <w:r w:rsidRPr="00EE0AD9">
              <w:rPr>
                <w:spacing w:val="-6"/>
              </w:rPr>
              <w:t xml:space="preserve"> </w:t>
            </w:r>
            <w:r w:rsidRPr="00EE0AD9">
              <w:t>intereses</w:t>
            </w:r>
            <w:r w:rsidRPr="00EE0AD9">
              <w:rPr>
                <w:spacing w:val="-2"/>
              </w:rPr>
              <w:t xml:space="preserve"> </w:t>
            </w:r>
            <w:r w:rsidRPr="00EE0AD9">
              <w:t>de</w:t>
            </w:r>
            <w:r w:rsidRPr="00EE0AD9">
              <w:rPr>
                <w:spacing w:val="-4"/>
              </w:rPr>
              <w:t xml:space="preserve"> </w:t>
            </w:r>
            <w:r w:rsidRPr="00EE0AD9">
              <w:t>miembros</w:t>
            </w:r>
            <w:r w:rsidRPr="00EE0AD9">
              <w:rPr>
                <w:spacing w:val="-53"/>
              </w:rPr>
              <w:t xml:space="preserve"> </w:t>
            </w:r>
            <w:r w:rsidRPr="00EE0AD9">
              <w:t>de</w:t>
            </w:r>
            <w:r w:rsidRPr="00EE0AD9">
              <w:rPr>
                <w:spacing w:val="-2"/>
              </w:rPr>
              <w:t xml:space="preserve"> </w:t>
            </w:r>
            <w:r w:rsidRPr="00EE0AD9">
              <w:t>la</w:t>
            </w:r>
            <w:r w:rsidRPr="00EE0AD9">
              <w:rPr>
                <w:spacing w:val="-1"/>
              </w:rPr>
              <w:t xml:space="preserve"> </w:t>
            </w:r>
            <w:r w:rsidRPr="00EE0AD9">
              <w:t>Gerencia</w:t>
            </w:r>
            <w:r w:rsidRPr="00EE0AD9">
              <w:rPr>
                <w:spacing w:val="1"/>
              </w:rPr>
              <w:t xml:space="preserve"> </w:t>
            </w:r>
            <w:r w:rsidRPr="00EE0AD9">
              <w:t>de</w:t>
            </w:r>
            <w:r w:rsidRPr="00EE0AD9">
              <w:rPr>
                <w:spacing w:val="-1"/>
              </w:rPr>
              <w:t xml:space="preserve"> </w:t>
            </w:r>
            <w:r w:rsidRPr="00EE0AD9">
              <w:t>Urbanismo)</w:t>
            </w:r>
          </w:p>
        </w:tc>
      </w:tr>
      <w:tr w:rsidR="003456C5" w:rsidRPr="00EE0AD9" w14:paraId="3219912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F502EA1"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236DF050" w14:textId="77777777" w:rsidTr="003456C5">
        <w:tc>
          <w:tcPr>
            <w:tcW w:w="9498" w:type="dxa"/>
          </w:tcPr>
          <w:p w14:paraId="19E28DFD" w14:textId="77777777" w:rsidR="003456C5" w:rsidRPr="00EE0AD9" w:rsidRDefault="003456C5" w:rsidP="003456C5">
            <w:r w:rsidRPr="00EE0AD9">
              <w:t>Los datos serán conservados por la Gerencia de Urbanismo, por un plazo de dos años a contar desde el</w:t>
            </w:r>
            <w:r w:rsidRPr="00EE0AD9">
              <w:rPr>
                <w:spacing w:val="1"/>
              </w:rPr>
              <w:t xml:space="preserve"> </w:t>
            </w:r>
            <w:r w:rsidRPr="00EE0AD9">
              <w:t>cese del cargo público. No obstante, la supresión de los datos solo podrá tener lugar de conformidad con</w:t>
            </w:r>
            <w:r w:rsidRPr="00EE0AD9">
              <w:rPr>
                <w:spacing w:val="1"/>
              </w:rPr>
              <w:t xml:space="preserve"> </w:t>
            </w:r>
            <w:r w:rsidRPr="00EE0AD9">
              <w:t>la legislación vigente para ello y una vez transcurrido los plazos de prescripción de las responsabilidades</w:t>
            </w:r>
            <w:r w:rsidRPr="00EE0AD9">
              <w:rPr>
                <w:spacing w:val="1"/>
              </w:rPr>
              <w:t xml:space="preserve"> </w:t>
            </w:r>
            <w:r w:rsidRPr="00EE0AD9">
              <w:t>que, de</w:t>
            </w:r>
            <w:r w:rsidRPr="00EE0AD9">
              <w:rPr>
                <w:spacing w:val="1"/>
              </w:rPr>
              <w:t xml:space="preserve"> </w:t>
            </w:r>
            <w:r w:rsidRPr="00EE0AD9">
              <w:t>aquellos,</w:t>
            </w:r>
            <w:r w:rsidRPr="00EE0AD9">
              <w:rPr>
                <w:spacing w:val="-1"/>
              </w:rPr>
              <w:t xml:space="preserve"> </w:t>
            </w:r>
            <w:r w:rsidRPr="00EE0AD9">
              <w:t>o</w:t>
            </w:r>
            <w:r w:rsidRPr="00EE0AD9">
              <w:rPr>
                <w:spacing w:val="1"/>
              </w:rPr>
              <w:t xml:space="preserve"> </w:t>
            </w:r>
            <w:r w:rsidRPr="00EE0AD9">
              <w:t>de</w:t>
            </w:r>
            <w:r w:rsidRPr="00EE0AD9">
              <w:rPr>
                <w:spacing w:val="-1"/>
              </w:rPr>
              <w:t xml:space="preserve"> </w:t>
            </w:r>
            <w:r w:rsidRPr="00EE0AD9">
              <w:t>su tratamiento,</w:t>
            </w:r>
            <w:r w:rsidRPr="00EE0AD9">
              <w:rPr>
                <w:spacing w:val="1"/>
              </w:rPr>
              <w:t xml:space="preserve"> </w:t>
            </w:r>
            <w:r w:rsidRPr="00EE0AD9">
              <w:t>pudieran</w:t>
            </w:r>
            <w:r w:rsidRPr="00EE0AD9">
              <w:rPr>
                <w:spacing w:val="-1"/>
              </w:rPr>
              <w:t xml:space="preserve"> </w:t>
            </w:r>
            <w:r w:rsidRPr="00EE0AD9">
              <w:t>desprenderse.</w:t>
            </w:r>
          </w:p>
        </w:tc>
      </w:tr>
      <w:tr w:rsidR="003456C5" w:rsidRPr="00EE0AD9" w14:paraId="2C6115C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BA8F8E4"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07FC904A" w14:textId="77777777" w:rsidTr="003456C5">
        <w:tc>
          <w:tcPr>
            <w:tcW w:w="9498" w:type="dxa"/>
          </w:tcPr>
          <w:p w14:paraId="238D29B1" w14:textId="77777777" w:rsidR="003456C5" w:rsidRPr="00EE0AD9" w:rsidRDefault="003456C5" w:rsidP="003456C5">
            <w:r w:rsidRPr="00EE0AD9">
              <w:t>Artículo 6.1.c) RGPD el tratamiento es necesario para el cumplimiento de una obligación legal aplicable al</w:t>
            </w:r>
            <w:r w:rsidRPr="00EE0AD9">
              <w:rPr>
                <w:spacing w:val="-53"/>
              </w:rPr>
              <w:t xml:space="preserve"> </w:t>
            </w:r>
            <w:r w:rsidRPr="00EE0AD9">
              <w:t>responsable</w:t>
            </w:r>
            <w:r w:rsidRPr="00EE0AD9">
              <w:rPr>
                <w:spacing w:val="-6"/>
              </w:rPr>
              <w:t xml:space="preserve"> </w:t>
            </w:r>
            <w:r w:rsidRPr="00EE0AD9">
              <w:t>del</w:t>
            </w:r>
            <w:r w:rsidRPr="00EE0AD9">
              <w:rPr>
                <w:spacing w:val="-5"/>
              </w:rPr>
              <w:t xml:space="preserve"> </w:t>
            </w:r>
            <w:r w:rsidRPr="00EE0AD9">
              <w:t>tratamiento</w:t>
            </w:r>
            <w:r w:rsidRPr="00EE0AD9">
              <w:rPr>
                <w:spacing w:val="-8"/>
              </w:rPr>
              <w:t xml:space="preserve"> </w:t>
            </w:r>
            <w:r w:rsidRPr="00EE0AD9">
              <w:t>(Ley</w:t>
            </w:r>
            <w:r w:rsidRPr="00EE0AD9">
              <w:rPr>
                <w:spacing w:val="-3"/>
              </w:rPr>
              <w:t xml:space="preserve"> </w:t>
            </w:r>
            <w:r w:rsidRPr="00EE0AD9">
              <w:t>7/1985,</w:t>
            </w:r>
            <w:r w:rsidRPr="00EE0AD9">
              <w:rPr>
                <w:spacing w:val="-4"/>
              </w:rPr>
              <w:t xml:space="preserve"> </w:t>
            </w:r>
            <w:r w:rsidRPr="00EE0AD9">
              <w:t>de</w:t>
            </w:r>
            <w:r w:rsidRPr="00EE0AD9">
              <w:rPr>
                <w:spacing w:val="-6"/>
              </w:rPr>
              <w:t xml:space="preserve"> </w:t>
            </w:r>
            <w:r w:rsidRPr="00EE0AD9">
              <w:t>12</w:t>
            </w:r>
            <w:r w:rsidRPr="00EE0AD9">
              <w:rPr>
                <w:spacing w:val="-5"/>
              </w:rPr>
              <w:t xml:space="preserve"> </w:t>
            </w:r>
            <w:r w:rsidRPr="00EE0AD9">
              <w:t>de</w:t>
            </w:r>
            <w:r w:rsidRPr="00EE0AD9">
              <w:rPr>
                <w:spacing w:val="-5"/>
              </w:rPr>
              <w:t xml:space="preserve"> </w:t>
            </w:r>
            <w:r w:rsidRPr="00EE0AD9">
              <w:t>abril,</w:t>
            </w:r>
            <w:r w:rsidRPr="00EE0AD9">
              <w:rPr>
                <w:spacing w:val="-6"/>
              </w:rPr>
              <w:t xml:space="preserve"> </w:t>
            </w:r>
            <w:r w:rsidRPr="00EE0AD9">
              <w:t>reguladoras</w:t>
            </w:r>
            <w:r w:rsidRPr="00EE0AD9">
              <w:rPr>
                <w:spacing w:val="-4"/>
              </w:rPr>
              <w:t xml:space="preserve"> </w:t>
            </w:r>
            <w:r w:rsidRPr="00EE0AD9">
              <w:t>de</w:t>
            </w:r>
            <w:r w:rsidRPr="00EE0AD9">
              <w:rPr>
                <w:spacing w:val="-5"/>
              </w:rPr>
              <w:t xml:space="preserve"> </w:t>
            </w:r>
            <w:r w:rsidRPr="00EE0AD9">
              <w:t>las</w:t>
            </w:r>
            <w:r w:rsidRPr="00EE0AD9">
              <w:rPr>
                <w:spacing w:val="-7"/>
              </w:rPr>
              <w:t xml:space="preserve"> </w:t>
            </w:r>
            <w:r w:rsidRPr="00EE0AD9">
              <w:t>Bases</w:t>
            </w:r>
            <w:r w:rsidRPr="00EE0AD9">
              <w:rPr>
                <w:spacing w:val="-6"/>
              </w:rPr>
              <w:t xml:space="preserve"> </w:t>
            </w:r>
            <w:r w:rsidRPr="00EE0AD9">
              <w:t>de</w:t>
            </w:r>
            <w:r w:rsidRPr="00EE0AD9">
              <w:rPr>
                <w:spacing w:val="-6"/>
              </w:rPr>
              <w:t xml:space="preserve"> </w:t>
            </w:r>
            <w:r w:rsidRPr="00EE0AD9">
              <w:t>Régimen</w:t>
            </w:r>
            <w:r w:rsidRPr="00EE0AD9">
              <w:rPr>
                <w:spacing w:val="-5"/>
              </w:rPr>
              <w:t xml:space="preserve"> </w:t>
            </w:r>
            <w:r w:rsidRPr="00EE0AD9">
              <w:t>Local</w:t>
            </w:r>
            <w:r w:rsidRPr="00EE0AD9">
              <w:rPr>
                <w:spacing w:val="-6"/>
              </w:rPr>
              <w:t xml:space="preserve"> </w:t>
            </w:r>
            <w:r w:rsidRPr="00EE0AD9">
              <w:t>y</w:t>
            </w:r>
            <w:r w:rsidRPr="00EE0AD9">
              <w:rPr>
                <w:spacing w:val="-7"/>
              </w:rPr>
              <w:t xml:space="preserve"> </w:t>
            </w:r>
            <w:r w:rsidRPr="00EE0AD9">
              <w:t>Ley</w:t>
            </w:r>
            <w:r w:rsidRPr="00EE0AD9">
              <w:rPr>
                <w:spacing w:val="-53"/>
              </w:rPr>
              <w:t xml:space="preserve"> </w:t>
            </w:r>
            <w:r w:rsidRPr="00EE0AD9">
              <w:t>19/2013,</w:t>
            </w:r>
            <w:r w:rsidRPr="00EE0AD9">
              <w:rPr>
                <w:spacing w:val="-1"/>
              </w:rPr>
              <w:t xml:space="preserve"> </w:t>
            </w:r>
            <w:r w:rsidRPr="00EE0AD9">
              <w:t>de 9</w:t>
            </w:r>
            <w:r w:rsidRPr="00EE0AD9">
              <w:rPr>
                <w:spacing w:val="-2"/>
              </w:rPr>
              <w:t xml:space="preserve"> </w:t>
            </w:r>
            <w:r w:rsidRPr="00EE0AD9">
              <w:t>de</w:t>
            </w:r>
            <w:r w:rsidRPr="00EE0AD9">
              <w:rPr>
                <w:spacing w:val="-2"/>
              </w:rPr>
              <w:t xml:space="preserve"> </w:t>
            </w:r>
            <w:r w:rsidRPr="00EE0AD9">
              <w:t>diciembre,</w:t>
            </w:r>
            <w:r w:rsidRPr="00EE0AD9">
              <w:rPr>
                <w:spacing w:val="-2"/>
              </w:rPr>
              <w:t xml:space="preserve"> </w:t>
            </w:r>
            <w:r w:rsidRPr="00EE0AD9">
              <w:t>de</w:t>
            </w:r>
            <w:r w:rsidRPr="00EE0AD9">
              <w:rPr>
                <w:spacing w:val="-2"/>
              </w:rPr>
              <w:t xml:space="preserve"> </w:t>
            </w:r>
            <w:r w:rsidRPr="00EE0AD9">
              <w:t>transparencia, acceso a</w:t>
            </w:r>
            <w:r w:rsidRPr="00EE0AD9">
              <w:rPr>
                <w:spacing w:val="-2"/>
              </w:rPr>
              <w:t xml:space="preserve"> </w:t>
            </w:r>
            <w:r w:rsidRPr="00EE0AD9">
              <w:t>la información pública</w:t>
            </w:r>
            <w:r w:rsidRPr="00EE0AD9">
              <w:rPr>
                <w:spacing w:val="-2"/>
              </w:rPr>
              <w:t xml:space="preserve"> </w:t>
            </w:r>
            <w:r w:rsidRPr="00EE0AD9">
              <w:t>y</w:t>
            </w:r>
            <w:r w:rsidRPr="00EE0AD9">
              <w:rPr>
                <w:spacing w:val="-2"/>
              </w:rPr>
              <w:t xml:space="preserve"> </w:t>
            </w:r>
            <w:r w:rsidRPr="00EE0AD9">
              <w:t>buen gobierno).</w:t>
            </w:r>
          </w:p>
          <w:p w14:paraId="79854031" w14:textId="77777777" w:rsidR="003456C5" w:rsidRPr="00EE0AD9" w:rsidRDefault="003456C5" w:rsidP="003456C5">
            <w:r w:rsidRPr="00EE0AD9">
              <w:t>Artículo 6.1.e) RGPD el tratamiento es necesario para el cumplimiento de una misión realizada en interés</w:t>
            </w:r>
            <w:r w:rsidRPr="00EE0AD9">
              <w:rPr>
                <w:spacing w:val="1"/>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w:t>
            </w:r>
            <w:r w:rsidRPr="00EE0AD9">
              <w:rPr>
                <w:spacing w:val="4"/>
              </w:rPr>
              <w:t xml:space="preserve"> </w:t>
            </w:r>
            <w:r w:rsidRPr="00EE0AD9">
              <w:t>públicos</w:t>
            </w:r>
            <w:r w:rsidRPr="00EE0AD9">
              <w:rPr>
                <w:spacing w:val="-1"/>
              </w:rPr>
              <w:t xml:space="preserve"> </w:t>
            </w:r>
            <w:r w:rsidRPr="00EE0AD9">
              <w:t>conferidos</w:t>
            </w:r>
            <w:r w:rsidRPr="00EE0AD9">
              <w:rPr>
                <w:spacing w:val="-1"/>
              </w:rPr>
              <w:t xml:space="preserve"> </w:t>
            </w:r>
            <w:r w:rsidRPr="00EE0AD9">
              <w:t>al</w:t>
            </w:r>
            <w:r w:rsidRPr="00EE0AD9">
              <w:rPr>
                <w:spacing w:val="-2"/>
              </w:rPr>
              <w:t xml:space="preserve"> </w:t>
            </w:r>
            <w:r w:rsidRPr="00EE0AD9">
              <w:t>responsable</w:t>
            </w:r>
            <w:r w:rsidRPr="00EE0AD9">
              <w:rPr>
                <w:spacing w:val="-2"/>
              </w:rPr>
              <w:t xml:space="preserve"> </w:t>
            </w:r>
            <w:r w:rsidRPr="00EE0AD9">
              <w:t>del</w:t>
            </w:r>
            <w:r w:rsidRPr="00EE0AD9">
              <w:rPr>
                <w:spacing w:val="-1"/>
              </w:rPr>
              <w:t xml:space="preserve"> </w:t>
            </w:r>
            <w:r w:rsidRPr="00EE0AD9">
              <w:t>tratamiento.</w:t>
            </w:r>
          </w:p>
        </w:tc>
      </w:tr>
      <w:tr w:rsidR="003456C5" w:rsidRPr="00EE0AD9" w14:paraId="26CB07E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F381D5A"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5DEA9990" w14:textId="77777777" w:rsidTr="003456C5">
        <w:tc>
          <w:tcPr>
            <w:tcW w:w="9498" w:type="dxa"/>
          </w:tcPr>
          <w:p w14:paraId="55FBB6E2"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4"/>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34A3E740" w14:textId="77777777" w:rsidR="003456C5" w:rsidRPr="00EE0AD9" w:rsidRDefault="003456C5" w:rsidP="003456C5">
            <w:r w:rsidRPr="00EE0AD9">
              <w:t>Firma</w:t>
            </w:r>
          </w:p>
          <w:p w14:paraId="0EEB525A"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w:t>
            </w:r>
            <w:r w:rsidRPr="00EE0AD9">
              <w:rPr>
                <w:spacing w:val="1"/>
              </w:rPr>
              <w:t xml:space="preserve"> </w:t>
            </w:r>
            <w:r w:rsidRPr="00EE0AD9">
              <w:t>digital</w:t>
            </w:r>
            <w:r w:rsidRPr="00EE0AD9">
              <w:rPr>
                <w:spacing w:val="1"/>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74C300D6"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78041025" w14:textId="77777777" w:rsidR="003456C5" w:rsidRPr="00EE0AD9" w:rsidRDefault="003456C5" w:rsidP="003456C5">
            <w:r w:rsidRPr="00EE0AD9">
              <w:t>Seguros</w:t>
            </w:r>
          </w:p>
          <w:p w14:paraId="4EEC45C4" w14:textId="77777777" w:rsidR="003456C5" w:rsidRPr="00EE0AD9" w:rsidRDefault="003456C5" w:rsidP="003456C5">
            <w:r w:rsidRPr="00EE0AD9">
              <w:t>Actividades</w:t>
            </w:r>
            <w:r w:rsidRPr="00EE0AD9">
              <w:rPr>
                <w:spacing w:val="42"/>
              </w:rPr>
              <w:t xml:space="preserve"> </w:t>
            </w:r>
            <w:r w:rsidRPr="00EE0AD9">
              <w:t>y</w:t>
            </w:r>
            <w:r w:rsidRPr="00EE0AD9">
              <w:rPr>
                <w:spacing w:val="42"/>
              </w:rPr>
              <w:t xml:space="preserve"> </w:t>
            </w:r>
            <w:r w:rsidRPr="00EE0AD9">
              <w:t>negocios;</w:t>
            </w:r>
            <w:r w:rsidRPr="00EE0AD9">
              <w:rPr>
                <w:spacing w:val="42"/>
              </w:rPr>
              <w:t xml:space="preserve"> </w:t>
            </w:r>
            <w:r w:rsidRPr="00EE0AD9">
              <w:t>Creaciones</w:t>
            </w:r>
            <w:r w:rsidRPr="00EE0AD9">
              <w:rPr>
                <w:spacing w:val="42"/>
              </w:rPr>
              <w:t xml:space="preserve"> </w:t>
            </w:r>
            <w:r w:rsidRPr="00EE0AD9">
              <w:t>artísticas,</w:t>
            </w:r>
            <w:r w:rsidRPr="00EE0AD9">
              <w:rPr>
                <w:spacing w:val="41"/>
              </w:rPr>
              <w:t xml:space="preserve"> </w:t>
            </w:r>
            <w:r w:rsidRPr="00EE0AD9">
              <w:t>literarias,</w:t>
            </w:r>
            <w:r w:rsidRPr="00EE0AD9">
              <w:rPr>
                <w:spacing w:val="42"/>
              </w:rPr>
              <w:t xml:space="preserve"> </w:t>
            </w:r>
            <w:r w:rsidRPr="00EE0AD9">
              <w:t>científicas</w:t>
            </w:r>
            <w:r w:rsidRPr="00EE0AD9">
              <w:rPr>
                <w:spacing w:val="42"/>
              </w:rPr>
              <w:t xml:space="preserve"> </w:t>
            </w:r>
            <w:r w:rsidRPr="00EE0AD9">
              <w:t>o</w:t>
            </w:r>
            <w:r w:rsidRPr="00EE0AD9">
              <w:rPr>
                <w:spacing w:val="41"/>
              </w:rPr>
              <w:t xml:space="preserve"> </w:t>
            </w:r>
            <w:r w:rsidRPr="00EE0AD9">
              <w:t>técnicas;</w:t>
            </w:r>
            <w:r w:rsidRPr="00EE0AD9">
              <w:rPr>
                <w:spacing w:val="44"/>
              </w:rPr>
              <w:t xml:space="preserve"> </w:t>
            </w:r>
            <w:r w:rsidRPr="00EE0AD9">
              <w:t>Licencias</w:t>
            </w:r>
            <w:r w:rsidRPr="00EE0AD9">
              <w:rPr>
                <w:spacing w:val="42"/>
              </w:rPr>
              <w:t xml:space="preserve"> </w:t>
            </w:r>
            <w:r w:rsidRPr="00EE0AD9">
              <w:t>comerciales;</w:t>
            </w:r>
            <w:r w:rsidRPr="00EE0AD9">
              <w:rPr>
                <w:spacing w:val="-52"/>
              </w:rPr>
              <w:t xml:space="preserve"> </w:t>
            </w:r>
            <w:r w:rsidRPr="00EE0AD9">
              <w:t>Suscripciones</w:t>
            </w:r>
            <w:r w:rsidRPr="00EE0AD9">
              <w:rPr>
                <w:spacing w:val="-1"/>
              </w:rPr>
              <w:t xml:space="preserve"> </w:t>
            </w:r>
            <w:r w:rsidRPr="00EE0AD9">
              <w:t>a</w:t>
            </w:r>
            <w:r w:rsidRPr="00EE0AD9">
              <w:rPr>
                <w:spacing w:val="1"/>
              </w:rPr>
              <w:t xml:space="preserve"> </w:t>
            </w:r>
            <w:r w:rsidRPr="00EE0AD9">
              <w:t>publicaciones/medios de</w:t>
            </w:r>
            <w:r w:rsidRPr="00EE0AD9">
              <w:rPr>
                <w:spacing w:val="-1"/>
              </w:rPr>
              <w:t xml:space="preserve"> </w:t>
            </w:r>
            <w:r w:rsidRPr="00EE0AD9">
              <w:t>comunicación.</w:t>
            </w:r>
          </w:p>
          <w:p w14:paraId="593D4073" w14:textId="77777777" w:rsidR="003456C5" w:rsidRPr="00EE0AD9" w:rsidRDefault="003456C5" w:rsidP="003456C5">
            <w:r w:rsidRPr="00EE0AD9">
              <w:t>Bancarios</w:t>
            </w:r>
          </w:p>
          <w:p w14:paraId="1DDE6A39" w14:textId="77777777" w:rsidR="003456C5" w:rsidRPr="00EE0AD9" w:rsidRDefault="003456C5" w:rsidP="003456C5">
            <w:r w:rsidRPr="00EE0AD9">
              <w:t>Características</w:t>
            </w:r>
            <w:r w:rsidRPr="00EE0AD9">
              <w:rPr>
                <w:spacing w:val="8"/>
              </w:rPr>
              <w:t xml:space="preserve"> </w:t>
            </w:r>
            <w:r w:rsidRPr="00EE0AD9">
              <w:t>de</w:t>
            </w:r>
            <w:r w:rsidRPr="00EE0AD9">
              <w:rPr>
                <w:spacing w:val="7"/>
              </w:rPr>
              <w:t xml:space="preserve"> </w:t>
            </w:r>
            <w:r w:rsidRPr="00EE0AD9">
              <w:t>alojamiento,</w:t>
            </w:r>
            <w:r w:rsidRPr="00EE0AD9">
              <w:rPr>
                <w:spacing w:val="6"/>
              </w:rPr>
              <w:t xml:space="preserve"> </w:t>
            </w:r>
            <w:r w:rsidRPr="00EE0AD9">
              <w:t>vivienda;</w:t>
            </w:r>
            <w:r w:rsidRPr="00EE0AD9">
              <w:rPr>
                <w:spacing w:val="7"/>
              </w:rPr>
              <w:t xml:space="preserve"> </w:t>
            </w:r>
            <w:r w:rsidRPr="00EE0AD9">
              <w:t>Situación</w:t>
            </w:r>
            <w:r w:rsidRPr="00EE0AD9">
              <w:rPr>
                <w:spacing w:val="8"/>
              </w:rPr>
              <w:t xml:space="preserve"> </w:t>
            </w:r>
            <w:r w:rsidRPr="00EE0AD9">
              <w:t>militar;</w:t>
            </w:r>
            <w:r w:rsidRPr="00EE0AD9">
              <w:rPr>
                <w:spacing w:val="7"/>
              </w:rPr>
              <w:t xml:space="preserve"> </w:t>
            </w:r>
            <w:r w:rsidRPr="00EE0AD9">
              <w:t>Propiedades,</w:t>
            </w:r>
            <w:r w:rsidRPr="00EE0AD9">
              <w:rPr>
                <w:spacing w:val="8"/>
              </w:rPr>
              <w:t xml:space="preserve"> </w:t>
            </w:r>
            <w:r w:rsidRPr="00EE0AD9">
              <w:t>posesiones;</w:t>
            </w:r>
            <w:r w:rsidRPr="00EE0AD9">
              <w:rPr>
                <w:spacing w:val="5"/>
              </w:rPr>
              <w:t xml:space="preserve"> </w:t>
            </w:r>
            <w:r w:rsidRPr="00EE0AD9">
              <w:t>Aficiones</w:t>
            </w:r>
            <w:r w:rsidRPr="00EE0AD9">
              <w:rPr>
                <w:spacing w:val="7"/>
              </w:rPr>
              <w:t xml:space="preserve"> </w:t>
            </w:r>
            <w:r w:rsidRPr="00EE0AD9">
              <w:t>y</w:t>
            </w:r>
            <w:r w:rsidRPr="00EE0AD9">
              <w:rPr>
                <w:spacing w:val="9"/>
              </w:rPr>
              <w:t xml:space="preserve"> </w:t>
            </w:r>
            <w:r w:rsidRPr="00EE0AD9">
              <w:t>estilo</w:t>
            </w:r>
            <w:r w:rsidRPr="00EE0AD9">
              <w:rPr>
                <w:spacing w:val="8"/>
              </w:rPr>
              <w:t xml:space="preserve"> </w:t>
            </w:r>
            <w:r w:rsidRPr="00EE0AD9">
              <w:t>de</w:t>
            </w:r>
            <w:r w:rsidRPr="00EE0AD9">
              <w:rPr>
                <w:spacing w:val="-52"/>
              </w:rPr>
              <w:t xml:space="preserve"> </w:t>
            </w:r>
            <w:r w:rsidRPr="00EE0AD9">
              <w:t>vida; Pertinencia</w:t>
            </w:r>
            <w:r w:rsidRPr="00EE0AD9">
              <w:rPr>
                <w:spacing w:val="1"/>
              </w:rPr>
              <w:t xml:space="preserve"> </w:t>
            </w:r>
            <w:r w:rsidRPr="00EE0AD9">
              <w:t>a</w:t>
            </w:r>
            <w:r w:rsidRPr="00EE0AD9">
              <w:rPr>
                <w:spacing w:val="-2"/>
              </w:rPr>
              <w:t xml:space="preserve"> </w:t>
            </w:r>
            <w:r w:rsidRPr="00EE0AD9">
              <w:t>clubes,</w:t>
            </w:r>
            <w:r w:rsidRPr="00EE0AD9">
              <w:rPr>
                <w:spacing w:val="1"/>
              </w:rPr>
              <w:t xml:space="preserve"> </w:t>
            </w:r>
            <w:r w:rsidRPr="00EE0AD9">
              <w:t>asociaciones;</w:t>
            </w:r>
            <w:r w:rsidRPr="00EE0AD9">
              <w:rPr>
                <w:spacing w:val="-2"/>
              </w:rPr>
              <w:t xml:space="preserve"> </w:t>
            </w:r>
            <w:r w:rsidRPr="00EE0AD9">
              <w:t>Licencias,</w:t>
            </w:r>
            <w:r w:rsidRPr="00EE0AD9">
              <w:rPr>
                <w:spacing w:val="-1"/>
              </w:rPr>
              <w:t xml:space="preserve"> </w:t>
            </w:r>
            <w:r w:rsidRPr="00EE0AD9">
              <w:t>permisos,</w:t>
            </w:r>
            <w:r w:rsidRPr="00EE0AD9">
              <w:rPr>
                <w:spacing w:val="-2"/>
              </w:rPr>
              <w:t xml:space="preserve"> </w:t>
            </w:r>
            <w:r w:rsidRPr="00EE0AD9">
              <w:t>autorizaciones.</w:t>
            </w:r>
          </w:p>
          <w:p w14:paraId="789DDC81"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5B212BDC" w14:textId="77777777" w:rsidR="003456C5" w:rsidRPr="00EE0AD9" w:rsidRDefault="003456C5" w:rsidP="003456C5">
            <w:r w:rsidRPr="00EE0AD9">
              <w:t>Cuerpo/Escala;</w:t>
            </w:r>
            <w:r w:rsidRPr="00EE0AD9">
              <w:rPr>
                <w:spacing w:val="49"/>
              </w:rPr>
              <w:t xml:space="preserve"> </w:t>
            </w:r>
            <w:r w:rsidRPr="00EE0AD9">
              <w:t>Categoría/grado;</w:t>
            </w:r>
            <w:r w:rsidRPr="00EE0AD9">
              <w:rPr>
                <w:spacing w:val="51"/>
              </w:rPr>
              <w:t xml:space="preserve"> </w:t>
            </w:r>
            <w:r w:rsidRPr="00EE0AD9">
              <w:t>Puestos</w:t>
            </w:r>
            <w:r w:rsidRPr="00EE0AD9">
              <w:rPr>
                <w:spacing w:val="51"/>
              </w:rPr>
              <w:t xml:space="preserve"> </w:t>
            </w:r>
            <w:r w:rsidRPr="00EE0AD9">
              <w:t>de</w:t>
            </w:r>
            <w:r w:rsidRPr="00EE0AD9">
              <w:rPr>
                <w:spacing w:val="51"/>
              </w:rPr>
              <w:t xml:space="preserve"> </w:t>
            </w:r>
            <w:r w:rsidRPr="00EE0AD9">
              <w:t>trabajo;</w:t>
            </w:r>
            <w:r w:rsidRPr="00EE0AD9">
              <w:rPr>
                <w:spacing w:val="50"/>
              </w:rPr>
              <w:t xml:space="preserve"> </w:t>
            </w:r>
            <w:r w:rsidRPr="00EE0AD9">
              <w:t>Datos</w:t>
            </w:r>
            <w:r w:rsidRPr="00EE0AD9">
              <w:rPr>
                <w:spacing w:val="50"/>
              </w:rPr>
              <w:t xml:space="preserve"> </w:t>
            </w:r>
            <w:r w:rsidRPr="00EE0AD9">
              <w:t>no</w:t>
            </w:r>
            <w:r w:rsidRPr="00EE0AD9">
              <w:rPr>
                <w:spacing w:val="50"/>
              </w:rPr>
              <w:t xml:space="preserve"> </w:t>
            </w:r>
            <w:r w:rsidRPr="00EE0AD9">
              <w:t>económicos</w:t>
            </w:r>
            <w:r w:rsidRPr="00EE0AD9">
              <w:rPr>
                <w:spacing w:val="50"/>
              </w:rPr>
              <w:t xml:space="preserve"> </w:t>
            </w:r>
            <w:r w:rsidRPr="00EE0AD9">
              <w:t>de</w:t>
            </w:r>
            <w:r w:rsidRPr="00EE0AD9">
              <w:rPr>
                <w:spacing w:val="50"/>
              </w:rPr>
              <w:t xml:space="preserve"> </w:t>
            </w:r>
            <w:r w:rsidRPr="00EE0AD9">
              <w:t>nómina;</w:t>
            </w:r>
            <w:r w:rsidRPr="00EE0AD9">
              <w:rPr>
                <w:spacing w:val="49"/>
              </w:rPr>
              <w:t xml:space="preserve"> </w:t>
            </w:r>
            <w:r w:rsidRPr="00EE0AD9">
              <w:t>Historial</w:t>
            </w:r>
            <w:r w:rsidRPr="00EE0AD9">
              <w:rPr>
                <w:spacing w:val="51"/>
              </w:rPr>
              <w:t xml:space="preserve"> </w:t>
            </w:r>
            <w:r w:rsidRPr="00EE0AD9">
              <w:t>del</w:t>
            </w:r>
            <w:r w:rsidRPr="00EE0AD9">
              <w:rPr>
                <w:spacing w:val="-53"/>
              </w:rPr>
              <w:t xml:space="preserve"> </w:t>
            </w:r>
            <w:r w:rsidRPr="00EE0AD9">
              <w:t>trabajador.</w:t>
            </w:r>
          </w:p>
          <w:p w14:paraId="229C7F73" w14:textId="77777777" w:rsidR="003456C5" w:rsidRPr="00EE0AD9" w:rsidRDefault="003456C5" w:rsidP="003456C5">
            <w:r w:rsidRPr="00EE0AD9">
              <w:t>Datos</w:t>
            </w:r>
            <w:r w:rsidRPr="00EE0AD9">
              <w:rPr>
                <w:spacing w:val="50"/>
              </w:rPr>
              <w:t xml:space="preserve"> </w:t>
            </w:r>
            <w:r w:rsidRPr="00EE0AD9">
              <w:t>de</w:t>
            </w:r>
            <w:r w:rsidRPr="00EE0AD9">
              <w:rPr>
                <w:spacing w:val="52"/>
              </w:rPr>
              <w:t xml:space="preserve"> </w:t>
            </w:r>
            <w:r w:rsidRPr="00EE0AD9">
              <w:t>estado</w:t>
            </w:r>
            <w:r w:rsidRPr="00EE0AD9">
              <w:rPr>
                <w:spacing w:val="50"/>
              </w:rPr>
              <w:t xml:space="preserve"> </w:t>
            </w:r>
            <w:r w:rsidRPr="00EE0AD9">
              <w:t>civil;</w:t>
            </w:r>
            <w:r w:rsidRPr="00EE0AD9">
              <w:rPr>
                <w:spacing w:val="49"/>
              </w:rPr>
              <w:t xml:space="preserve"> </w:t>
            </w:r>
            <w:r w:rsidRPr="00EE0AD9">
              <w:t>Edad;</w:t>
            </w:r>
            <w:r w:rsidRPr="00EE0AD9">
              <w:rPr>
                <w:spacing w:val="50"/>
              </w:rPr>
              <w:t xml:space="preserve"> </w:t>
            </w:r>
            <w:r w:rsidRPr="00EE0AD9">
              <w:t>Datos</w:t>
            </w:r>
            <w:r w:rsidRPr="00EE0AD9">
              <w:rPr>
                <w:spacing w:val="51"/>
              </w:rPr>
              <w:t xml:space="preserve"> </w:t>
            </w:r>
            <w:r w:rsidRPr="00EE0AD9">
              <w:t>de</w:t>
            </w:r>
            <w:r w:rsidRPr="00EE0AD9">
              <w:rPr>
                <w:spacing w:val="51"/>
              </w:rPr>
              <w:t xml:space="preserve"> </w:t>
            </w:r>
            <w:r w:rsidRPr="00EE0AD9">
              <w:t>familia;</w:t>
            </w:r>
            <w:r w:rsidRPr="00EE0AD9">
              <w:rPr>
                <w:spacing w:val="52"/>
              </w:rPr>
              <w:t xml:space="preserve"> </w:t>
            </w:r>
            <w:r w:rsidRPr="00EE0AD9">
              <w:t>Sexo;</w:t>
            </w:r>
            <w:r w:rsidRPr="00EE0AD9">
              <w:rPr>
                <w:spacing w:val="50"/>
              </w:rPr>
              <w:t xml:space="preserve"> </w:t>
            </w:r>
            <w:r w:rsidRPr="00EE0AD9">
              <w:t>Fecha</w:t>
            </w:r>
            <w:r w:rsidRPr="00EE0AD9">
              <w:rPr>
                <w:spacing w:val="51"/>
              </w:rPr>
              <w:t xml:space="preserve"> </w:t>
            </w:r>
            <w:r w:rsidRPr="00EE0AD9">
              <w:t>de</w:t>
            </w:r>
            <w:r w:rsidRPr="00EE0AD9">
              <w:rPr>
                <w:spacing w:val="49"/>
              </w:rPr>
              <w:t xml:space="preserve"> </w:t>
            </w:r>
            <w:r w:rsidRPr="00EE0AD9">
              <w:t>nacimiento;</w:t>
            </w:r>
            <w:r w:rsidRPr="00EE0AD9">
              <w:rPr>
                <w:spacing w:val="52"/>
              </w:rPr>
              <w:t xml:space="preserve"> </w:t>
            </w:r>
            <w:r w:rsidRPr="00EE0AD9">
              <w:t>Nacionalidad;</w:t>
            </w:r>
            <w:r w:rsidRPr="00EE0AD9">
              <w:rPr>
                <w:spacing w:val="49"/>
              </w:rPr>
              <w:t xml:space="preserve"> </w:t>
            </w:r>
            <w:r w:rsidRPr="00EE0AD9">
              <w:t>Lugar</w:t>
            </w:r>
            <w:r w:rsidRPr="00EE0AD9">
              <w:rPr>
                <w:spacing w:val="53"/>
              </w:rPr>
              <w:t xml:space="preserve"> </w:t>
            </w:r>
            <w:r w:rsidRPr="00EE0AD9">
              <w:t>de</w:t>
            </w:r>
            <w:r w:rsidRPr="00EE0AD9">
              <w:rPr>
                <w:spacing w:val="-53"/>
              </w:rPr>
              <w:t xml:space="preserve"> </w:t>
            </w:r>
            <w:r w:rsidRPr="00EE0AD9">
              <w:t>nacimiento; Lengua</w:t>
            </w:r>
            <w:r w:rsidRPr="00EE0AD9">
              <w:rPr>
                <w:spacing w:val="1"/>
              </w:rPr>
              <w:t xml:space="preserve"> </w:t>
            </w:r>
            <w:r w:rsidRPr="00EE0AD9">
              <w:t>materna</w:t>
            </w:r>
          </w:p>
          <w:p w14:paraId="68D22129" w14:textId="77777777" w:rsidR="003456C5" w:rsidRPr="00EE0AD9" w:rsidRDefault="003456C5" w:rsidP="003456C5">
            <w:r w:rsidRPr="00EE0AD9">
              <w:t>Datos</w:t>
            </w:r>
            <w:r w:rsidRPr="00EE0AD9">
              <w:rPr>
                <w:spacing w:val="-3"/>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Pr>
                <w:spacing w:val="-2"/>
              </w:rPr>
              <w:t xml:space="preserve"> </w:t>
            </w:r>
            <w:proofErr w:type="gramStart"/>
            <w:r w:rsidRPr="00EE0AD9">
              <w:t>rentas</w:t>
            </w:r>
            <w:r>
              <w:t xml:space="preserve">, </w:t>
            </w:r>
            <w:r w:rsidRPr="00EE0AD9">
              <w:rPr>
                <w:spacing w:val="-52"/>
              </w:rPr>
              <w:t xml:space="preserve"> </w:t>
            </w:r>
            <w:r w:rsidRPr="00EE0AD9">
              <w:t>Económicos</w:t>
            </w:r>
            <w:proofErr w:type="gramEnd"/>
            <w:r w:rsidRPr="00EE0AD9">
              <w:rPr>
                <w:spacing w:val="-2"/>
              </w:rPr>
              <w:t xml:space="preserve"> </w:t>
            </w:r>
            <w:r w:rsidRPr="00EE0AD9">
              <w:t>nómina;</w:t>
            </w:r>
            <w:r w:rsidRPr="00EE0AD9">
              <w:rPr>
                <w:spacing w:val="-3"/>
              </w:rPr>
              <w:t xml:space="preserve"> </w:t>
            </w:r>
            <w:r w:rsidRPr="00EE0AD9">
              <w:t>deducciones</w:t>
            </w:r>
            <w:r w:rsidRPr="00EE0AD9">
              <w:rPr>
                <w:spacing w:val="-2"/>
              </w:rPr>
              <w:t xml:space="preserve"> </w:t>
            </w:r>
            <w:r w:rsidRPr="00EE0AD9">
              <w:t>impositivas/impuestos;</w:t>
            </w:r>
          </w:p>
          <w:p w14:paraId="604F1F8C" w14:textId="77777777" w:rsidR="003456C5" w:rsidRPr="00EE0AD9" w:rsidRDefault="003456C5" w:rsidP="003456C5">
            <w:r w:rsidRPr="00EE0AD9">
              <w:t>Formación;</w:t>
            </w:r>
            <w:r w:rsidRPr="00EE0AD9">
              <w:rPr>
                <w:spacing w:val="10"/>
              </w:rPr>
              <w:t xml:space="preserve"> </w:t>
            </w:r>
            <w:r w:rsidRPr="00EE0AD9">
              <w:t>Titulaciones;</w:t>
            </w:r>
            <w:r w:rsidRPr="00EE0AD9">
              <w:rPr>
                <w:spacing w:val="15"/>
              </w:rPr>
              <w:t xml:space="preserve"> </w:t>
            </w:r>
            <w:r w:rsidRPr="00EE0AD9">
              <w:t>Historial</w:t>
            </w:r>
            <w:r w:rsidRPr="00EE0AD9">
              <w:rPr>
                <w:spacing w:val="12"/>
              </w:rPr>
              <w:t xml:space="preserve"> </w:t>
            </w:r>
            <w:r w:rsidRPr="00EE0AD9">
              <w:t>de</w:t>
            </w:r>
            <w:r w:rsidRPr="00EE0AD9">
              <w:rPr>
                <w:spacing w:val="12"/>
              </w:rPr>
              <w:t xml:space="preserve"> </w:t>
            </w:r>
            <w:r w:rsidRPr="00EE0AD9">
              <w:t>estudiante;</w:t>
            </w:r>
            <w:r w:rsidRPr="00EE0AD9">
              <w:rPr>
                <w:spacing w:val="13"/>
              </w:rPr>
              <w:t xml:space="preserve"> </w:t>
            </w:r>
            <w:r w:rsidRPr="00EE0AD9">
              <w:t>Experiencia</w:t>
            </w:r>
            <w:r w:rsidRPr="00EE0AD9">
              <w:rPr>
                <w:spacing w:val="13"/>
              </w:rPr>
              <w:t xml:space="preserve"> </w:t>
            </w:r>
            <w:r w:rsidRPr="00EE0AD9">
              <w:t>profesional;</w:t>
            </w:r>
            <w:r w:rsidRPr="00EE0AD9">
              <w:rPr>
                <w:spacing w:val="13"/>
              </w:rPr>
              <w:t xml:space="preserve"> </w:t>
            </w:r>
            <w:r w:rsidRPr="00EE0AD9">
              <w:t>Pertenencia</w:t>
            </w:r>
            <w:r w:rsidRPr="00EE0AD9">
              <w:rPr>
                <w:spacing w:val="13"/>
              </w:rPr>
              <w:t xml:space="preserve"> </w:t>
            </w:r>
            <w:r w:rsidRPr="00EE0AD9">
              <w:t>a</w:t>
            </w:r>
            <w:r w:rsidRPr="00EE0AD9">
              <w:rPr>
                <w:spacing w:val="11"/>
              </w:rPr>
              <w:t xml:space="preserve"> </w:t>
            </w:r>
            <w:r w:rsidRPr="00EE0AD9">
              <w:t>colegios</w:t>
            </w:r>
            <w:r w:rsidRPr="00EE0AD9">
              <w:rPr>
                <w:spacing w:val="14"/>
              </w:rPr>
              <w:t xml:space="preserve"> </w:t>
            </w:r>
            <w:r w:rsidRPr="00EE0AD9">
              <w:t>o</w:t>
            </w:r>
            <w:r w:rsidRPr="00EE0AD9">
              <w:rPr>
                <w:spacing w:val="-53"/>
              </w:rPr>
              <w:t xml:space="preserve"> </w:t>
            </w:r>
            <w:r w:rsidRPr="00EE0AD9">
              <w:t>asociaciones</w:t>
            </w:r>
            <w:r w:rsidRPr="00EE0AD9">
              <w:rPr>
                <w:spacing w:val="-1"/>
              </w:rPr>
              <w:t xml:space="preserve"> </w:t>
            </w:r>
            <w:r w:rsidRPr="00EE0AD9">
              <w:t>profesionales.</w:t>
            </w:r>
          </w:p>
          <w:p w14:paraId="567A2F26" w14:textId="77777777" w:rsidR="003456C5" w:rsidRPr="00EE0AD9" w:rsidRDefault="003456C5" w:rsidP="003456C5">
            <w:r w:rsidRPr="00EE0AD9">
              <w:t>Hipotecas</w:t>
            </w:r>
          </w:p>
          <w:p w14:paraId="286FB739"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 jubilación</w:t>
            </w:r>
            <w:r w:rsidRPr="00EE0AD9">
              <w:rPr>
                <w:spacing w:val="1"/>
              </w:rPr>
              <w:t xml:space="preserve"> </w:t>
            </w:r>
            <w:r w:rsidRPr="00EE0AD9">
              <w:t>Subsidios, beneficios</w:t>
            </w:r>
            <w:r w:rsidRPr="00EE0AD9">
              <w:rPr>
                <w:spacing w:val="1"/>
              </w:rPr>
              <w:t xml:space="preserve"> </w:t>
            </w:r>
            <w:r w:rsidRPr="00EE0AD9">
              <w:t>Condenas y Delitos</w:t>
            </w:r>
            <w:r w:rsidRPr="00EE0AD9">
              <w:rPr>
                <w:spacing w:val="1"/>
              </w:rPr>
              <w:t xml:space="preserve"> </w:t>
            </w:r>
            <w:r w:rsidRPr="00EE0AD9">
              <w:t>Administrativa</w:t>
            </w:r>
          </w:p>
          <w:p w14:paraId="60D4C731" w14:textId="77777777" w:rsidR="003456C5" w:rsidRPr="00EE0AD9" w:rsidRDefault="003456C5" w:rsidP="003456C5">
            <w:r w:rsidRPr="00EE0AD9">
              <w:t>Naturaleza</w:t>
            </w:r>
            <w:r w:rsidRPr="00EE0AD9">
              <w:rPr>
                <w:spacing w:val="-3"/>
              </w:rPr>
              <w:t xml:space="preserve"> </w:t>
            </w:r>
            <w:r w:rsidRPr="00EE0AD9">
              <w:t>penal</w:t>
            </w:r>
          </w:p>
        </w:tc>
      </w:tr>
      <w:tr w:rsidR="003456C5" w:rsidRPr="00EE0AD9" w14:paraId="297D277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C11FF55"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08A2AAB9" w14:textId="77777777" w:rsidTr="003456C5">
        <w:tc>
          <w:tcPr>
            <w:tcW w:w="9498" w:type="dxa"/>
          </w:tcPr>
          <w:p w14:paraId="415EB912"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69EEC905" w14:textId="77777777" w:rsidR="003456C5" w:rsidRPr="00EE0AD9" w:rsidRDefault="003456C5" w:rsidP="003456C5">
            <w:r w:rsidRPr="00EE0AD9">
              <w:t>Cargos</w:t>
            </w:r>
            <w:r w:rsidRPr="00EE0AD9">
              <w:rPr>
                <w:spacing w:val="-3"/>
              </w:rPr>
              <w:t xml:space="preserve"> </w:t>
            </w:r>
            <w:r w:rsidRPr="00EE0AD9">
              <w:t>públicos</w:t>
            </w:r>
          </w:p>
        </w:tc>
      </w:tr>
      <w:tr w:rsidR="003456C5" w:rsidRPr="00EE0AD9" w14:paraId="2E45BF2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37C2FE1"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59F1DF85" w14:textId="77777777" w:rsidTr="003456C5">
        <w:tc>
          <w:tcPr>
            <w:tcW w:w="9498" w:type="dxa"/>
          </w:tcPr>
          <w:p w14:paraId="44C40587" w14:textId="77777777" w:rsidR="003456C5" w:rsidRPr="00EE0AD9" w:rsidRDefault="003456C5" w:rsidP="003456C5">
            <w:r w:rsidRPr="00EE0AD9">
              <w:lastRenderedPageBreak/>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Agencia Protección</w:t>
            </w:r>
            <w:r w:rsidRPr="00EE0AD9">
              <w:rPr>
                <w:spacing w:val="1"/>
              </w:rPr>
              <w:t xml:space="preserve"> </w:t>
            </w:r>
            <w:r w:rsidRPr="00EE0AD9">
              <w:t>Antifraude</w:t>
            </w:r>
          </w:p>
          <w:p w14:paraId="2F14E044" w14:textId="77777777" w:rsidR="003456C5" w:rsidRPr="00EE0AD9" w:rsidRDefault="003456C5" w:rsidP="003456C5">
            <w:r w:rsidRPr="00EE0AD9">
              <w:t>Órganos</w:t>
            </w:r>
            <w:r w:rsidRPr="00EE0AD9">
              <w:rPr>
                <w:spacing w:val="-5"/>
              </w:rPr>
              <w:t xml:space="preserve"> </w:t>
            </w:r>
            <w:r w:rsidRPr="00EE0AD9">
              <w:t>jurisdiccionales</w:t>
            </w:r>
          </w:p>
          <w:p w14:paraId="4EEC4A79" w14:textId="77777777" w:rsidR="003456C5" w:rsidRPr="00EE0AD9" w:rsidRDefault="003456C5" w:rsidP="003456C5">
            <w:r w:rsidRPr="00EE0AD9">
              <w:t>Tribunal</w:t>
            </w:r>
            <w:r w:rsidRPr="00EE0AD9">
              <w:rPr>
                <w:spacing w:val="-3"/>
              </w:rPr>
              <w:t xml:space="preserve"> </w:t>
            </w:r>
            <w:r w:rsidRPr="00EE0AD9">
              <w:t>de</w:t>
            </w:r>
            <w:r w:rsidRPr="00EE0AD9">
              <w:rPr>
                <w:spacing w:val="-3"/>
              </w:rPr>
              <w:t xml:space="preserve"> </w:t>
            </w:r>
            <w:r w:rsidRPr="00EE0AD9">
              <w:t>Cuentas</w:t>
            </w:r>
            <w:r w:rsidRPr="00EE0AD9">
              <w:rPr>
                <w:spacing w:val="-2"/>
              </w:rPr>
              <w:t xml:space="preserve"> </w:t>
            </w:r>
            <w:proofErr w:type="spellStart"/>
            <w:r w:rsidRPr="00EE0AD9">
              <w:t>u</w:t>
            </w:r>
            <w:proofErr w:type="spellEnd"/>
            <w:r w:rsidRPr="00EE0AD9">
              <w:rPr>
                <w:spacing w:val="-1"/>
              </w:rPr>
              <w:t xml:space="preserve"> </w:t>
            </w:r>
            <w:r w:rsidRPr="00EE0AD9">
              <w:t>homólogo</w:t>
            </w:r>
            <w:r w:rsidRPr="00EE0AD9">
              <w:rPr>
                <w:spacing w:val="-3"/>
              </w:rPr>
              <w:t xml:space="preserve"> </w:t>
            </w:r>
            <w:r w:rsidRPr="00EE0AD9">
              <w:t>autonómico</w:t>
            </w:r>
          </w:p>
        </w:tc>
      </w:tr>
      <w:tr w:rsidR="003456C5" w:rsidRPr="00EE0AD9" w14:paraId="6502D18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F18C9CF"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36FACFBC" w14:textId="77777777" w:rsidTr="003456C5">
        <w:tc>
          <w:tcPr>
            <w:tcW w:w="9498" w:type="dxa"/>
          </w:tcPr>
          <w:p w14:paraId="382D2540"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w:t>
            </w:r>
            <w:r w:rsidRPr="00EE0AD9">
              <w:rPr>
                <w:spacing w:val="1"/>
              </w:rPr>
              <w:t xml:space="preserve"> </w:t>
            </w:r>
            <w:r w:rsidRPr="00EE0AD9">
              <w:t>internacional</w:t>
            </w:r>
            <w:r w:rsidRPr="00EE0AD9">
              <w:rPr>
                <w:spacing w:val="-1"/>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5280B4B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F001DB6"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12900713" w14:textId="77777777" w:rsidTr="003456C5">
        <w:tc>
          <w:tcPr>
            <w:tcW w:w="9498" w:type="dxa"/>
          </w:tcPr>
          <w:p w14:paraId="2EA1DC5F"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611CE6A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A6C2038"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42AD706C" w14:textId="77777777" w:rsidTr="003456C5">
        <w:tc>
          <w:tcPr>
            <w:tcW w:w="9498" w:type="dxa"/>
          </w:tcPr>
          <w:p w14:paraId="2CC95422"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37A468ED" w14:textId="6A323152" w:rsidR="003456C5" w:rsidRDefault="003456C5" w:rsidP="00BF028C">
      <w:pPr>
        <w:jc w:val="both"/>
        <w:rPr>
          <w:lang w:eastAsia="es-ES"/>
        </w:rPr>
      </w:pPr>
    </w:p>
    <w:p w14:paraId="229B1220" w14:textId="77777777" w:rsidR="003456C5" w:rsidRDefault="003456C5">
      <w:pPr>
        <w:widowControl/>
        <w:autoSpaceDE/>
        <w:autoSpaceDN/>
        <w:spacing w:after="160" w:line="259" w:lineRule="auto"/>
        <w:rPr>
          <w:lang w:eastAsia="es-ES"/>
        </w:rPr>
      </w:pPr>
      <w:r>
        <w:rPr>
          <w:lang w:eastAsia="es-ES"/>
        </w:rPr>
        <w:br w:type="page"/>
      </w:r>
    </w:p>
    <w:p w14:paraId="1F343D6A" w14:textId="77777777" w:rsidR="003456C5" w:rsidRPr="00EE0AD9" w:rsidRDefault="003456C5" w:rsidP="005C4AEB">
      <w:pPr>
        <w:pStyle w:val="Ttulo2"/>
        <w:numPr>
          <w:ilvl w:val="1"/>
          <w:numId w:val="34"/>
        </w:numPr>
      </w:pPr>
      <w:bookmarkStart w:id="47" w:name="_Toc164683197"/>
      <w:bookmarkStart w:id="48" w:name="_Toc233200671"/>
      <w:r w:rsidRPr="00EE0AD9">
        <w:lastRenderedPageBreak/>
        <w:t>Secretaria</w:t>
      </w:r>
      <w:r w:rsidRPr="00EE0AD9">
        <w:rPr>
          <w:spacing w:val="-6"/>
        </w:rPr>
        <w:t xml:space="preserve"> </w:t>
      </w:r>
      <w:proofErr w:type="gramStart"/>
      <w:r w:rsidRPr="00EE0AD9">
        <w:t>Delegada</w:t>
      </w:r>
      <w:bookmarkEnd w:id="47"/>
      <w:bookmarkEnd w:id="48"/>
      <w:proofErr w:type="gramEnd"/>
    </w:p>
    <w:p w14:paraId="1E742EC0" w14:textId="77777777" w:rsidR="003456C5" w:rsidRDefault="003456C5" w:rsidP="00BF028C">
      <w:pPr>
        <w:jc w:val="both"/>
        <w:rPr>
          <w:lang w:eastAsia="es-ES"/>
        </w:rPr>
      </w:pPr>
    </w:p>
    <w:tbl>
      <w:tblPr>
        <w:tblStyle w:val="Estilo1"/>
        <w:tblW w:w="0" w:type="auto"/>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09B7DC6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AC604EE"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3953B1C0" w14:textId="77777777" w:rsidTr="003456C5">
        <w:tc>
          <w:tcPr>
            <w:tcW w:w="9498" w:type="dxa"/>
          </w:tcPr>
          <w:p w14:paraId="6D9023C0" w14:textId="77777777" w:rsidR="003456C5" w:rsidRDefault="003456C5" w:rsidP="003456C5">
            <w:r w:rsidRPr="00EE0AD9">
              <w:rPr>
                <w:w w:val="95"/>
              </w:rPr>
              <w:t>Gestión de llevanza de Libro de Certificados. Secretaría del Consejo Rector de la Gerencia y de la Comisión</w:t>
            </w:r>
            <w:r w:rsidRPr="00EE0AD9">
              <w:rPr>
                <w:spacing w:val="1"/>
                <w:w w:val="95"/>
              </w:rPr>
              <w:t xml:space="preserve"> </w:t>
            </w:r>
            <w:r w:rsidRPr="00EE0AD9">
              <w:t>Informativa.</w:t>
            </w:r>
            <w:r w:rsidRPr="00EE0AD9">
              <w:rPr>
                <w:spacing w:val="-6"/>
              </w:rPr>
              <w:t xml:space="preserve"> </w:t>
            </w:r>
            <w:r w:rsidRPr="00EE0AD9">
              <w:t>Gestión</w:t>
            </w:r>
            <w:r w:rsidRPr="00EE0AD9">
              <w:rPr>
                <w:spacing w:val="-6"/>
              </w:rPr>
              <w:t xml:space="preserve"> </w:t>
            </w:r>
            <w:r w:rsidRPr="00EE0AD9">
              <w:t>de</w:t>
            </w:r>
            <w:r w:rsidRPr="00EE0AD9">
              <w:rPr>
                <w:spacing w:val="-6"/>
              </w:rPr>
              <w:t xml:space="preserve"> </w:t>
            </w:r>
            <w:r w:rsidRPr="00EE0AD9">
              <w:t>fe</w:t>
            </w:r>
            <w:r w:rsidRPr="00EE0AD9">
              <w:rPr>
                <w:spacing w:val="-6"/>
              </w:rPr>
              <w:t xml:space="preserve"> </w:t>
            </w:r>
            <w:r w:rsidRPr="00EE0AD9">
              <w:t>pública</w:t>
            </w:r>
            <w:r w:rsidRPr="00EE0AD9">
              <w:rPr>
                <w:spacing w:val="-5"/>
              </w:rPr>
              <w:t xml:space="preserve"> </w:t>
            </w:r>
            <w:r w:rsidRPr="00EE0AD9">
              <w:t>y</w:t>
            </w:r>
            <w:r w:rsidRPr="00EE0AD9">
              <w:rPr>
                <w:spacing w:val="-4"/>
              </w:rPr>
              <w:t xml:space="preserve"> </w:t>
            </w:r>
            <w:r w:rsidRPr="00EE0AD9">
              <w:t>asesoramiento</w:t>
            </w:r>
            <w:r w:rsidRPr="00EE0AD9">
              <w:rPr>
                <w:spacing w:val="-3"/>
              </w:rPr>
              <w:t xml:space="preserve"> </w:t>
            </w:r>
            <w:r w:rsidRPr="00EE0AD9">
              <w:t>legal.</w:t>
            </w:r>
            <w:r w:rsidRPr="00EE0AD9">
              <w:rPr>
                <w:spacing w:val="-5"/>
              </w:rPr>
              <w:t xml:space="preserve"> </w:t>
            </w:r>
            <w:r w:rsidRPr="00EE0AD9">
              <w:t>Control</w:t>
            </w:r>
            <w:r w:rsidRPr="00EE0AD9">
              <w:rPr>
                <w:spacing w:val="-6"/>
              </w:rPr>
              <w:t xml:space="preserve"> </w:t>
            </w:r>
            <w:r w:rsidRPr="00EE0AD9">
              <w:t>del</w:t>
            </w:r>
            <w:r w:rsidRPr="00EE0AD9">
              <w:rPr>
                <w:spacing w:val="-7"/>
              </w:rPr>
              <w:t xml:space="preserve"> </w:t>
            </w:r>
            <w:r w:rsidRPr="00EE0AD9">
              <w:t>cumplimiento</w:t>
            </w:r>
            <w:r w:rsidRPr="00EE0AD9">
              <w:rPr>
                <w:spacing w:val="-5"/>
              </w:rPr>
              <w:t xml:space="preserve"> </w:t>
            </w:r>
            <w:r w:rsidRPr="00EE0AD9">
              <w:t>de</w:t>
            </w:r>
            <w:r w:rsidRPr="00EE0AD9">
              <w:rPr>
                <w:spacing w:val="-6"/>
              </w:rPr>
              <w:t xml:space="preserve"> </w:t>
            </w:r>
            <w:r w:rsidRPr="00EE0AD9">
              <w:t>la</w:t>
            </w:r>
            <w:r w:rsidRPr="00EE0AD9">
              <w:rPr>
                <w:spacing w:val="-6"/>
              </w:rPr>
              <w:t xml:space="preserve"> </w:t>
            </w:r>
            <w:r w:rsidRPr="00EE0AD9">
              <w:t>legalidad</w:t>
            </w:r>
            <w:r w:rsidRPr="00EE0AD9">
              <w:rPr>
                <w:spacing w:val="-6"/>
              </w:rPr>
              <w:t xml:space="preserve"> </w:t>
            </w:r>
            <w:r w:rsidRPr="00EE0AD9">
              <w:t>de</w:t>
            </w:r>
            <w:r w:rsidRPr="00EE0AD9">
              <w:rPr>
                <w:spacing w:val="-5"/>
              </w:rPr>
              <w:t xml:space="preserve"> </w:t>
            </w:r>
            <w:r w:rsidRPr="00EE0AD9">
              <w:t>todas</w:t>
            </w:r>
            <w:r w:rsidRPr="00EE0AD9">
              <w:rPr>
                <w:spacing w:val="-54"/>
              </w:rPr>
              <w:t xml:space="preserve"> </w:t>
            </w:r>
            <w:r w:rsidRPr="00EE0AD9">
              <w:t>las resoluciones de la Gerencia. Gestión de las convocatorias del Consejo Rector y Comisión Informativa.</w:t>
            </w:r>
            <w:r w:rsidRPr="00EE0AD9">
              <w:rPr>
                <w:spacing w:val="-53"/>
              </w:rPr>
              <w:t xml:space="preserve"> </w:t>
            </w:r>
            <w:r w:rsidRPr="00EE0AD9">
              <w:t>Gestión de la información a los miembros de la Corporación, peticiones de información de la</w:t>
            </w:r>
            <w:r w:rsidRPr="00EE0AD9">
              <w:rPr>
                <w:spacing w:val="1"/>
              </w:rPr>
              <w:t xml:space="preserve"> </w:t>
            </w:r>
            <w:r w:rsidRPr="00EE0AD9">
              <w:t>Comisión</w:t>
            </w:r>
            <w:r w:rsidRPr="00EE0AD9">
              <w:rPr>
                <w:spacing w:val="1"/>
              </w:rPr>
              <w:t xml:space="preserve"> </w:t>
            </w:r>
            <w:r w:rsidRPr="00EE0AD9">
              <w:rPr>
                <w:w w:val="95"/>
              </w:rPr>
              <w:t>Especial</w:t>
            </w:r>
            <w:r w:rsidRPr="00EE0AD9">
              <w:rPr>
                <w:spacing w:val="1"/>
                <w:w w:val="95"/>
              </w:rPr>
              <w:t xml:space="preserve"> </w:t>
            </w:r>
            <w:r w:rsidRPr="00EE0AD9">
              <w:rPr>
                <w:w w:val="95"/>
              </w:rPr>
              <w:t>de</w:t>
            </w:r>
            <w:r w:rsidRPr="00EE0AD9">
              <w:rPr>
                <w:spacing w:val="1"/>
                <w:w w:val="95"/>
              </w:rPr>
              <w:t xml:space="preserve"> </w:t>
            </w:r>
            <w:r w:rsidRPr="00EE0AD9">
              <w:rPr>
                <w:w w:val="95"/>
              </w:rPr>
              <w:t>Sugerencias y Reclamaciones, peticiones</w:t>
            </w:r>
            <w:r w:rsidRPr="00EE0AD9">
              <w:rPr>
                <w:spacing w:val="1"/>
                <w:w w:val="95"/>
              </w:rPr>
              <w:t xml:space="preserve"> </w:t>
            </w:r>
            <w:r w:rsidRPr="00EE0AD9">
              <w:rPr>
                <w:w w:val="95"/>
              </w:rPr>
              <w:t>del</w:t>
            </w:r>
            <w:r w:rsidRPr="00EE0AD9">
              <w:rPr>
                <w:spacing w:val="50"/>
              </w:rPr>
              <w:t xml:space="preserve"> </w:t>
            </w:r>
            <w:r w:rsidRPr="00EE0AD9">
              <w:rPr>
                <w:w w:val="95"/>
              </w:rPr>
              <w:t>Diputado</w:t>
            </w:r>
            <w:r w:rsidRPr="00EE0AD9">
              <w:rPr>
                <w:spacing w:val="50"/>
              </w:rPr>
              <w:t xml:space="preserve"> </w:t>
            </w:r>
            <w:r w:rsidRPr="00EE0AD9">
              <w:rPr>
                <w:w w:val="95"/>
              </w:rPr>
              <w:t>del Común,</w:t>
            </w:r>
            <w:r w:rsidRPr="00EE0AD9">
              <w:rPr>
                <w:spacing w:val="50"/>
              </w:rPr>
              <w:t xml:space="preserve"> </w:t>
            </w:r>
            <w:r w:rsidRPr="00EE0AD9">
              <w:rPr>
                <w:w w:val="95"/>
              </w:rPr>
              <w:t>peticiones del Comisionado</w:t>
            </w:r>
            <w:r w:rsidRPr="00EE0AD9">
              <w:rPr>
                <w:spacing w:val="-50"/>
                <w:w w:val="95"/>
              </w:rPr>
              <w:t xml:space="preserve"> </w:t>
            </w:r>
            <w:r w:rsidRPr="00EE0AD9">
              <w:t>de Transparencia y peticiones del ejercicio del derecho de acceso a la información regulado en la Ley</w:t>
            </w:r>
            <w:r w:rsidRPr="00EE0AD9">
              <w:rPr>
                <w:spacing w:val="1"/>
              </w:rPr>
              <w:t xml:space="preserve"> </w:t>
            </w:r>
            <w:r w:rsidRPr="00EE0AD9">
              <w:t>1/2013, de 9 de diciembre, de transparencia, acceso a la información pública y buen gobierno. Gestión de</w:t>
            </w:r>
            <w:r w:rsidRPr="00EE0AD9">
              <w:rPr>
                <w:spacing w:val="-53"/>
              </w:rPr>
              <w:t xml:space="preserve"> </w:t>
            </w:r>
            <w:r w:rsidRPr="00EE0AD9">
              <w:t>las comunicaciones dirigidas a los miembros de la Gerencia de Urbanismo para la asistencia a Consejo</w:t>
            </w:r>
            <w:r w:rsidRPr="00EE0AD9">
              <w:rPr>
                <w:spacing w:val="1"/>
              </w:rPr>
              <w:t xml:space="preserve"> </w:t>
            </w:r>
            <w:r w:rsidRPr="00EE0AD9">
              <w:t>Rector</w:t>
            </w:r>
            <w:r w:rsidRPr="00EE0AD9">
              <w:rPr>
                <w:spacing w:val="-2"/>
              </w:rPr>
              <w:t xml:space="preserve"> </w:t>
            </w:r>
            <w:r w:rsidRPr="00EE0AD9">
              <w:t>o Plenos</w:t>
            </w:r>
            <w:r w:rsidRPr="00EE0AD9">
              <w:rPr>
                <w:spacing w:val="-1"/>
              </w:rPr>
              <w:t xml:space="preserve"> </w:t>
            </w:r>
            <w:r w:rsidRPr="00EE0AD9">
              <w:t>con el Ayuntamiento, así</w:t>
            </w:r>
            <w:r w:rsidRPr="00EE0AD9">
              <w:rPr>
                <w:spacing w:val="-2"/>
              </w:rPr>
              <w:t xml:space="preserve"> </w:t>
            </w:r>
            <w:r w:rsidRPr="00EE0AD9">
              <w:t>como a los actos</w:t>
            </w:r>
            <w:r w:rsidRPr="00EE0AD9">
              <w:rPr>
                <w:spacing w:val="-1"/>
              </w:rPr>
              <w:t xml:space="preserve"> </w:t>
            </w:r>
            <w:r w:rsidRPr="00EE0AD9">
              <w:t>o</w:t>
            </w:r>
            <w:r w:rsidRPr="00EE0AD9">
              <w:rPr>
                <w:spacing w:val="-2"/>
              </w:rPr>
              <w:t xml:space="preserve"> </w:t>
            </w:r>
            <w:r w:rsidRPr="00EE0AD9">
              <w:t>eventos</w:t>
            </w:r>
            <w:r w:rsidRPr="00EE0AD9">
              <w:rPr>
                <w:spacing w:val="-1"/>
              </w:rPr>
              <w:t xml:space="preserve"> </w:t>
            </w:r>
            <w:r w:rsidRPr="00EE0AD9">
              <w:t>de</w:t>
            </w:r>
            <w:r w:rsidRPr="00EE0AD9">
              <w:rPr>
                <w:spacing w:val="-2"/>
              </w:rPr>
              <w:t xml:space="preserve"> </w:t>
            </w:r>
            <w:r w:rsidRPr="00EE0AD9">
              <w:t>carácter</w:t>
            </w:r>
            <w:r w:rsidRPr="00EE0AD9">
              <w:rPr>
                <w:spacing w:val="-1"/>
              </w:rPr>
              <w:t xml:space="preserve"> </w:t>
            </w:r>
            <w:r w:rsidRPr="00EE0AD9">
              <w:t>institucional.</w:t>
            </w:r>
          </w:p>
          <w:p w14:paraId="4DB87B01" w14:textId="77777777" w:rsidR="003456C5" w:rsidRPr="00EE0AD9" w:rsidRDefault="003456C5" w:rsidP="003456C5"/>
        </w:tc>
      </w:tr>
      <w:tr w:rsidR="003456C5" w:rsidRPr="00EE0AD9" w14:paraId="020890F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AD6EB2A"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5B00DEB3" w14:textId="77777777" w:rsidTr="003456C5">
        <w:tc>
          <w:tcPr>
            <w:tcW w:w="9498" w:type="dxa"/>
          </w:tcPr>
          <w:p w14:paraId="1DAEEE83" w14:textId="77777777" w:rsidR="003456C5" w:rsidRPr="00EE0AD9" w:rsidRDefault="003456C5" w:rsidP="003456C5">
            <w:r w:rsidRPr="00EE0AD9">
              <w:rPr>
                <w:w w:val="95"/>
              </w:rPr>
              <w:t>Los</w:t>
            </w:r>
            <w:r w:rsidRPr="00EE0AD9">
              <w:rPr>
                <w:spacing w:val="11"/>
                <w:w w:val="95"/>
              </w:rPr>
              <w:t xml:space="preserve"> </w:t>
            </w:r>
            <w:r w:rsidRPr="00EE0AD9">
              <w:rPr>
                <w:w w:val="95"/>
              </w:rPr>
              <w:t>datos</w:t>
            </w:r>
            <w:r w:rsidRPr="00EE0AD9">
              <w:rPr>
                <w:spacing w:val="12"/>
                <w:w w:val="95"/>
              </w:rPr>
              <w:t xml:space="preserve"> </w:t>
            </w:r>
            <w:r w:rsidRPr="00EE0AD9">
              <w:rPr>
                <w:w w:val="95"/>
              </w:rPr>
              <w:t>se</w:t>
            </w:r>
            <w:r w:rsidRPr="00EE0AD9">
              <w:rPr>
                <w:spacing w:val="13"/>
                <w:w w:val="95"/>
              </w:rPr>
              <w:t xml:space="preserve"> </w:t>
            </w:r>
            <w:r w:rsidRPr="00EE0AD9">
              <w:rPr>
                <w:w w:val="95"/>
              </w:rPr>
              <w:t>conservarán</w:t>
            </w:r>
            <w:r w:rsidRPr="00EE0AD9">
              <w:rPr>
                <w:spacing w:val="13"/>
                <w:w w:val="95"/>
              </w:rPr>
              <w:t xml:space="preserve"> </w:t>
            </w:r>
            <w:r w:rsidRPr="00EE0AD9">
              <w:rPr>
                <w:w w:val="95"/>
              </w:rPr>
              <w:t>durante</w:t>
            </w:r>
            <w:r w:rsidRPr="00EE0AD9">
              <w:rPr>
                <w:spacing w:val="11"/>
                <w:w w:val="95"/>
              </w:rPr>
              <w:t xml:space="preserve"> </w:t>
            </w:r>
            <w:r w:rsidRPr="00EE0AD9">
              <w:rPr>
                <w:w w:val="95"/>
              </w:rPr>
              <w:t>el</w:t>
            </w:r>
            <w:r w:rsidRPr="00EE0AD9">
              <w:rPr>
                <w:spacing w:val="9"/>
                <w:w w:val="95"/>
              </w:rPr>
              <w:t xml:space="preserve"> </w:t>
            </w:r>
            <w:r w:rsidRPr="00EE0AD9">
              <w:rPr>
                <w:w w:val="95"/>
              </w:rPr>
              <w:t>tiempo</w:t>
            </w:r>
            <w:r w:rsidRPr="00EE0AD9">
              <w:rPr>
                <w:spacing w:val="13"/>
                <w:w w:val="95"/>
              </w:rPr>
              <w:t xml:space="preserve"> </w:t>
            </w:r>
            <w:r w:rsidRPr="00EE0AD9">
              <w:rPr>
                <w:w w:val="95"/>
              </w:rPr>
              <w:t>necesario</w:t>
            </w:r>
            <w:r w:rsidRPr="00EE0AD9">
              <w:rPr>
                <w:spacing w:val="16"/>
                <w:w w:val="95"/>
              </w:rPr>
              <w:t xml:space="preserve"> </w:t>
            </w:r>
            <w:r w:rsidRPr="00EE0AD9">
              <w:rPr>
                <w:w w:val="95"/>
              </w:rPr>
              <w:t>para</w:t>
            </w:r>
            <w:r w:rsidRPr="00EE0AD9">
              <w:rPr>
                <w:spacing w:val="9"/>
                <w:w w:val="95"/>
              </w:rPr>
              <w:t xml:space="preserve"> </w:t>
            </w:r>
            <w:r w:rsidRPr="00EE0AD9">
              <w:rPr>
                <w:w w:val="95"/>
              </w:rPr>
              <w:t>cumplir</w:t>
            </w:r>
            <w:r w:rsidRPr="00EE0AD9">
              <w:rPr>
                <w:spacing w:val="10"/>
                <w:w w:val="95"/>
              </w:rPr>
              <w:t xml:space="preserve"> </w:t>
            </w:r>
            <w:r w:rsidRPr="00EE0AD9">
              <w:rPr>
                <w:w w:val="95"/>
              </w:rPr>
              <w:t>con</w:t>
            </w:r>
            <w:r w:rsidRPr="00EE0AD9">
              <w:rPr>
                <w:spacing w:val="13"/>
                <w:w w:val="95"/>
              </w:rPr>
              <w:t xml:space="preserve"> </w:t>
            </w:r>
            <w:r w:rsidRPr="00EE0AD9">
              <w:rPr>
                <w:w w:val="95"/>
              </w:rPr>
              <w:t>la</w:t>
            </w:r>
            <w:r w:rsidRPr="00EE0AD9">
              <w:rPr>
                <w:spacing w:val="13"/>
                <w:w w:val="95"/>
              </w:rPr>
              <w:t xml:space="preserve"> </w:t>
            </w:r>
            <w:r w:rsidRPr="00EE0AD9">
              <w:rPr>
                <w:w w:val="95"/>
              </w:rPr>
              <w:t>finalidad</w:t>
            </w:r>
            <w:r w:rsidRPr="00EE0AD9">
              <w:rPr>
                <w:spacing w:val="11"/>
                <w:w w:val="95"/>
              </w:rPr>
              <w:t xml:space="preserve"> </w:t>
            </w:r>
            <w:r w:rsidRPr="00EE0AD9">
              <w:rPr>
                <w:w w:val="95"/>
              </w:rPr>
              <w:t>para</w:t>
            </w:r>
            <w:r w:rsidRPr="00EE0AD9">
              <w:rPr>
                <w:spacing w:val="13"/>
                <w:w w:val="95"/>
              </w:rPr>
              <w:t xml:space="preserve"> </w:t>
            </w:r>
            <w:r w:rsidRPr="00EE0AD9">
              <w:rPr>
                <w:w w:val="95"/>
              </w:rPr>
              <w:t>la</w:t>
            </w:r>
            <w:r w:rsidRPr="00EE0AD9">
              <w:rPr>
                <w:spacing w:val="9"/>
                <w:w w:val="95"/>
              </w:rPr>
              <w:t xml:space="preserve"> </w:t>
            </w:r>
            <w:r w:rsidRPr="00EE0AD9">
              <w:rPr>
                <w:w w:val="95"/>
              </w:rPr>
              <w:t>que</w:t>
            </w:r>
            <w:r w:rsidRPr="00EE0AD9">
              <w:rPr>
                <w:spacing w:val="12"/>
                <w:w w:val="95"/>
              </w:rPr>
              <w:t xml:space="preserve"> </w:t>
            </w:r>
            <w:r w:rsidRPr="00EE0AD9">
              <w:rPr>
                <w:w w:val="95"/>
              </w:rPr>
              <w:t>se</w:t>
            </w:r>
            <w:r w:rsidRPr="00EE0AD9">
              <w:rPr>
                <w:spacing w:val="8"/>
                <w:w w:val="95"/>
              </w:rPr>
              <w:t xml:space="preserve"> </w:t>
            </w:r>
            <w:r w:rsidRPr="00EE0AD9">
              <w:rPr>
                <w:w w:val="95"/>
              </w:rPr>
              <w:t>recabaron</w:t>
            </w:r>
            <w:r w:rsidRPr="00EE0AD9">
              <w:rPr>
                <w:spacing w:val="1"/>
                <w:w w:val="95"/>
              </w:rPr>
              <w:t xml:space="preserve"> </w:t>
            </w:r>
            <w:r w:rsidRPr="00EE0AD9">
              <w:t>y</w:t>
            </w:r>
            <w:r w:rsidRPr="00EE0AD9">
              <w:rPr>
                <w:spacing w:val="1"/>
              </w:rPr>
              <w:t xml:space="preserve"> </w:t>
            </w:r>
            <w:r w:rsidRPr="00EE0AD9">
              <w:t>para</w:t>
            </w:r>
            <w:r w:rsidRPr="00EE0AD9">
              <w:rPr>
                <w:spacing w:val="1"/>
              </w:rPr>
              <w:t xml:space="preserve"> </w:t>
            </w:r>
            <w:r w:rsidRPr="00EE0AD9">
              <w:t>determinar</w:t>
            </w:r>
            <w:r w:rsidRPr="00EE0AD9">
              <w:rPr>
                <w:spacing w:val="1"/>
              </w:rPr>
              <w:t xml:space="preserve"> </w:t>
            </w:r>
            <w:r w:rsidRPr="00EE0AD9">
              <w:t>las</w:t>
            </w:r>
            <w:r w:rsidRPr="00EE0AD9">
              <w:rPr>
                <w:spacing w:val="1"/>
              </w:rPr>
              <w:t xml:space="preserve"> </w:t>
            </w:r>
            <w:r w:rsidRPr="00EE0AD9">
              <w:t>posibles</w:t>
            </w:r>
            <w:r w:rsidRPr="00EE0AD9">
              <w:rPr>
                <w:spacing w:val="1"/>
              </w:rPr>
              <w:t xml:space="preserve"> </w:t>
            </w:r>
            <w:r w:rsidRPr="00EE0AD9">
              <w:t>responsabilidades</w:t>
            </w:r>
            <w:r w:rsidRPr="00EE0AD9">
              <w:rPr>
                <w:spacing w:val="1"/>
              </w:rPr>
              <w:t xml:space="preserve"> </w:t>
            </w:r>
            <w:r w:rsidRPr="00EE0AD9">
              <w:t>que</w:t>
            </w:r>
            <w:r w:rsidRPr="00EE0AD9">
              <w:rPr>
                <w:spacing w:val="1"/>
              </w:rPr>
              <w:t xml:space="preserve"> </w:t>
            </w:r>
            <w:r w:rsidRPr="00EE0AD9">
              <w:t>se</w:t>
            </w:r>
            <w:r w:rsidRPr="00EE0AD9">
              <w:rPr>
                <w:spacing w:val="1"/>
              </w:rPr>
              <w:t xml:space="preserve"> </w:t>
            </w:r>
            <w:r w:rsidRPr="00EE0AD9">
              <w:t>pudieran</w:t>
            </w:r>
            <w:r w:rsidRPr="00EE0AD9">
              <w:rPr>
                <w:spacing w:val="1"/>
              </w:rPr>
              <w:t xml:space="preserve"> </w:t>
            </w:r>
            <w:r w:rsidRPr="00EE0AD9">
              <w:t>derivar</w:t>
            </w:r>
            <w:r w:rsidRPr="00EE0AD9">
              <w:rPr>
                <w:spacing w:val="1"/>
              </w:rPr>
              <w:t xml:space="preserve"> </w:t>
            </w:r>
            <w:r w:rsidRPr="00EE0AD9">
              <w:t>de</w:t>
            </w:r>
            <w:r w:rsidRPr="00EE0AD9">
              <w:rPr>
                <w:spacing w:val="1"/>
              </w:rPr>
              <w:t xml:space="preserve"> </w:t>
            </w:r>
            <w:r w:rsidRPr="00EE0AD9">
              <w:t>dicha</w:t>
            </w:r>
            <w:r w:rsidRPr="00EE0AD9">
              <w:rPr>
                <w:spacing w:val="1"/>
              </w:rPr>
              <w:t xml:space="preserve"> </w:t>
            </w:r>
            <w:r w:rsidRPr="00EE0AD9">
              <w:t>finalidad</w:t>
            </w:r>
            <w:r w:rsidRPr="00EE0AD9">
              <w:rPr>
                <w:spacing w:val="1"/>
              </w:rPr>
              <w:t xml:space="preserve"> </w:t>
            </w:r>
            <w:r w:rsidRPr="00EE0AD9">
              <w:t>y</w:t>
            </w:r>
            <w:r w:rsidRPr="00EE0AD9">
              <w:rPr>
                <w:spacing w:val="1"/>
              </w:rPr>
              <w:t xml:space="preserve"> </w:t>
            </w:r>
            <w:r w:rsidRPr="00EE0AD9">
              <w:t>del</w:t>
            </w:r>
            <w:r w:rsidRPr="00EE0AD9">
              <w:rPr>
                <w:spacing w:val="-53"/>
              </w:rPr>
              <w:t xml:space="preserve"> </w:t>
            </w:r>
            <w:r w:rsidRPr="00EE0AD9">
              <w:t>tratamiento</w:t>
            </w:r>
            <w:r w:rsidRPr="00EE0AD9">
              <w:rPr>
                <w:spacing w:val="-8"/>
              </w:rPr>
              <w:t xml:space="preserve"> </w:t>
            </w:r>
            <w:r w:rsidRPr="00EE0AD9">
              <w:t>de</w:t>
            </w:r>
            <w:r w:rsidRPr="00EE0AD9">
              <w:rPr>
                <w:spacing w:val="-8"/>
              </w:rPr>
              <w:t xml:space="preserve"> </w:t>
            </w:r>
            <w:r w:rsidRPr="00EE0AD9">
              <w:t>los</w:t>
            </w:r>
            <w:r w:rsidRPr="00EE0AD9">
              <w:rPr>
                <w:spacing w:val="-5"/>
              </w:rPr>
              <w:t xml:space="preserve"> </w:t>
            </w:r>
            <w:r w:rsidRPr="00EE0AD9">
              <w:t>datos.</w:t>
            </w:r>
            <w:r w:rsidRPr="00EE0AD9">
              <w:rPr>
                <w:spacing w:val="44"/>
              </w:rPr>
              <w:t xml:space="preserve"> </w:t>
            </w:r>
            <w:r w:rsidRPr="00EE0AD9">
              <w:t>Será</w:t>
            </w:r>
            <w:r w:rsidRPr="00EE0AD9">
              <w:rPr>
                <w:spacing w:val="-7"/>
              </w:rPr>
              <w:t xml:space="preserve"> </w:t>
            </w:r>
            <w:r w:rsidRPr="00EE0AD9">
              <w:t>de</w:t>
            </w:r>
            <w:r w:rsidRPr="00EE0AD9">
              <w:rPr>
                <w:spacing w:val="-6"/>
              </w:rPr>
              <w:t xml:space="preserve"> </w:t>
            </w:r>
            <w:r w:rsidRPr="00EE0AD9">
              <w:t>aplicación</w:t>
            </w:r>
            <w:r w:rsidRPr="00EE0AD9">
              <w:rPr>
                <w:spacing w:val="-8"/>
              </w:rPr>
              <w:t xml:space="preserve"> </w:t>
            </w:r>
            <w:r w:rsidRPr="00EE0AD9">
              <w:t>lo</w:t>
            </w:r>
            <w:r w:rsidRPr="00EE0AD9">
              <w:rPr>
                <w:spacing w:val="-7"/>
              </w:rPr>
              <w:t xml:space="preserve"> </w:t>
            </w:r>
            <w:r w:rsidRPr="00EE0AD9">
              <w:t>dispuesto</w:t>
            </w:r>
            <w:r w:rsidRPr="00EE0AD9">
              <w:rPr>
                <w:spacing w:val="-8"/>
              </w:rPr>
              <w:t xml:space="preserve"> </w:t>
            </w:r>
            <w:r w:rsidRPr="00EE0AD9">
              <w:t>en</w:t>
            </w:r>
            <w:r w:rsidRPr="00EE0AD9">
              <w:rPr>
                <w:spacing w:val="-6"/>
              </w:rPr>
              <w:t xml:space="preserve"> </w:t>
            </w:r>
            <w:r w:rsidRPr="00EE0AD9">
              <w:t>la</w:t>
            </w:r>
            <w:r w:rsidRPr="00EE0AD9">
              <w:rPr>
                <w:spacing w:val="-7"/>
              </w:rPr>
              <w:t xml:space="preserve"> </w:t>
            </w:r>
            <w:r w:rsidRPr="00EE0AD9">
              <w:t>normativa</w:t>
            </w:r>
            <w:r w:rsidRPr="00EE0AD9">
              <w:rPr>
                <w:spacing w:val="-8"/>
              </w:rPr>
              <w:t xml:space="preserve"> </w:t>
            </w:r>
            <w:r w:rsidRPr="00EE0AD9">
              <w:t>de</w:t>
            </w:r>
            <w:r w:rsidRPr="00EE0AD9">
              <w:rPr>
                <w:spacing w:val="-8"/>
              </w:rPr>
              <w:t xml:space="preserve"> </w:t>
            </w:r>
            <w:r w:rsidRPr="00EE0AD9">
              <w:t>archivos</w:t>
            </w:r>
            <w:r w:rsidRPr="00EE0AD9">
              <w:rPr>
                <w:spacing w:val="-6"/>
              </w:rPr>
              <w:t xml:space="preserve"> </w:t>
            </w:r>
            <w:r w:rsidRPr="00EE0AD9">
              <w:t>y</w:t>
            </w:r>
            <w:r w:rsidRPr="00EE0AD9">
              <w:rPr>
                <w:spacing w:val="-7"/>
              </w:rPr>
              <w:t xml:space="preserve"> </w:t>
            </w:r>
            <w:r w:rsidRPr="00EE0AD9">
              <w:t>documentación.</w:t>
            </w:r>
            <w:r w:rsidRPr="00EE0AD9">
              <w:rPr>
                <w:spacing w:val="-5"/>
              </w:rPr>
              <w:t xml:space="preserve"> </w:t>
            </w:r>
            <w:r w:rsidRPr="00EE0AD9">
              <w:t>En</w:t>
            </w:r>
            <w:r w:rsidRPr="00EE0AD9">
              <w:rPr>
                <w:spacing w:val="-53"/>
              </w:rPr>
              <w:t xml:space="preserve"> </w:t>
            </w:r>
            <w:r w:rsidRPr="00EE0AD9">
              <w:t>cualquier</w:t>
            </w:r>
            <w:r w:rsidRPr="00EE0AD9">
              <w:rPr>
                <w:spacing w:val="-9"/>
              </w:rPr>
              <w:t xml:space="preserve"> </w:t>
            </w:r>
            <w:r w:rsidRPr="00EE0AD9">
              <w:t>caso,</w:t>
            </w:r>
            <w:r w:rsidRPr="00EE0AD9">
              <w:rPr>
                <w:spacing w:val="-9"/>
              </w:rPr>
              <w:t xml:space="preserve"> </w:t>
            </w:r>
            <w:r w:rsidRPr="00EE0AD9">
              <w:t>los</w:t>
            </w:r>
            <w:r w:rsidRPr="00EE0AD9">
              <w:rPr>
                <w:spacing w:val="-8"/>
              </w:rPr>
              <w:t xml:space="preserve"> </w:t>
            </w:r>
            <w:r w:rsidRPr="00EE0AD9">
              <w:t>datos</w:t>
            </w:r>
            <w:r w:rsidRPr="00EE0AD9">
              <w:rPr>
                <w:spacing w:val="-8"/>
              </w:rPr>
              <w:t xml:space="preserve"> </w:t>
            </w:r>
            <w:r w:rsidRPr="00EE0AD9">
              <w:t>podrán</w:t>
            </w:r>
            <w:r w:rsidRPr="00EE0AD9">
              <w:rPr>
                <w:spacing w:val="-10"/>
              </w:rPr>
              <w:t xml:space="preserve"> </w:t>
            </w:r>
            <w:r w:rsidRPr="00EE0AD9">
              <w:t>ser</w:t>
            </w:r>
            <w:r w:rsidRPr="00EE0AD9">
              <w:rPr>
                <w:spacing w:val="-8"/>
              </w:rPr>
              <w:t xml:space="preserve"> </w:t>
            </w:r>
            <w:r w:rsidRPr="00EE0AD9">
              <w:t>conservados,</w:t>
            </w:r>
            <w:r w:rsidRPr="00EE0AD9">
              <w:rPr>
                <w:spacing w:val="-9"/>
              </w:rPr>
              <w:t xml:space="preserve"> </w:t>
            </w:r>
            <w:r w:rsidRPr="00EE0AD9">
              <w:t>en</w:t>
            </w:r>
            <w:r w:rsidRPr="00EE0AD9">
              <w:rPr>
                <w:spacing w:val="-9"/>
              </w:rPr>
              <w:t xml:space="preserve"> </w:t>
            </w:r>
            <w:r w:rsidRPr="00EE0AD9">
              <w:t>su</w:t>
            </w:r>
            <w:r w:rsidRPr="00EE0AD9">
              <w:rPr>
                <w:spacing w:val="-10"/>
              </w:rPr>
              <w:t xml:space="preserve"> </w:t>
            </w:r>
            <w:r w:rsidRPr="00EE0AD9">
              <w:t>caso,</w:t>
            </w:r>
            <w:r w:rsidRPr="00EE0AD9">
              <w:rPr>
                <w:spacing w:val="-10"/>
              </w:rPr>
              <w:t xml:space="preserve"> </w:t>
            </w:r>
            <w:r w:rsidRPr="00EE0AD9">
              <w:t>con</w:t>
            </w:r>
            <w:r w:rsidRPr="00EE0AD9">
              <w:rPr>
                <w:spacing w:val="-7"/>
              </w:rPr>
              <w:t xml:space="preserve"> </w:t>
            </w:r>
            <w:r w:rsidRPr="00EE0AD9">
              <w:t>fines</w:t>
            </w:r>
            <w:r w:rsidRPr="00EE0AD9">
              <w:rPr>
                <w:spacing w:val="-8"/>
              </w:rPr>
              <w:t xml:space="preserve"> </w:t>
            </w:r>
            <w:r w:rsidRPr="00EE0AD9">
              <w:t>de</w:t>
            </w:r>
            <w:r w:rsidRPr="00EE0AD9">
              <w:rPr>
                <w:spacing w:val="-9"/>
              </w:rPr>
              <w:t xml:space="preserve"> </w:t>
            </w:r>
            <w:r w:rsidRPr="00EE0AD9">
              <w:t>archivo</w:t>
            </w:r>
            <w:r w:rsidRPr="00EE0AD9">
              <w:rPr>
                <w:spacing w:val="-7"/>
              </w:rPr>
              <w:t xml:space="preserve"> </w:t>
            </w:r>
            <w:r w:rsidRPr="00EE0AD9">
              <w:t>de</w:t>
            </w:r>
            <w:r w:rsidRPr="00EE0AD9">
              <w:rPr>
                <w:spacing w:val="-7"/>
              </w:rPr>
              <w:t xml:space="preserve"> </w:t>
            </w:r>
            <w:r w:rsidRPr="00EE0AD9">
              <w:t>interés</w:t>
            </w:r>
            <w:r w:rsidRPr="00EE0AD9">
              <w:rPr>
                <w:spacing w:val="-8"/>
              </w:rPr>
              <w:t xml:space="preserve"> </w:t>
            </w:r>
            <w:r w:rsidRPr="00EE0AD9">
              <w:t>público,</w:t>
            </w:r>
            <w:r w:rsidRPr="00EE0AD9">
              <w:rPr>
                <w:spacing w:val="-11"/>
              </w:rPr>
              <w:t xml:space="preserve"> </w:t>
            </w:r>
            <w:r w:rsidRPr="00EE0AD9">
              <w:t>fines</w:t>
            </w:r>
            <w:r w:rsidRPr="00EE0AD9">
              <w:rPr>
                <w:spacing w:val="-53"/>
              </w:rPr>
              <w:t xml:space="preserve"> </w:t>
            </w:r>
            <w:r w:rsidRPr="00EE0AD9">
              <w:t>de</w:t>
            </w:r>
            <w:r w:rsidRPr="00EE0AD9">
              <w:rPr>
                <w:spacing w:val="-2"/>
              </w:rPr>
              <w:t xml:space="preserve"> </w:t>
            </w:r>
            <w:r w:rsidRPr="00EE0AD9">
              <w:t>investigación</w:t>
            </w:r>
            <w:r w:rsidRPr="00EE0AD9">
              <w:rPr>
                <w:spacing w:val="-1"/>
              </w:rPr>
              <w:t xml:space="preserve"> </w:t>
            </w:r>
            <w:r w:rsidRPr="00EE0AD9">
              <w:t>científica</w:t>
            </w:r>
            <w:r w:rsidRPr="00EE0AD9">
              <w:rPr>
                <w:spacing w:val="-1"/>
              </w:rPr>
              <w:t xml:space="preserve"> </w:t>
            </w:r>
            <w:r w:rsidRPr="00EE0AD9">
              <w:t>e</w:t>
            </w:r>
            <w:r w:rsidRPr="00EE0AD9">
              <w:rPr>
                <w:spacing w:val="1"/>
              </w:rPr>
              <w:t xml:space="preserve"> </w:t>
            </w:r>
            <w:r w:rsidRPr="00EE0AD9">
              <w:t>histórica</w:t>
            </w:r>
            <w:r w:rsidRPr="00EE0AD9">
              <w:rPr>
                <w:spacing w:val="1"/>
              </w:rPr>
              <w:t xml:space="preserve"> </w:t>
            </w:r>
            <w:r w:rsidRPr="00EE0AD9">
              <w:t>o</w:t>
            </w:r>
            <w:r w:rsidRPr="00EE0AD9">
              <w:rPr>
                <w:spacing w:val="-2"/>
              </w:rPr>
              <w:t xml:space="preserve"> </w:t>
            </w:r>
            <w:r w:rsidRPr="00EE0AD9">
              <w:t>fines estadísticos.</w:t>
            </w:r>
          </w:p>
        </w:tc>
      </w:tr>
      <w:tr w:rsidR="003456C5" w:rsidRPr="00EE0AD9" w14:paraId="159161E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B6C51F8"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14512F84" w14:textId="77777777" w:rsidTr="003456C5">
        <w:tc>
          <w:tcPr>
            <w:tcW w:w="9498" w:type="dxa"/>
          </w:tcPr>
          <w:p w14:paraId="05648C7F" w14:textId="77777777" w:rsidR="003456C5" w:rsidRDefault="003456C5" w:rsidP="003456C5">
            <w:r w:rsidRPr="00EE0AD9">
              <w:t>Artículo 6.1.e) RGPD el tratamiento es necesario para el cumplimiento de una misión realizada en interés</w:t>
            </w:r>
            <w:r w:rsidRPr="00EE0AD9">
              <w:rPr>
                <w:spacing w:val="1"/>
              </w:rPr>
              <w:t xml:space="preserve"> </w:t>
            </w:r>
            <w:r w:rsidRPr="00EE0AD9">
              <w:t>público o en el ejercicio de poderes públicos conferidos al responsable del tratamiento. Estatutos de la</w:t>
            </w:r>
            <w:r w:rsidRPr="00EE0AD9">
              <w:rPr>
                <w:spacing w:val="1"/>
              </w:rPr>
              <w:t xml:space="preserve"> </w:t>
            </w:r>
            <w:r w:rsidRPr="00EE0AD9">
              <w:t>Gerencia de Urbanismo. Reglamento de Organización, funcionamiento de Régimen Jurídico de EELL</w:t>
            </w:r>
            <w:r>
              <w:t xml:space="preserve"> </w:t>
            </w:r>
            <w:proofErr w:type="gramStart"/>
            <w:r w:rsidRPr="00EE0AD9">
              <w:t>(</w:t>
            </w:r>
            <w:r w:rsidRPr="00EE0AD9">
              <w:rPr>
                <w:spacing w:val="1"/>
              </w:rPr>
              <w:t xml:space="preserve"> </w:t>
            </w:r>
            <w:r w:rsidRPr="00EE0AD9">
              <w:t>28</w:t>
            </w:r>
            <w:proofErr w:type="gramEnd"/>
            <w:r w:rsidRPr="00EE0AD9">
              <w:t>/11/1986)</w:t>
            </w:r>
          </w:p>
          <w:p w14:paraId="7D6E8780" w14:textId="77777777" w:rsidR="003456C5" w:rsidRPr="00EE0AD9" w:rsidRDefault="003456C5" w:rsidP="003456C5"/>
        </w:tc>
      </w:tr>
      <w:tr w:rsidR="003456C5" w:rsidRPr="00EE0AD9" w14:paraId="3D1B5DF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99891BB"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305C2EF1" w14:textId="77777777" w:rsidTr="003456C5">
        <w:tc>
          <w:tcPr>
            <w:tcW w:w="9498" w:type="dxa"/>
          </w:tcPr>
          <w:p w14:paraId="5DEFCA6E" w14:textId="77777777" w:rsidR="003456C5" w:rsidRPr="00EE0AD9" w:rsidRDefault="003456C5" w:rsidP="003456C5">
            <w:r w:rsidRPr="00EE0AD9">
              <w:t>Datos de Carácter Identificativo</w:t>
            </w:r>
            <w:r w:rsidRPr="00EE0AD9">
              <w:rPr>
                <w:spacing w:val="1"/>
              </w:rPr>
              <w:t xml:space="preserve"> </w:t>
            </w:r>
            <w:r w:rsidRPr="00EE0AD9">
              <w:t>Carácter</w:t>
            </w:r>
            <w:r w:rsidRPr="00EE0AD9">
              <w:rPr>
                <w:spacing w:val="-5"/>
              </w:rPr>
              <w:t xml:space="preserve"> </w:t>
            </w:r>
            <w:r w:rsidRPr="00EE0AD9">
              <w:t>identificativo:</w:t>
            </w:r>
            <w:r w:rsidRPr="00EE0AD9">
              <w:rPr>
                <w:spacing w:val="-2"/>
              </w:rPr>
              <w:t xml:space="preserve"> </w:t>
            </w:r>
            <w:r w:rsidRPr="00EE0AD9">
              <w:t>Nombre</w:t>
            </w:r>
            <w:r w:rsidRPr="00EE0AD9">
              <w:rPr>
                <w:spacing w:val="-4"/>
              </w:rPr>
              <w:t xml:space="preserve"> </w:t>
            </w:r>
            <w:r w:rsidRPr="00EE0AD9">
              <w:t>y</w:t>
            </w:r>
            <w:r w:rsidRPr="00EE0AD9">
              <w:rPr>
                <w:spacing w:val="-3"/>
              </w:rPr>
              <w:t xml:space="preserve"> </w:t>
            </w:r>
            <w:r w:rsidRPr="00EE0AD9">
              <w:t>Apellidos</w:t>
            </w:r>
            <w:r w:rsidRPr="00EE0AD9">
              <w:rPr>
                <w:spacing w:val="-52"/>
              </w:rPr>
              <w:t xml:space="preserve"> </w:t>
            </w:r>
            <w:r w:rsidRPr="00EE0AD9">
              <w:t>Dirección (postal o electrónica);</w:t>
            </w:r>
            <w:r w:rsidRPr="00EE0AD9">
              <w:rPr>
                <w:spacing w:val="1"/>
              </w:rPr>
              <w:t xml:space="preserve"> </w:t>
            </w:r>
            <w:r w:rsidRPr="00EE0AD9">
              <w:t>DNI/NIF/NIE/Pasaporte</w:t>
            </w:r>
          </w:p>
          <w:p w14:paraId="5335BCAB" w14:textId="77777777" w:rsidR="003456C5" w:rsidRPr="00EE0AD9" w:rsidRDefault="003456C5" w:rsidP="003456C5">
            <w:r w:rsidRPr="00EE0AD9">
              <w:t>Firma</w:t>
            </w:r>
          </w:p>
          <w:p w14:paraId="4F93DCBD" w14:textId="77777777" w:rsidR="003456C5" w:rsidRPr="00EE0AD9" w:rsidRDefault="003456C5" w:rsidP="003456C5">
            <w:r w:rsidRPr="00EE0AD9">
              <w:rPr>
                <w:spacing w:val="-1"/>
              </w:rPr>
              <w:t xml:space="preserve">Firma </w:t>
            </w:r>
            <w:r w:rsidRPr="00EE0AD9">
              <w:t>electrónica</w:t>
            </w:r>
            <w:r w:rsidRPr="00EE0AD9">
              <w:rPr>
                <w:spacing w:val="-53"/>
              </w:rPr>
              <w:t xml:space="preserve"> </w:t>
            </w:r>
            <w:r w:rsidRPr="00EE0AD9">
              <w:t>Huella digital</w:t>
            </w:r>
            <w:r w:rsidRPr="00EE0AD9">
              <w:rPr>
                <w:spacing w:val="1"/>
              </w:rPr>
              <w:t xml:space="preserve"> </w:t>
            </w:r>
            <w:r w:rsidRPr="00EE0AD9">
              <w:t>Teléfono</w:t>
            </w:r>
            <w:r w:rsidRPr="00EE0AD9">
              <w:rPr>
                <w:spacing w:val="-7"/>
              </w:rPr>
              <w:t xml:space="preserve"> </w:t>
            </w:r>
            <w:r w:rsidRPr="00EE0AD9">
              <w:t>(fijo</w:t>
            </w:r>
            <w:r w:rsidRPr="00EE0AD9">
              <w:rPr>
                <w:spacing w:val="-7"/>
              </w:rPr>
              <w:t xml:space="preserve"> </w:t>
            </w:r>
            <w:r w:rsidRPr="00EE0AD9">
              <w:t>o</w:t>
            </w:r>
            <w:r w:rsidRPr="00EE0AD9">
              <w:rPr>
                <w:spacing w:val="-5"/>
              </w:rPr>
              <w:t xml:space="preserve"> </w:t>
            </w:r>
            <w:r w:rsidRPr="00EE0AD9">
              <w:t>móvil)</w:t>
            </w:r>
          </w:p>
          <w:p w14:paraId="768818B9" w14:textId="77777777" w:rsidR="003456C5" w:rsidRPr="00EE0AD9" w:rsidRDefault="003456C5" w:rsidP="003456C5">
            <w:r w:rsidRPr="00EE0AD9">
              <w:t>Otros</w:t>
            </w:r>
            <w:r w:rsidRPr="00EE0AD9">
              <w:rPr>
                <w:spacing w:val="-4"/>
              </w:rPr>
              <w:t xml:space="preserve"> </w:t>
            </w:r>
            <w:r w:rsidRPr="00EE0AD9">
              <w:t>Datos</w:t>
            </w:r>
            <w:r w:rsidRPr="00EE0AD9">
              <w:rPr>
                <w:spacing w:val="-3"/>
              </w:rPr>
              <w:t xml:space="preserve"> </w:t>
            </w:r>
            <w:r w:rsidRPr="00EE0AD9">
              <w:t>de</w:t>
            </w:r>
            <w:r w:rsidRPr="00EE0AD9">
              <w:rPr>
                <w:spacing w:val="-2"/>
              </w:rPr>
              <w:t xml:space="preserve"> </w:t>
            </w:r>
            <w:r w:rsidRPr="00EE0AD9">
              <w:t>Carácter</w:t>
            </w:r>
            <w:r w:rsidRPr="00EE0AD9">
              <w:rPr>
                <w:spacing w:val="-2"/>
              </w:rPr>
              <w:t xml:space="preserve"> </w:t>
            </w:r>
            <w:r w:rsidRPr="00EE0AD9">
              <w:t>Personal</w:t>
            </w:r>
          </w:p>
          <w:p w14:paraId="5E2957C8" w14:textId="77777777" w:rsidR="003456C5" w:rsidRPr="00EE0AD9" w:rsidRDefault="003456C5" w:rsidP="003456C5">
            <w:r w:rsidRPr="00EE0AD9">
              <w:t>Características personales Datos de estado civil; Edad; Datos de familia; Sexo; Fecha de nacimiento;</w:t>
            </w:r>
            <w:r w:rsidRPr="00EE0AD9">
              <w:rPr>
                <w:spacing w:val="1"/>
              </w:rPr>
              <w:t xml:space="preserve"> </w:t>
            </w:r>
            <w:r w:rsidRPr="00EE0AD9">
              <w:t>Nacionalidad; Lugar</w:t>
            </w:r>
            <w:r w:rsidRPr="00EE0AD9">
              <w:rPr>
                <w:spacing w:val="-1"/>
              </w:rPr>
              <w:t xml:space="preserve"> </w:t>
            </w:r>
            <w:r w:rsidRPr="00EE0AD9">
              <w:t>de</w:t>
            </w:r>
            <w:r w:rsidRPr="00EE0AD9">
              <w:rPr>
                <w:spacing w:val="1"/>
              </w:rPr>
              <w:t xml:space="preserve"> </w:t>
            </w:r>
            <w:r w:rsidRPr="00EE0AD9">
              <w:t>nacimiento;</w:t>
            </w:r>
            <w:r w:rsidRPr="00EE0AD9">
              <w:rPr>
                <w:spacing w:val="-1"/>
              </w:rPr>
              <w:t xml:space="preserve"> </w:t>
            </w:r>
            <w:r w:rsidRPr="00EE0AD9">
              <w:t>Lengua</w:t>
            </w:r>
            <w:r w:rsidRPr="00EE0AD9">
              <w:rPr>
                <w:spacing w:val="1"/>
              </w:rPr>
              <w:t xml:space="preserve"> </w:t>
            </w:r>
            <w:r w:rsidRPr="00EE0AD9">
              <w:t>materna</w:t>
            </w:r>
          </w:p>
          <w:p w14:paraId="7319871E" w14:textId="77777777" w:rsidR="003456C5" w:rsidRPr="00EE0AD9" w:rsidRDefault="003456C5" w:rsidP="003456C5">
            <w:r w:rsidRPr="00EE0AD9">
              <w:t>Circunstancias</w:t>
            </w:r>
            <w:r w:rsidRPr="00EE0AD9">
              <w:rPr>
                <w:spacing w:val="1"/>
              </w:rPr>
              <w:t xml:space="preserve"> </w:t>
            </w:r>
            <w:r w:rsidRPr="00EE0AD9">
              <w:t>sociales:</w:t>
            </w:r>
            <w:r w:rsidRPr="00EE0AD9">
              <w:rPr>
                <w:spacing w:val="1"/>
              </w:rPr>
              <w:t xml:space="preserve"> </w:t>
            </w:r>
            <w:r w:rsidRPr="00EE0AD9">
              <w:t>Características</w:t>
            </w:r>
            <w:r w:rsidRPr="00EE0AD9">
              <w:rPr>
                <w:spacing w:val="1"/>
              </w:rPr>
              <w:t xml:space="preserve"> </w:t>
            </w:r>
            <w:r w:rsidRPr="00EE0AD9">
              <w:t>de</w:t>
            </w:r>
            <w:r w:rsidRPr="00EE0AD9">
              <w:rPr>
                <w:spacing w:val="1"/>
              </w:rPr>
              <w:t xml:space="preserve"> </w:t>
            </w:r>
            <w:r w:rsidRPr="00EE0AD9">
              <w:t>alojamiento,</w:t>
            </w:r>
            <w:r w:rsidRPr="00EE0AD9">
              <w:rPr>
                <w:spacing w:val="1"/>
              </w:rPr>
              <w:t xml:space="preserve"> </w:t>
            </w:r>
            <w:r w:rsidRPr="00EE0AD9">
              <w:t>vivienda;</w:t>
            </w:r>
            <w:r w:rsidRPr="00EE0AD9">
              <w:rPr>
                <w:spacing w:val="1"/>
              </w:rPr>
              <w:t xml:space="preserve"> </w:t>
            </w:r>
            <w:r w:rsidRPr="00EE0AD9">
              <w:t>Situación</w:t>
            </w:r>
            <w:r w:rsidRPr="00EE0AD9">
              <w:rPr>
                <w:spacing w:val="1"/>
              </w:rPr>
              <w:t xml:space="preserve"> </w:t>
            </w:r>
            <w:r w:rsidRPr="00EE0AD9">
              <w:t>militar;</w:t>
            </w:r>
            <w:r w:rsidRPr="00EE0AD9">
              <w:rPr>
                <w:spacing w:val="1"/>
              </w:rPr>
              <w:t xml:space="preserve"> </w:t>
            </w:r>
            <w:r w:rsidRPr="00EE0AD9">
              <w:t>Propiedades,</w:t>
            </w:r>
            <w:r w:rsidRPr="00EE0AD9">
              <w:rPr>
                <w:spacing w:val="1"/>
              </w:rPr>
              <w:t xml:space="preserve"> </w:t>
            </w:r>
            <w:r w:rsidRPr="00EE0AD9">
              <w:t>posesiones;</w:t>
            </w:r>
            <w:r w:rsidRPr="00EE0AD9">
              <w:rPr>
                <w:spacing w:val="1"/>
              </w:rPr>
              <w:t xml:space="preserve"> </w:t>
            </w:r>
            <w:r w:rsidRPr="00EE0AD9">
              <w:t>Aficiones</w:t>
            </w:r>
            <w:r w:rsidRPr="00EE0AD9">
              <w:rPr>
                <w:spacing w:val="1"/>
              </w:rPr>
              <w:t xml:space="preserve"> </w:t>
            </w:r>
            <w:r w:rsidRPr="00EE0AD9">
              <w:t>y</w:t>
            </w:r>
            <w:r w:rsidRPr="00EE0AD9">
              <w:rPr>
                <w:spacing w:val="1"/>
              </w:rPr>
              <w:t xml:space="preserve"> </w:t>
            </w:r>
            <w:r w:rsidRPr="00EE0AD9">
              <w:t>estilo</w:t>
            </w:r>
            <w:r w:rsidRPr="00EE0AD9">
              <w:rPr>
                <w:spacing w:val="1"/>
              </w:rPr>
              <w:t xml:space="preserve"> </w:t>
            </w:r>
            <w:r w:rsidRPr="00EE0AD9">
              <w:t>de</w:t>
            </w:r>
            <w:r w:rsidRPr="00EE0AD9">
              <w:rPr>
                <w:spacing w:val="1"/>
              </w:rPr>
              <w:t xml:space="preserve"> </w:t>
            </w:r>
            <w:r w:rsidRPr="00EE0AD9">
              <w:t>vida;</w:t>
            </w:r>
            <w:r w:rsidRPr="00EE0AD9">
              <w:rPr>
                <w:spacing w:val="1"/>
              </w:rPr>
              <w:t xml:space="preserve"> </w:t>
            </w:r>
            <w:r w:rsidRPr="00EE0AD9">
              <w:t>Pertinencia</w:t>
            </w:r>
            <w:r w:rsidRPr="00EE0AD9">
              <w:rPr>
                <w:spacing w:val="1"/>
              </w:rPr>
              <w:t xml:space="preserve"> </w:t>
            </w:r>
            <w:r w:rsidRPr="00EE0AD9">
              <w:t>a</w:t>
            </w:r>
            <w:r w:rsidRPr="00EE0AD9">
              <w:rPr>
                <w:spacing w:val="1"/>
              </w:rPr>
              <w:t xml:space="preserve"> </w:t>
            </w:r>
            <w:r w:rsidRPr="00EE0AD9">
              <w:t>clubes,</w:t>
            </w:r>
            <w:r w:rsidRPr="00EE0AD9">
              <w:rPr>
                <w:spacing w:val="1"/>
              </w:rPr>
              <w:t xml:space="preserve"> </w:t>
            </w:r>
            <w:r w:rsidRPr="00EE0AD9">
              <w:t>asociaciones;</w:t>
            </w:r>
            <w:r w:rsidRPr="00EE0AD9">
              <w:rPr>
                <w:spacing w:val="1"/>
              </w:rPr>
              <w:t xml:space="preserve"> </w:t>
            </w:r>
            <w:r w:rsidRPr="00EE0AD9">
              <w:t>Licencias,</w:t>
            </w:r>
            <w:r w:rsidRPr="00EE0AD9">
              <w:rPr>
                <w:spacing w:val="1"/>
              </w:rPr>
              <w:t xml:space="preserve"> </w:t>
            </w:r>
            <w:r w:rsidRPr="00EE0AD9">
              <w:t>permisos,</w:t>
            </w:r>
            <w:r w:rsidRPr="00EE0AD9">
              <w:rPr>
                <w:spacing w:val="1"/>
              </w:rPr>
              <w:t xml:space="preserve"> </w:t>
            </w:r>
            <w:r w:rsidRPr="00EE0AD9">
              <w:t>autorizaciones.</w:t>
            </w:r>
          </w:p>
          <w:p w14:paraId="35618695" w14:textId="77777777" w:rsidR="003456C5" w:rsidRPr="00EE0AD9" w:rsidRDefault="003456C5" w:rsidP="003456C5">
            <w:r w:rsidRPr="00EE0AD9">
              <w:t>Seguros</w:t>
            </w:r>
          </w:p>
          <w:p w14:paraId="7974BF31" w14:textId="77777777" w:rsidR="003456C5" w:rsidRPr="00EE0AD9" w:rsidRDefault="003456C5" w:rsidP="003456C5">
            <w:r w:rsidRPr="00EE0AD9">
              <w:t>Académicos</w:t>
            </w:r>
            <w:r w:rsidRPr="00EE0AD9">
              <w:rPr>
                <w:spacing w:val="42"/>
              </w:rPr>
              <w:t xml:space="preserve"> </w:t>
            </w:r>
            <w:r w:rsidRPr="00EE0AD9">
              <w:t>y</w:t>
            </w:r>
            <w:r w:rsidRPr="00EE0AD9">
              <w:rPr>
                <w:spacing w:val="42"/>
              </w:rPr>
              <w:t xml:space="preserve"> </w:t>
            </w:r>
            <w:r w:rsidRPr="00EE0AD9">
              <w:t>profesionales</w:t>
            </w:r>
            <w:r w:rsidRPr="00EE0AD9">
              <w:rPr>
                <w:spacing w:val="42"/>
              </w:rPr>
              <w:t xml:space="preserve"> </w:t>
            </w:r>
            <w:r w:rsidRPr="00EE0AD9">
              <w:t>Formación;</w:t>
            </w:r>
            <w:r w:rsidRPr="00EE0AD9">
              <w:rPr>
                <w:spacing w:val="41"/>
              </w:rPr>
              <w:t xml:space="preserve"> </w:t>
            </w:r>
            <w:r w:rsidRPr="00EE0AD9">
              <w:t>Titulaciones;</w:t>
            </w:r>
            <w:r w:rsidRPr="00EE0AD9">
              <w:rPr>
                <w:spacing w:val="41"/>
              </w:rPr>
              <w:t xml:space="preserve"> </w:t>
            </w:r>
            <w:r w:rsidRPr="00EE0AD9">
              <w:t>Historial</w:t>
            </w:r>
            <w:r w:rsidRPr="00EE0AD9">
              <w:rPr>
                <w:spacing w:val="40"/>
              </w:rPr>
              <w:t xml:space="preserve"> </w:t>
            </w:r>
            <w:r w:rsidRPr="00EE0AD9">
              <w:t>de</w:t>
            </w:r>
            <w:r w:rsidRPr="00EE0AD9">
              <w:rPr>
                <w:spacing w:val="40"/>
              </w:rPr>
              <w:t xml:space="preserve"> </w:t>
            </w:r>
            <w:r w:rsidRPr="00EE0AD9">
              <w:t>estudiante;</w:t>
            </w:r>
            <w:r w:rsidRPr="00EE0AD9">
              <w:rPr>
                <w:spacing w:val="43"/>
              </w:rPr>
              <w:t xml:space="preserve"> </w:t>
            </w:r>
            <w:r w:rsidRPr="00EE0AD9">
              <w:t>Experiencia</w:t>
            </w:r>
            <w:r w:rsidRPr="00EE0AD9">
              <w:rPr>
                <w:spacing w:val="41"/>
              </w:rPr>
              <w:t xml:space="preserve"> </w:t>
            </w:r>
            <w:r w:rsidRPr="00EE0AD9">
              <w:t>profesional;</w:t>
            </w:r>
            <w:r w:rsidRPr="00EE0AD9">
              <w:rPr>
                <w:spacing w:val="-53"/>
              </w:rPr>
              <w:t xml:space="preserve"> </w:t>
            </w:r>
            <w:r w:rsidRPr="00EE0AD9">
              <w:t>Pertenencia</w:t>
            </w:r>
            <w:r w:rsidRPr="00EE0AD9">
              <w:rPr>
                <w:spacing w:val="-2"/>
              </w:rPr>
              <w:t xml:space="preserve"> </w:t>
            </w:r>
            <w:r w:rsidRPr="00EE0AD9">
              <w:t>a</w:t>
            </w:r>
            <w:r w:rsidRPr="00EE0AD9">
              <w:rPr>
                <w:spacing w:val="-1"/>
              </w:rPr>
              <w:t xml:space="preserve"> </w:t>
            </w:r>
            <w:r w:rsidRPr="00EE0AD9">
              <w:t>colegios o</w:t>
            </w:r>
            <w:r w:rsidRPr="00EE0AD9">
              <w:rPr>
                <w:spacing w:val="-1"/>
              </w:rPr>
              <w:t xml:space="preserve"> </w:t>
            </w:r>
            <w:r w:rsidRPr="00EE0AD9">
              <w:t>asociaciones profesionales.</w:t>
            </w:r>
          </w:p>
          <w:p w14:paraId="0ED7BC6E" w14:textId="77777777" w:rsidR="003456C5" w:rsidRPr="00EE0AD9" w:rsidRDefault="003456C5" w:rsidP="003456C5">
            <w:r w:rsidRPr="00EE0AD9">
              <w:t>Bancarios</w:t>
            </w:r>
          </w:p>
          <w:p w14:paraId="056484BB" w14:textId="77777777" w:rsidR="003456C5" w:rsidRPr="00EE0AD9" w:rsidRDefault="003456C5" w:rsidP="003456C5">
            <w:r w:rsidRPr="00EE0AD9">
              <w:t>Créditos,</w:t>
            </w:r>
            <w:r w:rsidRPr="00EE0AD9">
              <w:rPr>
                <w:spacing w:val="-4"/>
              </w:rPr>
              <w:t xml:space="preserve"> </w:t>
            </w:r>
            <w:r w:rsidRPr="00EE0AD9">
              <w:t>préstamos,</w:t>
            </w:r>
            <w:r w:rsidRPr="00EE0AD9">
              <w:rPr>
                <w:spacing w:val="-4"/>
              </w:rPr>
              <w:t xml:space="preserve"> </w:t>
            </w:r>
            <w:r w:rsidRPr="00EE0AD9">
              <w:t>avales</w:t>
            </w:r>
          </w:p>
          <w:p w14:paraId="7C44B952" w14:textId="77777777" w:rsidR="003456C5" w:rsidRPr="00EE0AD9" w:rsidRDefault="003456C5" w:rsidP="003456C5">
            <w:r w:rsidRPr="00EE0AD9">
              <w:t>Datos</w:t>
            </w:r>
            <w:r w:rsidRPr="00EE0AD9">
              <w:rPr>
                <w:spacing w:val="43"/>
              </w:rPr>
              <w:t xml:space="preserve"> </w:t>
            </w:r>
            <w:r w:rsidRPr="00EE0AD9">
              <w:t>de</w:t>
            </w:r>
            <w:r w:rsidRPr="00EE0AD9">
              <w:rPr>
                <w:spacing w:val="42"/>
              </w:rPr>
              <w:t xml:space="preserve"> </w:t>
            </w:r>
            <w:r w:rsidRPr="00EE0AD9">
              <w:t>información</w:t>
            </w:r>
            <w:r w:rsidRPr="00EE0AD9">
              <w:rPr>
                <w:spacing w:val="42"/>
              </w:rPr>
              <w:t xml:space="preserve"> </w:t>
            </w:r>
            <w:r w:rsidRPr="00EE0AD9">
              <w:t>comercial</w:t>
            </w:r>
            <w:r w:rsidRPr="00EE0AD9">
              <w:rPr>
                <w:spacing w:val="42"/>
              </w:rPr>
              <w:t xml:space="preserve"> </w:t>
            </w:r>
            <w:r w:rsidRPr="00EE0AD9">
              <w:t>Actividades</w:t>
            </w:r>
            <w:r w:rsidRPr="00EE0AD9">
              <w:rPr>
                <w:spacing w:val="43"/>
              </w:rPr>
              <w:t xml:space="preserve"> </w:t>
            </w:r>
            <w:r w:rsidRPr="00EE0AD9">
              <w:t>y</w:t>
            </w:r>
            <w:r w:rsidRPr="00EE0AD9">
              <w:rPr>
                <w:spacing w:val="43"/>
              </w:rPr>
              <w:t xml:space="preserve"> </w:t>
            </w:r>
            <w:r w:rsidRPr="00EE0AD9">
              <w:t>negocios;</w:t>
            </w:r>
            <w:r w:rsidRPr="00EE0AD9">
              <w:rPr>
                <w:spacing w:val="43"/>
              </w:rPr>
              <w:t xml:space="preserve"> </w:t>
            </w:r>
            <w:r w:rsidRPr="00EE0AD9">
              <w:t>Creaciones</w:t>
            </w:r>
            <w:r w:rsidRPr="00EE0AD9">
              <w:rPr>
                <w:spacing w:val="43"/>
              </w:rPr>
              <w:t xml:space="preserve"> </w:t>
            </w:r>
            <w:r w:rsidRPr="00EE0AD9">
              <w:t>artísticas,</w:t>
            </w:r>
            <w:r w:rsidRPr="00EE0AD9">
              <w:rPr>
                <w:spacing w:val="42"/>
              </w:rPr>
              <w:t xml:space="preserve"> </w:t>
            </w:r>
            <w:r w:rsidRPr="00EE0AD9">
              <w:t>literarias,</w:t>
            </w:r>
            <w:r w:rsidRPr="00EE0AD9">
              <w:rPr>
                <w:spacing w:val="43"/>
              </w:rPr>
              <w:t xml:space="preserve"> </w:t>
            </w:r>
            <w:r w:rsidRPr="00EE0AD9">
              <w:t>científicas</w:t>
            </w:r>
            <w:r w:rsidRPr="00EE0AD9">
              <w:rPr>
                <w:spacing w:val="43"/>
              </w:rPr>
              <w:t xml:space="preserve"> </w:t>
            </w:r>
            <w:r w:rsidRPr="00EE0AD9">
              <w:t>o</w:t>
            </w:r>
            <w:r w:rsidRPr="00EE0AD9">
              <w:rPr>
                <w:spacing w:val="-53"/>
              </w:rPr>
              <w:t xml:space="preserve"> </w:t>
            </w:r>
            <w:r w:rsidRPr="00EE0AD9">
              <w:t>técnicas;</w:t>
            </w:r>
            <w:r w:rsidRPr="00EE0AD9">
              <w:rPr>
                <w:spacing w:val="-2"/>
              </w:rPr>
              <w:t xml:space="preserve"> </w:t>
            </w:r>
            <w:r w:rsidRPr="00EE0AD9">
              <w:t>Licencias</w:t>
            </w:r>
            <w:r w:rsidRPr="00EE0AD9">
              <w:rPr>
                <w:spacing w:val="-1"/>
              </w:rPr>
              <w:t xml:space="preserve"> </w:t>
            </w:r>
            <w:r w:rsidRPr="00EE0AD9">
              <w:t>comerciales; Suscripciones</w:t>
            </w:r>
            <w:r w:rsidRPr="00EE0AD9">
              <w:rPr>
                <w:spacing w:val="-1"/>
              </w:rPr>
              <w:t xml:space="preserve"> </w:t>
            </w:r>
            <w:r w:rsidRPr="00EE0AD9">
              <w:t>a</w:t>
            </w:r>
            <w:r w:rsidRPr="00EE0AD9">
              <w:rPr>
                <w:spacing w:val="1"/>
              </w:rPr>
              <w:t xml:space="preserve"> </w:t>
            </w:r>
            <w:r w:rsidRPr="00EE0AD9">
              <w:t>publicaciones/medios</w:t>
            </w:r>
            <w:r w:rsidRPr="00EE0AD9">
              <w:rPr>
                <w:spacing w:val="-1"/>
              </w:rPr>
              <w:t xml:space="preserve"> </w:t>
            </w:r>
            <w:r w:rsidRPr="00EE0AD9">
              <w:t>de</w:t>
            </w:r>
            <w:r w:rsidRPr="00EE0AD9">
              <w:rPr>
                <w:spacing w:val="-2"/>
              </w:rPr>
              <w:t xml:space="preserve"> </w:t>
            </w:r>
            <w:r w:rsidRPr="00EE0AD9">
              <w:t>comunicación.</w:t>
            </w:r>
          </w:p>
          <w:p w14:paraId="73867240" w14:textId="77777777" w:rsidR="003456C5" w:rsidRPr="00EE0AD9" w:rsidRDefault="003456C5" w:rsidP="003456C5">
            <w:r w:rsidRPr="00EE0AD9">
              <w:t>Datos</w:t>
            </w:r>
            <w:r w:rsidRPr="00EE0AD9">
              <w:rPr>
                <w:spacing w:val="5"/>
              </w:rPr>
              <w:t xml:space="preserve"> </w:t>
            </w:r>
            <w:r w:rsidRPr="00EE0AD9">
              <w:t>de</w:t>
            </w:r>
            <w:r w:rsidRPr="00EE0AD9">
              <w:rPr>
                <w:spacing w:val="3"/>
              </w:rPr>
              <w:t xml:space="preserve"> </w:t>
            </w:r>
            <w:r w:rsidRPr="00EE0AD9">
              <w:t>transacciones</w:t>
            </w:r>
            <w:r w:rsidRPr="00EE0AD9">
              <w:rPr>
                <w:spacing w:val="5"/>
              </w:rPr>
              <w:t xml:space="preserve"> </w:t>
            </w:r>
            <w:r w:rsidRPr="00EE0AD9">
              <w:t>Bienes</w:t>
            </w:r>
            <w:r w:rsidRPr="00EE0AD9">
              <w:rPr>
                <w:spacing w:val="3"/>
              </w:rPr>
              <w:t xml:space="preserve"> </w:t>
            </w:r>
            <w:r w:rsidRPr="00EE0AD9">
              <w:t>y</w:t>
            </w:r>
            <w:r w:rsidRPr="00EE0AD9">
              <w:rPr>
                <w:spacing w:val="4"/>
              </w:rPr>
              <w:t xml:space="preserve"> </w:t>
            </w:r>
            <w:r w:rsidRPr="00EE0AD9">
              <w:t>servicios</w:t>
            </w:r>
            <w:r w:rsidRPr="00EE0AD9">
              <w:rPr>
                <w:spacing w:val="2"/>
              </w:rPr>
              <w:t xml:space="preserve"> </w:t>
            </w:r>
            <w:r w:rsidRPr="00EE0AD9">
              <w:t>suministrados</w:t>
            </w:r>
            <w:r w:rsidRPr="00EE0AD9">
              <w:rPr>
                <w:spacing w:val="2"/>
              </w:rPr>
              <w:t xml:space="preserve"> </w:t>
            </w:r>
            <w:r w:rsidRPr="00EE0AD9">
              <w:t>por</w:t>
            </w:r>
            <w:r w:rsidRPr="00EE0AD9">
              <w:rPr>
                <w:spacing w:val="5"/>
              </w:rPr>
              <w:t xml:space="preserve"> </w:t>
            </w:r>
            <w:r w:rsidRPr="00EE0AD9">
              <w:t>el</w:t>
            </w:r>
            <w:r w:rsidRPr="00EE0AD9">
              <w:rPr>
                <w:spacing w:val="3"/>
              </w:rPr>
              <w:t xml:space="preserve"> </w:t>
            </w:r>
            <w:r w:rsidRPr="00EE0AD9">
              <w:t>afectado;</w:t>
            </w:r>
            <w:r w:rsidRPr="00EE0AD9">
              <w:rPr>
                <w:spacing w:val="5"/>
              </w:rPr>
              <w:t xml:space="preserve"> </w:t>
            </w:r>
            <w:r w:rsidRPr="00EE0AD9">
              <w:t>Bienes</w:t>
            </w:r>
            <w:r w:rsidRPr="00EE0AD9">
              <w:rPr>
                <w:spacing w:val="5"/>
              </w:rPr>
              <w:t xml:space="preserve"> </w:t>
            </w:r>
            <w:r w:rsidRPr="00EE0AD9">
              <w:t>y</w:t>
            </w:r>
            <w:r w:rsidRPr="00EE0AD9">
              <w:rPr>
                <w:spacing w:val="3"/>
              </w:rPr>
              <w:t xml:space="preserve"> </w:t>
            </w:r>
            <w:r w:rsidRPr="00EE0AD9">
              <w:t>servicios</w:t>
            </w:r>
            <w:r w:rsidRPr="00EE0AD9">
              <w:rPr>
                <w:spacing w:val="2"/>
              </w:rPr>
              <w:t xml:space="preserve"> </w:t>
            </w:r>
            <w:r w:rsidRPr="00EE0AD9">
              <w:t>recibidos</w:t>
            </w:r>
            <w:r w:rsidRPr="00EE0AD9">
              <w:rPr>
                <w:spacing w:val="3"/>
              </w:rPr>
              <w:t xml:space="preserve"> </w:t>
            </w:r>
            <w:r w:rsidRPr="00EE0AD9">
              <w:t>por</w:t>
            </w:r>
            <w:r w:rsidRPr="00EE0AD9">
              <w:rPr>
                <w:spacing w:val="-53"/>
              </w:rPr>
              <w:t xml:space="preserve"> </w:t>
            </w:r>
            <w:r w:rsidRPr="00EE0AD9">
              <w:t>el</w:t>
            </w:r>
            <w:r w:rsidRPr="00EE0AD9">
              <w:rPr>
                <w:spacing w:val="-3"/>
              </w:rPr>
              <w:t xml:space="preserve"> </w:t>
            </w:r>
            <w:r w:rsidRPr="00EE0AD9">
              <w:t>afectado;</w:t>
            </w:r>
            <w:r w:rsidRPr="00EE0AD9">
              <w:rPr>
                <w:spacing w:val="-1"/>
              </w:rPr>
              <w:t xml:space="preserve"> </w:t>
            </w:r>
            <w:r w:rsidRPr="00EE0AD9">
              <w:t>Transacciones</w:t>
            </w:r>
            <w:r w:rsidRPr="00EE0AD9">
              <w:rPr>
                <w:spacing w:val="1"/>
              </w:rPr>
              <w:t xml:space="preserve"> </w:t>
            </w:r>
            <w:r w:rsidRPr="00EE0AD9">
              <w:t>financieras;</w:t>
            </w:r>
            <w:r w:rsidRPr="00EE0AD9">
              <w:rPr>
                <w:spacing w:val="1"/>
              </w:rPr>
              <w:t xml:space="preserve"> </w:t>
            </w:r>
            <w:r w:rsidRPr="00EE0AD9">
              <w:t>Compensaciones/indemnizaciones.</w:t>
            </w:r>
          </w:p>
          <w:p w14:paraId="07D9FE02" w14:textId="77777777" w:rsidR="003456C5" w:rsidRPr="00EE0AD9" w:rsidRDefault="003456C5" w:rsidP="003456C5">
            <w:r w:rsidRPr="00EE0AD9">
              <w:t>Datos</w:t>
            </w:r>
            <w:r w:rsidRPr="00EE0AD9">
              <w:rPr>
                <w:spacing w:val="-2"/>
              </w:rPr>
              <w:t xml:space="preserve"> </w:t>
            </w:r>
            <w:r w:rsidRPr="00EE0AD9">
              <w:t>económico-financieros</w:t>
            </w:r>
            <w:r w:rsidRPr="00EE0AD9">
              <w:rPr>
                <w:spacing w:val="-2"/>
              </w:rPr>
              <w:t xml:space="preserve"> </w:t>
            </w:r>
            <w:r w:rsidRPr="00EE0AD9">
              <w:t>y</w:t>
            </w:r>
            <w:r w:rsidRPr="00EE0AD9">
              <w:rPr>
                <w:spacing w:val="-2"/>
              </w:rPr>
              <w:t xml:space="preserve"> </w:t>
            </w:r>
            <w:r w:rsidRPr="00EE0AD9">
              <w:t>de</w:t>
            </w:r>
            <w:r w:rsidRPr="00EE0AD9">
              <w:rPr>
                <w:spacing w:val="-3"/>
              </w:rPr>
              <w:t xml:space="preserve"> </w:t>
            </w:r>
            <w:r w:rsidRPr="00EE0AD9">
              <w:t>seguros:</w:t>
            </w:r>
            <w:r w:rsidRPr="00EE0AD9">
              <w:rPr>
                <w:spacing w:val="-3"/>
              </w:rPr>
              <w:t xml:space="preserve"> </w:t>
            </w:r>
            <w:r w:rsidRPr="00EE0AD9">
              <w:t>Ingresos,</w:t>
            </w:r>
            <w:r w:rsidRPr="00EE0AD9">
              <w:rPr>
                <w:spacing w:val="-1"/>
              </w:rPr>
              <w:t xml:space="preserve"> </w:t>
            </w:r>
            <w:r w:rsidRPr="00EE0AD9">
              <w:t>rentas</w:t>
            </w:r>
          </w:p>
          <w:p w14:paraId="50F256D6" w14:textId="77777777" w:rsidR="003456C5" w:rsidRPr="00EE0AD9" w:rsidRDefault="003456C5" w:rsidP="003456C5">
            <w:r w:rsidRPr="00EE0AD9">
              <w:rPr>
                <w:spacing w:val="-1"/>
              </w:rPr>
              <w:t>Detalles</w:t>
            </w:r>
            <w:r w:rsidRPr="00EE0AD9">
              <w:rPr>
                <w:spacing w:val="-12"/>
              </w:rPr>
              <w:t xml:space="preserve"> </w:t>
            </w:r>
            <w:r w:rsidRPr="00EE0AD9">
              <w:t>del</w:t>
            </w:r>
            <w:r w:rsidRPr="00EE0AD9">
              <w:rPr>
                <w:spacing w:val="-12"/>
              </w:rPr>
              <w:t xml:space="preserve"> </w:t>
            </w:r>
            <w:r w:rsidRPr="00EE0AD9">
              <w:t>empleo</w:t>
            </w:r>
            <w:r w:rsidRPr="00EE0AD9">
              <w:rPr>
                <w:spacing w:val="-13"/>
              </w:rPr>
              <w:t xml:space="preserve"> </w:t>
            </w:r>
            <w:r w:rsidRPr="00EE0AD9">
              <w:t>Cuerpo/Escala;</w:t>
            </w:r>
            <w:r w:rsidRPr="00EE0AD9">
              <w:rPr>
                <w:spacing w:val="-12"/>
              </w:rPr>
              <w:t xml:space="preserve"> </w:t>
            </w:r>
            <w:r w:rsidRPr="00EE0AD9">
              <w:t>Categoría/grado;</w:t>
            </w:r>
            <w:r w:rsidRPr="00EE0AD9">
              <w:rPr>
                <w:spacing w:val="-11"/>
              </w:rPr>
              <w:t xml:space="preserve"> </w:t>
            </w:r>
            <w:r w:rsidRPr="00EE0AD9">
              <w:t>Puestos</w:t>
            </w:r>
            <w:r w:rsidRPr="00EE0AD9">
              <w:rPr>
                <w:spacing w:val="-13"/>
              </w:rPr>
              <w:t xml:space="preserve"> </w:t>
            </w:r>
            <w:r w:rsidRPr="00EE0AD9">
              <w:t>de</w:t>
            </w:r>
            <w:r w:rsidRPr="00EE0AD9">
              <w:rPr>
                <w:spacing w:val="-13"/>
              </w:rPr>
              <w:t xml:space="preserve"> </w:t>
            </w:r>
            <w:r w:rsidRPr="00EE0AD9">
              <w:t>trabajo;</w:t>
            </w:r>
            <w:r w:rsidRPr="00EE0AD9">
              <w:rPr>
                <w:spacing w:val="-12"/>
              </w:rPr>
              <w:t xml:space="preserve"> </w:t>
            </w:r>
            <w:r w:rsidRPr="00EE0AD9">
              <w:t>Datos</w:t>
            </w:r>
            <w:r w:rsidRPr="00EE0AD9">
              <w:rPr>
                <w:spacing w:val="-11"/>
              </w:rPr>
              <w:t xml:space="preserve"> </w:t>
            </w:r>
            <w:r w:rsidRPr="00EE0AD9">
              <w:t>no</w:t>
            </w:r>
            <w:r w:rsidRPr="00EE0AD9">
              <w:rPr>
                <w:spacing w:val="-11"/>
              </w:rPr>
              <w:t xml:space="preserve"> </w:t>
            </w:r>
            <w:r w:rsidRPr="00EE0AD9">
              <w:t>económicos</w:t>
            </w:r>
            <w:r w:rsidRPr="00EE0AD9">
              <w:rPr>
                <w:spacing w:val="-11"/>
              </w:rPr>
              <w:t xml:space="preserve"> </w:t>
            </w:r>
            <w:r w:rsidRPr="00EE0AD9">
              <w:lastRenderedPageBreak/>
              <w:t>de</w:t>
            </w:r>
            <w:r w:rsidRPr="00EE0AD9">
              <w:rPr>
                <w:spacing w:val="-13"/>
              </w:rPr>
              <w:t xml:space="preserve"> </w:t>
            </w:r>
            <w:r w:rsidRPr="00EE0AD9">
              <w:t>nómina;</w:t>
            </w:r>
            <w:r w:rsidRPr="00EE0AD9">
              <w:rPr>
                <w:spacing w:val="-52"/>
              </w:rPr>
              <w:t xml:space="preserve"> </w:t>
            </w:r>
            <w:r w:rsidRPr="00EE0AD9">
              <w:t>Historial</w:t>
            </w:r>
            <w:r w:rsidRPr="00EE0AD9">
              <w:rPr>
                <w:spacing w:val="-1"/>
              </w:rPr>
              <w:t xml:space="preserve"> </w:t>
            </w:r>
            <w:r w:rsidRPr="00EE0AD9">
              <w:t>del</w:t>
            </w:r>
            <w:r w:rsidRPr="00EE0AD9">
              <w:rPr>
                <w:spacing w:val="1"/>
              </w:rPr>
              <w:t xml:space="preserve"> </w:t>
            </w:r>
            <w:r w:rsidRPr="00EE0AD9">
              <w:t>trabajador.</w:t>
            </w:r>
          </w:p>
          <w:p w14:paraId="7BFA2DD9" w14:textId="77777777" w:rsidR="003456C5" w:rsidRPr="00EE0AD9" w:rsidRDefault="003456C5" w:rsidP="003456C5">
            <w:r w:rsidRPr="00EE0AD9">
              <w:t>Económicos</w:t>
            </w:r>
            <w:r w:rsidRPr="00EE0AD9">
              <w:rPr>
                <w:spacing w:val="-5"/>
              </w:rPr>
              <w:t xml:space="preserve"> </w:t>
            </w:r>
            <w:r w:rsidRPr="00EE0AD9">
              <w:t>nómina;</w:t>
            </w:r>
            <w:r w:rsidRPr="00EE0AD9">
              <w:rPr>
                <w:spacing w:val="-5"/>
              </w:rPr>
              <w:t xml:space="preserve"> </w:t>
            </w:r>
            <w:r w:rsidRPr="00EE0AD9">
              <w:t>deducciones</w:t>
            </w:r>
            <w:r w:rsidRPr="00EE0AD9">
              <w:rPr>
                <w:spacing w:val="-5"/>
              </w:rPr>
              <w:t xml:space="preserve"> </w:t>
            </w:r>
            <w:r w:rsidRPr="00EE0AD9">
              <w:t>impositivas/impuestos;</w:t>
            </w:r>
            <w:r w:rsidRPr="00EE0AD9">
              <w:rPr>
                <w:spacing w:val="-52"/>
              </w:rPr>
              <w:t xml:space="preserve"> </w:t>
            </w:r>
            <w:r w:rsidRPr="00EE0AD9">
              <w:t>Hipotecas</w:t>
            </w:r>
          </w:p>
          <w:p w14:paraId="47BDE36E" w14:textId="77777777" w:rsidR="003456C5" w:rsidRPr="00EE0AD9" w:rsidRDefault="003456C5" w:rsidP="003456C5">
            <w:r w:rsidRPr="00EE0AD9">
              <w:rPr>
                <w:spacing w:val="-1"/>
              </w:rPr>
              <w:t xml:space="preserve">Inversiones, </w:t>
            </w:r>
            <w:r w:rsidRPr="00EE0AD9">
              <w:t>patrimoniales</w:t>
            </w:r>
            <w:r w:rsidRPr="00EE0AD9">
              <w:rPr>
                <w:spacing w:val="-53"/>
              </w:rPr>
              <w:t xml:space="preserve"> </w:t>
            </w:r>
            <w:r w:rsidRPr="00EE0AD9">
              <w:t>Pensiones, jubilación</w:t>
            </w:r>
            <w:r w:rsidRPr="00EE0AD9">
              <w:rPr>
                <w:spacing w:val="1"/>
              </w:rPr>
              <w:t xml:space="preserve"> </w:t>
            </w:r>
            <w:r w:rsidRPr="00EE0AD9">
              <w:t>Subsidios,</w:t>
            </w:r>
            <w:r w:rsidRPr="00EE0AD9">
              <w:rPr>
                <w:spacing w:val="-2"/>
              </w:rPr>
              <w:t xml:space="preserve"> </w:t>
            </w:r>
            <w:r w:rsidRPr="00EE0AD9">
              <w:t>beneficios</w:t>
            </w:r>
          </w:p>
          <w:p w14:paraId="5ACAC7B4" w14:textId="77777777" w:rsidR="003456C5" w:rsidRPr="00EE0AD9" w:rsidRDefault="003456C5" w:rsidP="003456C5"/>
        </w:tc>
      </w:tr>
      <w:tr w:rsidR="003456C5" w:rsidRPr="00EE0AD9" w14:paraId="14D515D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5B819244" w14:textId="77777777" w:rsidR="003456C5" w:rsidRPr="00EE0AD9" w:rsidRDefault="003456C5" w:rsidP="003456C5">
            <w:pPr>
              <w:rPr>
                <w:b w:val="0"/>
              </w:rPr>
            </w:pPr>
            <w:r w:rsidRPr="00EE0AD9">
              <w:lastRenderedPageBreak/>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2D1C4E74" w14:textId="77777777" w:rsidTr="003456C5">
        <w:tc>
          <w:tcPr>
            <w:tcW w:w="9498" w:type="dxa"/>
          </w:tcPr>
          <w:p w14:paraId="4DB2C7F8" w14:textId="77777777" w:rsidR="003456C5" w:rsidRPr="00EE0AD9" w:rsidRDefault="003456C5" w:rsidP="003456C5">
            <w:r w:rsidRPr="00EE0AD9">
              <w:t>Origen</w:t>
            </w:r>
            <w:r w:rsidRPr="00EE0AD9">
              <w:rPr>
                <w:spacing w:val="-2"/>
              </w:rPr>
              <w:t xml:space="preserve"> </w:t>
            </w:r>
            <w:r w:rsidRPr="00EE0AD9">
              <w:t>de</w:t>
            </w:r>
            <w:r w:rsidRPr="00EE0AD9">
              <w:rPr>
                <w:spacing w:val="-2"/>
              </w:rPr>
              <w:t xml:space="preserve"> </w:t>
            </w:r>
            <w:r w:rsidRPr="00EE0AD9">
              <w:t>Datos</w:t>
            </w:r>
          </w:p>
          <w:p w14:paraId="5EAE5526" w14:textId="77777777" w:rsidR="003456C5" w:rsidRPr="00EE0AD9" w:rsidRDefault="003456C5" w:rsidP="003456C5">
            <w:r w:rsidRPr="00EE0AD9">
              <w:t>Entidad</w:t>
            </w:r>
            <w:r w:rsidRPr="00EE0AD9">
              <w:rPr>
                <w:spacing w:val="-4"/>
              </w:rPr>
              <w:t xml:space="preserve"> </w:t>
            </w:r>
            <w:r w:rsidRPr="00EE0AD9">
              <w:t>Privada</w:t>
            </w:r>
          </w:p>
          <w:p w14:paraId="61058DC3" w14:textId="77777777" w:rsidR="003456C5" w:rsidRPr="00EE0AD9" w:rsidRDefault="003456C5" w:rsidP="003456C5">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Comunidad Propietarios</w:t>
            </w:r>
            <w:r w:rsidRPr="00EE0AD9">
              <w:rPr>
                <w:spacing w:val="1"/>
              </w:rPr>
              <w:t xml:space="preserve"> </w:t>
            </w:r>
            <w:r w:rsidRPr="00EE0AD9">
              <w:t>proveedores</w:t>
            </w:r>
            <w:r w:rsidRPr="00EE0AD9">
              <w:rPr>
                <w:spacing w:val="1"/>
              </w:rPr>
              <w:t xml:space="preserve"> </w:t>
            </w:r>
            <w:r w:rsidRPr="00EE0AD9">
              <w:t>Representantes Legales</w:t>
            </w:r>
            <w:r w:rsidRPr="00EE0AD9">
              <w:rPr>
                <w:spacing w:val="1"/>
              </w:rPr>
              <w:t xml:space="preserve"> </w:t>
            </w:r>
            <w:r w:rsidRPr="00EE0AD9">
              <w:t>residentes y ciudadanos</w:t>
            </w:r>
            <w:r w:rsidRPr="00EE0AD9">
              <w:rPr>
                <w:spacing w:val="1"/>
              </w:rPr>
              <w:t xml:space="preserve"> </w:t>
            </w:r>
            <w:r w:rsidRPr="00EE0AD9">
              <w:t>Técnicos/</w:t>
            </w:r>
            <w:r w:rsidRPr="00EE0AD9">
              <w:rPr>
                <w:spacing w:val="-2"/>
              </w:rPr>
              <w:t xml:space="preserve"> </w:t>
            </w:r>
            <w:r w:rsidRPr="00EE0AD9">
              <w:t>arquitectos</w:t>
            </w:r>
          </w:p>
        </w:tc>
      </w:tr>
      <w:tr w:rsidR="003456C5" w:rsidRPr="00EE0AD9" w14:paraId="71EABC7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1FA7F19"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2849D307" w14:textId="77777777" w:rsidTr="003456C5">
        <w:tc>
          <w:tcPr>
            <w:tcW w:w="9498" w:type="dxa"/>
          </w:tcPr>
          <w:p w14:paraId="554C3D80"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Bancos,</w:t>
            </w:r>
            <w:r w:rsidRPr="00EE0AD9">
              <w:rPr>
                <w:spacing w:val="-2"/>
              </w:rPr>
              <w:t xml:space="preserve"> </w:t>
            </w:r>
            <w:r w:rsidRPr="00EE0AD9">
              <w:t>Cajas De Ahorro</w:t>
            </w:r>
            <w:r w:rsidRPr="00EE0AD9">
              <w:rPr>
                <w:spacing w:val="-1"/>
              </w:rPr>
              <w:t xml:space="preserve"> </w:t>
            </w:r>
            <w:r w:rsidRPr="00EE0AD9">
              <w:t>y</w:t>
            </w:r>
            <w:r w:rsidRPr="00EE0AD9">
              <w:rPr>
                <w:spacing w:val="2"/>
              </w:rPr>
              <w:t xml:space="preserve"> </w:t>
            </w:r>
            <w:r w:rsidRPr="00EE0AD9">
              <w:t>Cajas</w:t>
            </w:r>
            <w:r w:rsidRPr="00EE0AD9">
              <w:rPr>
                <w:spacing w:val="-1"/>
              </w:rPr>
              <w:t xml:space="preserve"> </w:t>
            </w:r>
            <w:r w:rsidRPr="00EE0AD9">
              <w:t>Rurales</w:t>
            </w:r>
          </w:p>
          <w:p w14:paraId="68E03A7A" w14:textId="77777777" w:rsidR="003456C5" w:rsidRPr="00EE0AD9" w:rsidRDefault="003456C5" w:rsidP="003456C5">
            <w:r w:rsidRPr="00EE0AD9">
              <w:t>Cabildo</w:t>
            </w:r>
            <w:r w:rsidRPr="00EE0AD9">
              <w:rPr>
                <w:spacing w:val="-4"/>
              </w:rPr>
              <w:t xml:space="preserve"> </w:t>
            </w:r>
            <w:r w:rsidRPr="00EE0AD9">
              <w:t>y</w:t>
            </w:r>
            <w:r w:rsidRPr="00EE0AD9">
              <w:rPr>
                <w:spacing w:val="-2"/>
              </w:rPr>
              <w:t xml:space="preserve"> </w:t>
            </w:r>
            <w:r w:rsidRPr="00EE0AD9">
              <w:t>miembros</w:t>
            </w:r>
            <w:r w:rsidRPr="00EE0AD9">
              <w:rPr>
                <w:spacing w:val="-2"/>
              </w:rPr>
              <w:t xml:space="preserve"> </w:t>
            </w:r>
            <w:r w:rsidRPr="00EE0AD9">
              <w:t>del</w:t>
            </w:r>
            <w:r w:rsidRPr="00EE0AD9">
              <w:rPr>
                <w:spacing w:val="-2"/>
              </w:rPr>
              <w:t xml:space="preserve"> </w:t>
            </w:r>
            <w:r w:rsidRPr="00EE0AD9">
              <w:t>Ayuntamiento</w:t>
            </w:r>
          </w:p>
          <w:p w14:paraId="7D30587F" w14:textId="77777777" w:rsidR="003456C5" w:rsidRPr="00EE0AD9" w:rsidRDefault="003456C5" w:rsidP="003456C5">
            <w:r w:rsidRPr="00EE0AD9">
              <w:t>Defensor Pueblo</w:t>
            </w:r>
            <w:r w:rsidRPr="00EE0AD9">
              <w:rPr>
                <w:spacing w:val="-3"/>
              </w:rPr>
              <w:t xml:space="preserve"> </w:t>
            </w:r>
            <w:r w:rsidRPr="00EE0AD9">
              <w:t>y</w:t>
            </w:r>
            <w:r w:rsidRPr="00EE0AD9">
              <w:rPr>
                <w:spacing w:val="-2"/>
              </w:rPr>
              <w:t xml:space="preserve"> </w:t>
            </w:r>
            <w:r w:rsidRPr="00EE0AD9">
              <w:t>Diputado</w:t>
            </w:r>
            <w:r w:rsidRPr="00EE0AD9">
              <w:rPr>
                <w:spacing w:val="-3"/>
              </w:rPr>
              <w:t xml:space="preserve"> </w:t>
            </w:r>
            <w:r w:rsidRPr="00EE0AD9">
              <w:t>del</w:t>
            </w:r>
            <w:r w:rsidRPr="00EE0AD9">
              <w:rPr>
                <w:spacing w:val="-4"/>
              </w:rPr>
              <w:t xml:space="preserve"> </w:t>
            </w:r>
            <w:r w:rsidRPr="00EE0AD9">
              <w:t>Común</w:t>
            </w:r>
            <w:r w:rsidRPr="00EE0AD9">
              <w:rPr>
                <w:spacing w:val="-52"/>
              </w:rPr>
              <w:t xml:space="preserve"> </w:t>
            </w:r>
            <w:r w:rsidRPr="00EE0AD9">
              <w:t>Fuerzas</w:t>
            </w:r>
            <w:r w:rsidRPr="00EE0AD9">
              <w:rPr>
                <w:spacing w:val="-1"/>
              </w:rPr>
              <w:t xml:space="preserve"> </w:t>
            </w:r>
            <w:r w:rsidRPr="00EE0AD9">
              <w:t>y</w:t>
            </w:r>
            <w:r w:rsidRPr="00EE0AD9">
              <w:rPr>
                <w:spacing w:val="-1"/>
              </w:rPr>
              <w:t xml:space="preserve"> </w:t>
            </w:r>
            <w:r w:rsidRPr="00EE0AD9">
              <w:t>Cuerpos</w:t>
            </w:r>
            <w:r w:rsidRPr="00EE0AD9">
              <w:rPr>
                <w:spacing w:val="1"/>
              </w:rPr>
              <w:t xml:space="preserve"> </w:t>
            </w:r>
            <w:r w:rsidRPr="00EE0AD9">
              <w:t>de</w:t>
            </w:r>
            <w:r w:rsidRPr="00EE0AD9">
              <w:rPr>
                <w:spacing w:val="2"/>
              </w:rPr>
              <w:t xml:space="preserve"> </w:t>
            </w:r>
            <w:r w:rsidRPr="00EE0AD9">
              <w:t>Seguridad</w:t>
            </w:r>
          </w:p>
          <w:p w14:paraId="42BFFBD8" w14:textId="77777777" w:rsidR="003456C5" w:rsidRPr="00EE0AD9" w:rsidRDefault="003456C5" w:rsidP="003456C5">
            <w:r w:rsidRPr="00EE0AD9">
              <w:t>La</w:t>
            </w:r>
            <w:r w:rsidRPr="00EE0AD9">
              <w:rPr>
                <w:spacing w:val="-4"/>
              </w:rPr>
              <w:t xml:space="preserve"> </w:t>
            </w:r>
            <w:r w:rsidRPr="00EE0AD9">
              <w:t>comisión</w:t>
            </w:r>
            <w:r w:rsidRPr="00EE0AD9">
              <w:rPr>
                <w:spacing w:val="-3"/>
              </w:rPr>
              <w:t xml:space="preserve"> </w:t>
            </w:r>
            <w:r w:rsidRPr="00EE0AD9">
              <w:t>de</w:t>
            </w:r>
            <w:r w:rsidRPr="00EE0AD9">
              <w:rPr>
                <w:spacing w:val="-4"/>
              </w:rPr>
              <w:t xml:space="preserve"> </w:t>
            </w:r>
            <w:r w:rsidRPr="00EE0AD9">
              <w:t>Sugerencias</w:t>
            </w:r>
            <w:r w:rsidRPr="00EE0AD9">
              <w:rPr>
                <w:spacing w:val="-2"/>
              </w:rPr>
              <w:t xml:space="preserve"> </w:t>
            </w:r>
            <w:r w:rsidRPr="00EE0AD9">
              <w:t>y</w:t>
            </w:r>
            <w:r w:rsidRPr="00EE0AD9">
              <w:rPr>
                <w:spacing w:val="-3"/>
              </w:rPr>
              <w:t xml:space="preserve"> </w:t>
            </w:r>
            <w:r w:rsidRPr="00EE0AD9">
              <w:t>Reclamaciones</w:t>
            </w:r>
            <w:r w:rsidRPr="00EE0AD9">
              <w:rPr>
                <w:spacing w:val="-53"/>
              </w:rPr>
              <w:t xml:space="preserve"> </w:t>
            </w:r>
            <w:r w:rsidRPr="00EE0AD9">
              <w:t>órganos</w:t>
            </w:r>
            <w:r w:rsidRPr="00EE0AD9">
              <w:rPr>
                <w:spacing w:val="-1"/>
              </w:rPr>
              <w:t xml:space="preserve"> </w:t>
            </w:r>
            <w:r w:rsidRPr="00EE0AD9">
              <w:t>Judiciales</w:t>
            </w:r>
          </w:p>
          <w:p w14:paraId="5A2D631C" w14:textId="77777777" w:rsidR="003456C5" w:rsidRPr="00EE0AD9" w:rsidRDefault="003456C5" w:rsidP="003456C5">
            <w:r w:rsidRPr="00EE0AD9">
              <w:t>Otras</w:t>
            </w:r>
            <w:r w:rsidRPr="00EE0AD9">
              <w:rPr>
                <w:spacing w:val="-3"/>
              </w:rPr>
              <w:t xml:space="preserve"> </w:t>
            </w:r>
            <w:r w:rsidRPr="00EE0AD9">
              <w:t>Entidades</w:t>
            </w:r>
            <w:r w:rsidRPr="00EE0AD9">
              <w:rPr>
                <w:spacing w:val="-2"/>
              </w:rPr>
              <w:t xml:space="preserve"> </w:t>
            </w:r>
            <w:r w:rsidRPr="00EE0AD9">
              <w:t>Financieras</w:t>
            </w:r>
          </w:p>
          <w:p w14:paraId="1A401A9E" w14:textId="77777777" w:rsidR="003456C5" w:rsidRPr="00EE0AD9" w:rsidRDefault="003456C5" w:rsidP="003456C5">
            <w:r w:rsidRPr="00EE0AD9">
              <w:t>Otros</w:t>
            </w:r>
            <w:r w:rsidRPr="00EE0AD9">
              <w:rPr>
                <w:spacing w:val="-3"/>
              </w:rPr>
              <w:t xml:space="preserve"> </w:t>
            </w:r>
            <w:r w:rsidRPr="00EE0AD9">
              <w:t>órganos de</w:t>
            </w:r>
            <w:r w:rsidRPr="00EE0AD9">
              <w:rPr>
                <w:spacing w:val="-2"/>
              </w:rPr>
              <w:t xml:space="preserve"> </w:t>
            </w:r>
            <w:r w:rsidRPr="00EE0AD9">
              <w:t>la</w:t>
            </w:r>
            <w:r w:rsidRPr="00EE0AD9">
              <w:rPr>
                <w:spacing w:val="-1"/>
              </w:rPr>
              <w:t xml:space="preserve"> </w:t>
            </w:r>
            <w:r w:rsidRPr="00EE0AD9">
              <w:t>Administración</w:t>
            </w:r>
            <w:r w:rsidRPr="00EE0AD9">
              <w:rPr>
                <w:spacing w:val="-4"/>
              </w:rPr>
              <w:t xml:space="preserve"> </w:t>
            </w:r>
            <w:r w:rsidRPr="00EE0AD9">
              <w:t>de</w:t>
            </w:r>
            <w:r w:rsidRPr="00EE0AD9">
              <w:rPr>
                <w:spacing w:val="-3"/>
              </w:rPr>
              <w:t xml:space="preserve"> </w:t>
            </w:r>
            <w:r w:rsidRPr="00EE0AD9">
              <w:t>la</w:t>
            </w:r>
            <w:r w:rsidRPr="00EE0AD9">
              <w:rPr>
                <w:spacing w:val="-3"/>
              </w:rPr>
              <w:t xml:space="preserve"> </w:t>
            </w:r>
            <w:r w:rsidRPr="00EE0AD9">
              <w:t>Comunidad</w:t>
            </w:r>
            <w:r w:rsidRPr="00EE0AD9">
              <w:rPr>
                <w:spacing w:val="-2"/>
              </w:rPr>
              <w:t xml:space="preserve"> </w:t>
            </w:r>
            <w:r w:rsidRPr="00EE0AD9">
              <w:t>Autónoma</w:t>
            </w:r>
            <w:r w:rsidRPr="00EE0AD9">
              <w:rPr>
                <w:spacing w:val="-52"/>
              </w:rPr>
              <w:t xml:space="preserve"> </w:t>
            </w:r>
            <w:r w:rsidRPr="00EE0AD9">
              <w:t>Otros</w:t>
            </w:r>
            <w:r w:rsidRPr="00EE0AD9">
              <w:rPr>
                <w:spacing w:val="-1"/>
              </w:rPr>
              <w:t xml:space="preserve"> </w:t>
            </w:r>
            <w:r w:rsidRPr="00EE0AD9">
              <w:t>órganos</w:t>
            </w:r>
            <w:r w:rsidRPr="00EE0AD9">
              <w:rPr>
                <w:spacing w:val="2"/>
              </w:rPr>
              <w:t xml:space="preserve"> </w:t>
            </w:r>
            <w:r w:rsidRPr="00EE0AD9">
              <w:t>de la</w:t>
            </w:r>
            <w:r w:rsidRPr="00EE0AD9">
              <w:rPr>
                <w:spacing w:val="1"/>
              </w:rPr>
              <w:t xml:space="preserve"> </w:t>
            </w:r>
            <w:r w:rsidRPr="00EE0AD9">
              <w:t>Administración</w:t>
            </w:r>
            <w:r w:rsidRPr="00EE0AD9">
              <w:rPr>
                <w:spacing w:val="-1"/>
              </w:rPr>
              <w:t xml:space="preserve"> </w:t>
            </w:r>
            <w:r w:rsidRPr="00EE0AD9">
              <w:t>Local</w:t>
            </w:r>
          </w:p>
        </w:tc>
      </w:tr>
      <w:tr w:rsidR="003456C5" w:rsidRPr="00EE0AD9" w14:paraId="0A27528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3316CCA"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11B34650" w14:textId="77777777" w:rsidTr="003456C5">
        <w:tc>
          <w:tcPr>
            <w:tcW w:w="9498" w:type="dxa"/>
          </w:tcPr>
          <w:p w14:paraId="2195FA62"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1AE8206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59D3432"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2EFF2EE5" w14:textId="77777777" w:rsidTr="003456C5">
        <w:tc>
          <w:tcPr>
            <w:tcW w:w="9498" w:type="dxa"/>
          </w:tcPr>
          <w:p w14:paraId="5630F3A0"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197C1ABA"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EB6E501"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07F27B82" w14:textId="77777777" w:rsidTr="003456C5">
        <w:tc>
          <w:tcPr>
            <w:tcW w:w="9498" w:type="dxa"/>
          </w:tcPr>
          <w:p w14:paraId="491A105C"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50FCCDCC" w14:textId="750709CC" w:rsidR="003456C5" w:rsidRDefault="003456C5" w:rsidP="00BF028C">
      <w:pPr>
        <w:jc w:val="both"/>
        <w:rPr>
          <w:lang w:eastAsia="es-ES"/>
        </w:rPr>
      </w:pPr>
    </w:p>
    <w:p w14:paraId="2A0FD6A4" w14:textId="77777777" w:rsidR="003456C5" w:rsidRDefault="003456C5">
      <w:pPr>
        <w:widowControl/>
        <w:autoSpaceDE/>
        <w:autoSpaceDN/>
        <w:spacing w:after="160" w:line="259" w:lineRule="auto"/>
        <w:rPr>
          <w:lang w:eastAsia="es-ES"/>
        </w:rPr>
      </w:pPr>
      <w:r>
        <w:rPr>
          <w:lang w:eastAsia="es-ES"/>
        </w:rPr>
        <w:br w:type="page"/>
      </w:r>
    </w:p>
    <w:p w14:paraId="6276B169" w14:textId="77777777" w:rsidR="003456C5" w:rsidRPr="00EE0AD9" w:rsidRDefault="003456C5" w:rsidP="005C4AEB">
      <w:pPr>
        <w:pStyle w:val="Ttulo2"/>
        <w:numPr>
          <w:ilvl w:val="1"/>
          <w:numId w:val="34"/>
        </w:numPr>
      </w:pPr>
      <w:bookmarkStart w:id="49" w:name="_Toc164683198"/>
      <w:bookmarkStart w:id="50" w:name="_Toc233200672"/>
      <w:r w:rsidRPr="00EE0AD9">
        <w:lastRenderedPageBreak/>
        <w:t>Videovigilancia</w:t>
      </w:r>
      <w:r w:rsidRPr="00EE0AD9">
        <w:rPr>
          <w:spacing w:val="-2"/>
        </w:rPr>
        <w:t xml:space="preserve"> </w:t>
      </w:r>
      <w:r w:rsidRPr="00EE0AD9">
        <w:t>en</w:t>
      </w:r>
      <w:r w:rsidRPr="00EE0AD9">
        <w:rPr>
          <w:spacing w:val="-4"/>
        </w:rPr>
        <w:t xml:space="preserve"> </w:t>
      </w:r>
      <w:r w:rsidRPr="00EE0AD9">
        <w:t>Instalaciones</w:t>
      </w:r>
      <w:r w:rsidRPr="00EE0AD9">
        <w:rPr>
          <w:spacing w:val="-2"/>
        </w:rPr>
        <w:t xml:space="preserve"> </w:t>
      </w:r>
      <w:r w:rsidRPr="00EE0AD9">
        <w:t>Públicas</w:t>
      </w:r>
      <w:bookmarkEnd w:id="49"/>
      <w:bookmarkEnd w:id="50"/>
    </w:p>
    <w:p w14:paraId="3D6F61C8" w14:textId="77777777" w:rsidR="003456C5" w:rsidRDefault="003456C5" w:rsidP="00BF028C">
      <w:pPr>
        <w:jc w:val="both"/>
        <w:rPr>
          <w:lang w:eastAsia="es-ES"/>
        </w:rPr>
      </w:pPr>
    </w:p>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3DF2415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60C38F8"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3FD23E83" w14:textId="77777777" w:rsidTr="003456C5">
        <w:tc>
          <w:tcPr>
            <w:tcW w:w="9498" w:type="dxa"/>
          </w:tcPr>
          <w:p w14:paraId="11C14DCC" w14:textId="77777777" w:rsidR="003456C5" w:rsidRPr="00EE0AD9" w:rsidRDefault="003456C5" w:rsidP="003456C5">
            <w:r w:rsidRPr="00EE0AD9">
              <w:t>Garantizar</w:t>
            </w:r>
            <w:r w:rsidRPr="00EE0AD9">
              <w:rPr>
                <w:spacing w:val="38"/>
              </w:rPr>
              <w:t xml:space="preserve"> </w:t>
            </w:r>
            <w:r w:rsidRPr="00EE0AD9">
              <w:t>la</w:t>
            </w:r>
            <w:r w:rsidRPr="00EE0AD9">
              <w:rPr>
                <w:spacing w:val="34"/>
              </w:rPr>
              <w:t xml:space="preserve"> </w:t>
            </w:r>
            <w:r w:rsidRPr="00EE0AD9">
              <w:t>seguridad</w:t>
            </w:r>
            <w:r w:rsidRPr="00EE0AD9">
              <w:rPr>
                <w:spacing w:val="34"/>
              </w:rPr>
              <w:t xml:space="preserve"> </w:t>
            </w:r>
            <w:r w:rsidRPr="00EE0AD9">
              <w:t>de</w:t>
            </w:r>
            <w:r w:rsidRPr="00EE0AD9">
              <w:rPr>
                <w:spacing w:val="34"/>
              </w:rPr>
              <w:t xml:space="preserve"> </w:t>
            </w:r>
            <w:r w:rsidRPr="00EE0AD9">
              <w:t>personas,</w:t>
            </w:r>
            <w:r w:rsidRPr="00EE0AD9">
              <w:rPr>
                <w:spacing w:val="37"/>
              </w:rPr>
              <w:t xml:space="preserve"> </w:t>
            </w:r>
            <w:r w:rsidRPr="00EE0AD9">
              <w:t>bienes</w:t>
            </w:r>
            <w:r w:rsidRPr="00EE0AD9">
              <w:rPr>
                <w:spacing w:val="37"/>
              </w:rPr>
              <w:t xml:space="preserve"> </w:t>
            </w:r>
            <w:r w:rsidRPr="00EE0AD9">
              <w:t>e</w:t>
            </w:r>
            <w:r w:rsidRPr="00EE0AD9">
              <w:rPr>
                <w:spacing w:val="37"/>
              </w:rPr>
              <w:t xml:space="preserve"> </w:t>
            </w:r>
            <w:r w:rsidRPr="00EE0AD9">
              <w:t>instalaciones,</w:t>
            </w:r>
            <w:r w:rsidRPr="00EE0AD9">
              <w:rPr>
                <w:spacing w:val="44"/>
              </w:rPr>
              <w:t xml:space="preserve"> </w:t>
            </w:r>
            <w:r w:rsidRPr="00EE0AD9">
              <w:t>a</w:t>
            </w:r>
            <w:r w:rsidRPr="00EE0AD9">
              <w:rPr>
                <w:spacing w:val="34"/>
              </w:rPr>
              <w:t xml:space="preserve"> </w:t>
            </w:r>
            <w:r w:rsidRPr="00EE0AD9">
              <w:t>través</w:t>
            </w:r>
            <w:r w:rsidRPr="00EE0AD9">
              <w:rPr>
                <w:spacing w:val="35"/>
              </w:rPr>
              <w:t xml:space="preserve"> </w:t>
            </w:r>
            <w:r w:rsidRPr="00EE0AD9">
              <w:t>de</w:t>
            </w:r>
            <w:r w:rsidRPr="00EE0AD9">
              <w:rPr>
                <w:spacing w:val="36"/>
              </w:rPr>
              <w:t xml:space="preserve"> </w:t>
            </w:r>
            <w:r w:rsidRPr="00EE0AD9">
              <w:t>la</w:t>
            </w:r>
            <w:r w:rsidRPr="00EE0AD9">
              <w:rPr>
                <w:spacing w:val="37"/>
              </w:rPr>
              <w:t xml:space="preserve"> </w:t>
            </w:r>
            <w:r w:rsidRPr="00EE0AD9">
              <w:t>vigilancia</w:t>
            </w:r>
            <w:r w:rsidRPr="00EE0AD9">
              <w:rPr>
                <w:spacing w:val="35"/>
              </w:rPr>
              <w:t xml:space="preserve"> </w:t>
            </w:r>
            <w:r w:rsidRPr="00EE0AD9">
              <w:t>por</w:t>
            </w:r>
            <w:r w:rsidRPr="00EE0AD9">
              <w:rPr>
                <w:spacing w:val="35"/>
              </w:rPr>
              <w:t xml:space="preserve"> </w:t>
            </w:r>
            <w:r w:rsidRPr="00EE0AD9">
              <w:t>cámaras</w:t>
            </w:r>
            <w:r w:rsidRPr="00EE0AD9">
              <w:rPr>
                <w:spacing w:val="35"/>
              </w:rPr>
              <w:t xml:space="preserve"> </w:t>
            </w:r>
            <w:r w:rsidRPr="00EE0AD9">
              <w:t>o</w:t>
            </w:r>
            <w:r w:rsidRPr="00EE0AD9">
              <w:rPr>
                <w:spacing w:val="-52"/>
              </w:rPr>
              <w:t xml:space="preserve"> </w:t>
            </w:r>
            <w:r w:rsidRPr="00EE0AD9">
              <w:t>videocámaras.</w:t>
            </w:r>
            <w:r w:rsidRPr="00EE0AD9">
              <w:rPr>
                <w:spacing w:val="54"/>
              </w:rPr>
              <w:t xml:space="preserve"> </w:t>
            </w:r>
            <w:r w:rsidRPr="00EE0AD9">
              <w:t>Control</w:t>
            </w:r>
            <w:r w:rsidRPr="00EE0AD9">
              <w:rPr>
                <w:spacing w:val="-2"/>
              </w:rPr>
              <w:t xml:space="preserve"> </w:t>
            </w:r>
            <w:r w:rsidRPr="00EE0AD9">
              <w:t>Laboral.</w:t>
            </w:r>
          </w:p>
        </w:tc>
      </w:tr>
      <w:tr w:rsidR="003456C5" w:rsidRPr="00EE0AD9" w14:paraId="5BC004C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FB4F24A"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7946E9C9" w14:textId="77777777" w:rsidTr="003456C5">
        <w:tc>
          <w:tcPr>
            <w:tcW w:w="9498" w:type="dxa"/>
          </w:tcPr>
          <w:p w14:paraId="70835453" w14:textId="77777777" w:rsidR="003456C5" w:rsidRPr="00EE0AD9" w:rsidRDefault="003456C5" w:rsidP="003456C5">
            <w:r w:rsidRPr="00EE0AD9">
              <w:t>Las</w:t>
            </w:r>
            <w:r w:rsidRPr="00EE0AD9">
              <w:rPr>
                <w:spacing w:val="-4"/>
              </w:rPr>
              <w:t xml:space="preserve"> </w:t>
            </w:r>
            <w:r w:rsidRPr="00EE0AD9">
              <w:t>imágenes</w:t>
            </w:r>
            <w:r w:rsidRPr="00EE0AD9">
              <w:rPr>
                <w:spacing w:val="-4"/>
              </w:rPr>
              <w:t xml:space="preserve"> </w:t>
            </w:r>
            <w:r w:rsidRPr="00EE0AD9">
              <w:t>se</w:t>
            </w:r>
            <w:r w:rsidRPr="00EE0AD9">
              <w:rPr>
                <w:spacing w:val="-5"/>
              </w:rPr>
              <w:t xml:space="preserve"> </w:t>
            </w:r>
            <w:r w:rsidRPr="00EE0AD9">
              <w:t>conservarán</w:t>
            </w:r>
            <w:r w:rsidRPr="00EE0AD9">
              <w:rPr>
                <w:spacing w:val="-2"/>
              </w:rPr>
              <w:t xml:space="preserve"> </w:t>
            </w:r>
            <w:r w:rsidRPr="00EE0AD9">
              <w:t>por</w:t>
            </w:r>
            <w:r w:rsidRPr="00EE0AD9">
              <w:rPr>
                <w:spacing w:val="-4"/>
              </w:rPr>
              <w:t xml:space="preserve"> </w:t>
            </w:r>
            <w:r w:rsidRPr="00EE0AD9">
              <w:t>un</w:t>
            </w:r>
            <w:r w:rsidRPr="00EE0AD9">
              <w:rPr>
                <w:spacing w:val="-2"/>
              </w:rPr>
              <w:t xml:space="preserve"> </w:t>
            </w:r>
            <w:r w:rsidRPr="00EE0AD9">
              <w:t>plazo</w:t>
            </w:r>
            <w:r w:rsidRPr="00EE0AD9">
              <w:rPr>
                <w:spacing w:val="-2"/>
              </w:rPr>
              <w:t xml:space="preserve"> </w:t>
            </w:r>
            <w:r w:rsidRPr="00EE0AD9">
              <w:t>máximo</w:t>
            </w:r>
            <w:r w:rsidRPr="00EE0AD9">
              <w:rPr>
                <w:spacing w:val="-6"/>
              </w:rPr>
              <w:t xml:space="preserve"> </w:t>
            </w:r>
            <w:r w:rsidRPr="00EE0AD9">
              <w:t>de</w:t>
            </w:r>
            <w:r w:rsidRPr="00EE0AD9">
              <w:rPr>
                <w:spacing w:val="-2"/>
              </w:rPr>
              <w:t xml:space="preserve"> </w:t>
            </w:r>
            <w:r w:rsidRPr="00EE0AD9">
              <w:t>un</w:t>
            </w:r>
            <w:r w:rsidRPr="00EE0AD9">
              <w:rPr>
                <w:spacing w:val="-3"/>
              </w:rPr>
              <w:t xml:space="preserve"> </w:t>
            </w:r>
            <w:r w:rsidRPr="00EE0AD9">
              <w:t>mes</w:t>
            </w:r>
            <w:r w:rsidRPr="00EE0AD9">
              <w:rPr>
                <w:spacing w:val="-1"/>
              </w:rPr>
              <w:t xml:space="preserve"> </w:t>
            </w:r>
            <w:r w:rsidRPr="00EE0AD9">
              <w:t>a</w:t>
            </w:r>
            <w:r w:rsidRPr="00EE0AD9">
              <w:rPr>
                <w:spacing w:val="-5"/>
              </w:rPr>
              <w:t xml:space="preserve"> </w:t>
            </w:r>
            <w:r w:rsidRPr="00EE0AD9">
              <w:t>contar</w:t>
            </w:r>
            <w:r w:rsidRPr="00EE0AD9">
              <w:rPr>
                <w:spacing w:val="-1"/>
              </w:rPr>
              <w:t xml:space="preserve"> </w:t>
            </w:r>
            <w:r w:rsidRPr="00EE0AD9">
              <w:t>desde</w:t>
            </w:r>
            <w:r w:rsidRPr="00EE0AD9">
              <w:rPr>
                <w:spacing w:val="-3"/>
              </w:rPr>
              <w:t xml:space="preserve"> </w:t>
            </w:r>
            <w:r w:rsidRPr="00EE0AD9">
              <w:t>la</w:t>
            </w:r>
            <w:r w:rsidRPr="00EE0AD9">
              <w:rPr>
                <w:spacing w:val="-6"/>
              </w:rPr>
              <w:t xml:space="preserve"> </w:t>
            </w:r>
            <w:r w:rsidRPr="00EE0AD9">
              <w:t>fecha</w:t>
            </w:r>
            <w:r w:rsidRPr="00EE0AD9">
              <w:rPr>
                <w:spacing w:val="-2"/>
              </w:rPr>
              <w:t xml:space="preserve"> </w:t>
            </w:r>
            <w:r w:rsidRPr="00EE0AD9">
              <w:t>de</w:t>
            </w:r>
            <w:r w:rsidRPr="00EE0AD9">
              <w:rPr>
                <w:spacing w:val="-5"/>
              </w:rPr>
              <w:t xml:space="preserve"> </w:t>
            </w:r>
            <w:r w:rsidRPr="00EE0AD9">
              <w:t>su</w:t>
            </w:r>
            <w:r w:rsidRPr="00EE0AD9">
              <w:rPr>
                <w:spacing w:val="-2"/>
              </w:rPr>
              <w:t xml:space="preserve"> </w:t>
            </w:r>
            <w:r w:rsidRPr="00EE0AD9">
              <w:t>recogida,</w:t>
            </w:r>
            <w:r w:rsidRPr="00EE0AD9">
              <w:rPr>
                <w:spacing w:val="-4"/>
              </w:rPr>
              <w:t xml:space="preserve"> </w:t>
            </w:r>
            <w:r w:rsidRPr="00EE0AD9">
              <w:t>sin</w:t>
            </w:r>
            <w:r w:rsidRPr="00EE0AD9">
              <w:rPr>
                <w:spacing w:val="-53"/>
              </w:rPr>
              <w:t xml:space="preserve"> </w:t>
            </w:r>
            <w:r w:rsidRPr="00EE0AD9">
              <w:t xml:space="preserve">perjuicio de conservarse bloqueadas a disposición de las </w:t>
            </w:r>
            <w:proofErr w:type="gramStart"/>
            <w:r w:rsidRPr="00EE0AD9">
              <w:t>autoridades públicas</w:t>
            </w:r>
            <w:proofErr w:type="gramEnd"/>
            <w:r w:rsidRPr="00EE0AD9">
              <w:t xml:space="preserve"> competentes, en caso de</w:t>
            </w:r>
            <w:r w:rsidRPr="00EE0AD9">
              <w:rPr>
                <w:spacing w:val="1"/>
              </w:rPr>
              <w:t xml:space="preserve"> </w:t>
            </w:r>
            <w:r w:rsidRPr="00EE0AD9">
              <w:t>haber</w:t>
            </w:r>
            <w:r w:rsidRPr="00EE0AD9">
              <w:rPr>
                <w:spacing w:val="-1"/>
              </w:rPr>
              <w:t xml:space="preserve"> </w:t>
            </w:r>
            <w:r w:rsidRPr="00EE0AD9">
              <w:t>captado</w:t>
            </w:r>
            <w:r w:rsidRPr="00EE0AD9">
              <w:rPr>
                <w:spacing w:val="-1"/>
              </w:rPr>
              <w:t xml:space="preserve"> </w:t>
            </w:r>
            <w:r w:rsidRPr="00EE0AD9">
              <w:t>hechos ilícitos o</w:t>
            </w:r>
            <w:r w:rsidRPr="00EE0AD9">
              <w:rPr>
                <w:spacing w:val="-1"/>
              </w:rPr>
              <w:t xml:space="preserve"> </w:t>
            </w:r>
            <w:r w:rsidRPr="00EE0AD9">
              <w:t>irregulares.</w:t>
            </w:r>
          </w:p>
        </w:tc>
      </w:tr>
      <w:tr w:rsidR="003456C5" w:rsidRPr="00EE0AD9" w14:paraId="4B14048E"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083CB1E"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3EBAD542" w14:textId="77777777" w:rsidTr="003456C5">
        <w:tc>
          <w:tcPr>
            <w:tcW w:w="9498" w:type="dxa"/>
          </w:tcPr>
          <w:p w14:paraId="59FFA070" w14:textId="77777777" w:rsidR="003456C5" w:rsidRPr="00EE0AD9" w:rsidRDefault="003456C5" w:rsidP="003456C5">
            <w:r w:rsidRPr="00EE0AD9">
              <w:t>Artículo</w:t>
            </w:r>
            <w:r w:rsidRPr="00EE0AD9">
              <w:rPr>
                <w:spacing w:val="1"/>
              </w:rPr>
              <w:t xml:space="preserve"> </w:t>
            </w:r>
            <w:r w:rsidRPr="00EE0AD9">
              <w:t>6.1.e)</w:t>
            </w:r>
            <w:r w:rsidRPr="00EE0AD9">
              <w:rPr>
                <w:spacing w:val="2"/>
              </w:rPr>
              <w:t xml:space="preserve"> </w:t>
            </w:r>
            <w:r w:rsidRPr="00EE0AD9">
              <w:t>RGPD</w:t>
            </w:r>
            <w:r w:rsidRPr="00EE0AD9">
              <w:rPr>
                <w:spacing w:val="2"/>
              </w:rPr>
              <w:t xml:space="preserve"> </w:t>
            </w:r>
            <w:r w:rsidRPr="00EE0AD9">
              <w:t>el</w:t>
            </w:r>
            <w:r w:rsidRPr="00EE0AD9">
              <w:rPr>
                <w:spacing w:val="2"/>
              </w:rPr>
              <w:t xml:space="preserve"> </w:t>
            </w:r>
            <w:r w:rsidRPr="00EE0AD9">
              <w:t>tratamiento</w:t>
            </w:r>
            <w:r w:rsidRPr="00EE0AD9">
              <w:rPr>
                <w:spacing w:val="3"/>
              </w:rPr>
              <w:t xml:space="preserve"> </w:t>
            </w:r>
            <w:r w:rsidRPr="00EE0AD9">
              <w:t>es</w:t>
            </w:r>
            <w:r w:rsidRPr="00EE0AD9">
              <w:rPr>
                <w:spacing w:val="2"/>
              </w:rPr>
              <w:t xml:space="preserve"> </w:t>
            </w:r>
            <w:r w:rsidRPr="00EE0AD9">
              <w:t>necesario</w:t>
            </w:r>
            <w:r w:rsidRPr="00EE0AD9">
              <w:rPr>
                <w:spacing w:val="2"/>
              </w:rPr>
              <w:t xml:space="preserve"> </w:t>
            </w:r>
            <w:r w:rsidRPr="00EE0AD9">
              <w:t>para</w:t>
            </w:r>
            <w:r w:rsidRPr="00EE0AD9">
              <w:rPr>
                <w:spacing w:val="4"/>
              </w:rPr>
              <w:t xml:space="preserve"> </w:t>
            </w:r>
            <w:r w:rsidRPr="00EE0AD9">
              <w:t>el cumplimiento</w:t>
            </w:r>
            <w:r w:rsidRPr="00EE0AD9">
              <w:rPr>
                <w:spacing w:val="1"/>
              </w:rPr>
              <w:t xml:space="preserve"> </w:t>
            </w:r>
            <w:r w:rsidRPr="00EE0AD9">
              <w:t>de</w:t>
            </w:r>
            <w:r w:rsidRPr="00EE0AD9">
              <w:rPr>
                <w:spacing w:val="2"/>
              </w:rPr>
              <w:t xml:space="preserve"> </w:t>
            </w:r>
            <w:r w:rsidRPr="00EE0AD9">
              <w:t>una</w:t>
            </w:r>
            <w:r w:rsidRPr="00EE0AD9">
              <w:rPr>
                <w:spacing w:val="1"/>
              </w:rPr>
              <w:t xml:space="preserve"> </w:t>
            </w:r>
            <w:r w:rsidRPr="00EE0AD9">
              <w:t>misión</w:t>
            </w:r>
            <w:r w:rsidRPr="00EE0AD9">
              <w:rPr>
                <w:spacing w:val="1"/>
              </w:rPr>
              <w:t xml:space="preserve"> </w:t>
            </w:r>
            <w:r w:rsidRPr="00EE0AD9">
              <w:t>realizada</w:t>
            </w:r>
            <w:r w:rsidRPr="00EE0AD9">
              <w:rPr>
                <w:spacing w:val="4"/>
              </w:rPr>
              <w:t xml:space="preserve"> </w:t>
            </w:r>
            <w:r w:rsidRPr="00EE0AD9">
              <w:t>en</w:t>
            </w:r>
            <w:r w:rsidRPr="00EE0AD9">
              <w:rPr>
                <w:spacing w:val="3"/>
              </w:rPr>
              <w:t xml:space="preserve"> </w:t>
            </w:r>
            <w:r w:rsidRPr="00EE0AD9">
              <w:t>interés</w:t>
            </w:r>
            <w:r w:rsidRPr="00EE0AD9">
              <w:rPr>
                <w:spacing w:val="-53"/>
              </w:rPr>
              <w:t xml:space="preserve"> </w:t>
            </w:r>
            <w:r w:rsidRPr="00EE0AD9">
              <w:t>público o</w:t>
            </w:r>
            <w:r w:rsidRPr="00EE0AD9">
              <w:rPr>
                <w:spacing w:val="-2"/>
              </w:rPr>
              <w:t xml:space="preserve"> </w:t>
            </w:r>
            <w:r w:rsidRPr="00EE0AD9">
              <w:t>en</w:t>
            </w:r>
            <w:r w:rsidRPr="00EE0AD9">
              <w:rPr>
                <w:spacing w:val="1"/>
              </w:rPr>
              <w:t xml:space="preserve"> </w:t>
            </w:r>
            <w:r w:rsidRPr="00EE0AD9">
              <w:t>el</w:t>
            </w:r>
            <w:r w:rsidRPr="00EE0AD9">
              <w:rPr>
                <w:spacing w:val="-1"/>
              </w:rPr>
              <w:t xml:space="preserve"> </w:t>
            </w:r>
            <w:r w:rsidRPr="00EE0AD9">
              <w:t>ejercicio de poderes públicos</w:t>
            </w:r>
            <w:r w:rsidRPr="00EE0AD9">
              <w:rPr>
                <w:spacing w:val="-1"/>
              </w:rPr>
              <w:t xml:space="preserve"> </w:t>
            </w:r>
            <w:r w:rsidRPr="00EE0AD9">
              <w:t>conferidos al</w:t>
            </w:r>
            <w:r w:rsidRPr="00EE0AD9">
              <w:rPr>
                <w:spacing w:val="-3"/>
              </w:rPr>
              <w:t xml:space="preserve"> </w:t>
            </w:r>
            <w:r w:rsidRPr="00EE0AD9">
              <w:t>responsable</w:t>
            </w:r>
            <w:r w:rsidRPr="00EE0AD9">
              <w:rPr>
                <w:spacing w:val="-2"/>
              </w:rPr>
              <w:t xml:space="preserve"> </w:t>
            </w:r>
            <w:r w:rsidRPr="00EE0AD9">
              <w:t>del tratamiento.</w:t>
            </w:r>
          </w:p>
        </w:tc>
      </w:tr>
      <w:tr w:rsidR="003456C5" w:rsidRPr="00EE0AD9" w14:paraId="6E915C8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0942663"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49C24656" w14:textId="77777777" w:rsidTr="003456C5">
        <w:tc>
          <w:tcPr>
            <w:tcW w:w="9498" w:type="dxa"/>
          </w:tcPr>
          <w:p w14:paraId="5997D2ED" w14:textId="77777777" w:rsidR="003456C5" w:rsidRPr="00EE0AD9" w:rsidRDefault="003456C5" w:rsidP="003456C5">
            <w:r w:rsidRPr="00EE0AD9">
              <w:t>Datos</w:t>
            </w:r>
            <w:r w:rsidRPr="00EE0AD9">
              <w:rPr>
                <w:spacing w:val="-3"/>
              </w:rPr>
              <w:t xml:space="preserve"> </w:t>
            </w:r>
            <w:r w:rsidRPr="00EE0AD9">
              <w:t>de</w:t>
            </w:r>
            <w:r w:rsidRPr="00EE0AD9">
              <w:rPr>
                <w:spacing w:val="-3"/>
              </w:rPr>
              <w:t xml:space="preserve"> </w:t>
            </w:r>
            <w:r w:rsidRPr="00EE0AD9">
              <w:t>Carácter</w:t>
            </w:r>
            <w:r w:rsidRPr="00EE0AD9">
              <w:rPr>
                <w:spacing w:val="-2"/>
              </w:rPr>
              <w:t xml:space="preserve"> </w:t>
            </w:r>
            <w:r w:rsidRPr="00EE0AD9">
              <w:t>Identificativo</w:t>
            </w:r>
          </w:p>
          <w:p w14:paraId="3083C250" w14:textId="77777777" w:rsidR="003456C5" w:rsidRPr="00EE0AD9" w:rsidRDefault="003456C5" w:rsidP="003456C5">
            <w:r w:rsidRPr="00EE0AD9">
              <w:t>Imagen/Voz</w:t>
            </w:r>
          </w:p>
        </w:tc>
      </w:tr>
      <w:tr w:rsidR="003456C5" w:rsidRPr="00EE0AD9" w14:paraId="57B14AA9"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D1131D3"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184EAD43" w14:textId="77777777" w:rsidTr="003456C5">
        <w:tc>
          <w:tcPr>
            <w:tcW w:w="9498" w:type="dxa"/>
          </w:tcPr>
          <w:p w14:paraId="478A1B86" w14:textId="77777777" w:rsidR="003456C5" w:rsidRPr="00EE0AD9" w:rsidRDefault="003456C5" w:rsidP="003456C5">
            <w:r w:rsidRPr="00EE0AD9">
              <w:t>Colectivos</w:t>
            </w:r>
            <w:r w:rsidRPr="00EE0AD9">
              <w:rPr>
                <w:spacing w:val="-8"/>
              </w:rPr>
              <w:t xml:space="preserve"> </w:t>
            </w:r>
            <w:r w:rsidRPr="00EE0AD9">
              <w:t>de</w:t>
            </w:r>
            <w:r w:rsidRPr="00EE0AD9">
              <w:rPr>
                <w:spacing w:val="-10"/>
              </w:rPr>
              <w:t xml:space="preserve"> </w:t>
            </w:r>
            <w:r w:rsidRPr="00EE0AD9">
              <w:t>Interesados</w:t>
            </w:r>
            <w:r w:rsidRPr="00EE0AD9">
              <w:rPr>
                <w:spacing w:val="-53"/>
              </w:rPr>
              <w:t xml:space="preserve"> </w:t>
            </w:r>
            <w:r w:rsidRPr="00EE0AD9">
              <w:t>Empleados públicos;</w:t>
            </w:r>
            <w:r w:rsidRPr="00EE0AD9">
              <w:rPr>
                <w:spacing w:val="1"/>
              </w:rPr>
              <w:t xml:space="preserve"> </w:t>
            </w:r>
            <w:r w:rsidRPr="00EE0AD9">
              <w:t>Visitantes.</w:t>
            </w:r>
          </w:p>
        </w:tc>
      </w:tr>
      <w:tr w:rsidR="003456C5" w:rsidRPr="00EE0AD9" w14:paraId="131DC90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1D59A50E"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68265E95" w14:textId="77777777" w:rsidTr="003456C5">
        <w:tc>
          <w:tcPr>
            <w:tcW w:w="9498" w:type="dxa"/>
          </w:tcPr>
          <w:p w14:paraId="78B5DB32"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4"/>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4"/>
              </w:rPr>
              <w:t xml:space="preserve"> </w:t>
            </w:r>
            <w:r w:rsidRPr="00EE0AD9">
              <w:t>Datos</w:t>
            </w:r>
            <w:r w:rsidRPr="00EE0AD9">
              <w:rPr>
                <w:spacing w:val="-52"/>
              </w:rPr>
              <w:t xml:space="preserve"> </w:t>
            </w:r>
            <w:r w:rsidRPr="00EE0AD9">
              <w:t>Órganos</w:t>
            </w:r>
            <w:r w:rsidRPr="00EE0AD9">
              <w:rPr>
                <w:spacing w:val="-1"/>
              </w:rPr>
              <w:t xml:space="preserve"> </w:t>
            </w:r>
            <w:r w:rsidRPr="00EE0AD9">
              <w:t>judiciales</w:t>
            </w:r>
          </w:p>
          <w:p w14:paraId="73A6FC34" w14:textId="77777777" w:rsidR="003456C5" w:rsidRPr="00EE0AD9" w:rsidRDefault="003456C5" w:rsidP="003456C5">
            <w:r w:rsidRPr="00EE0AD9">
              <w:t>Fuerzas</w:t>
            </w:r>
            <w:r w:rsidRPr="00EE0AD9">
              <w:rPr>
                <w:spacing w:val="-3"/>
              </w:rPr>
              <w:t xml:space="preserve"> </w:t>
            </w:r>
            <w:r w:rsidRPr="00EE0AD9">
              <w:t>y</w:t>
            </w:r>
            <w:r w:rsidRPr="00EE0AD9">
              <w:rPr>
                <w:spacing w:val="-3"/>
              </w:rPr>
              <w:t xml:space="preserve"> </w:t>
            </w:r>
            <w:r w:rsidRPr="00EE0AD9">
              <w:t>Cuerpos de</w:t>
            </w:r>
            <w:r w:rsidRPr="00EE0AD9">
              <w:rPr>
                <w:spacing w:val="-2"/>
              </w:rPr>
              <w:t xml:space="preserve"> </w:t>
            </w:r>
            <w:r w:rsidRPr="00EE0AD9">
              <w:t>Seguridad</w:t>
            </w:r>
          </w:p>
        </w:tc>
      </w:tr>
      <w:tr w:rsidR="003456C5" w:rsidRPr="00EE0AD9" w14:paraId="70A7E3A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3077889"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5DCC8278" w14:textId="77777777" w:rsidTr="003456C5">
        <w:tc>
          <w:tcPr>
            <w:tcW w:w="9498" w:type="dxa"/>
          </w:tcPr>
          <w:p w14:paraId="73D56D3C"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2897A5B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9B61030" w14:textId="77777777" w:rsidR="003456C5" w:rsidRPr="00EE0AD9" w:rsidRDefault="003456C5" w:rsidP="003456C5">
            <w:pPr>
              <w:rPr>
                <w:b w:val="0"/>
              </w:rPr>
            </w:pPr>
            <w:r w:rsidRPr="00EE0AD9">
              <w:t>Transferencias</w:t>
            </w:r>
            <w:r w:rsidRPr="00EE0AD9">
              <w:rPr>
                <w:spacing w:val="-3"/>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504262CC" w14:textId="77777777" w:rsidTr="003456C5">
        <w:tc>
          <w:tcPr>
            <w:tcW w:w="9498" w:type="dxa"/>
          </w:tcPr>
          <w:p w14:paraId="5CBCC0EE"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0EAE5FD6" w14:textId="77777777" w:rsidTr="003456C5">
        <w:trPr>
          <w:cnfStyle w:val="000000100000" w:firstRow="0" w:lastRow="0" w:firstColumn="0" w:lastColumn="0" w:oddVBand="0" w:evenVBand="0" w:oddHBand="1" w:evenHBand="0" w:firstRowFirstColumn="0" w:firstRowLastColumn="0" w:lastRowFirstColumn="0" w:lastRowLastColumn="0"/>
          <w:trHeight w:val="330"/>
        </w:trPr>
        <w:tc>
          <w:tcPr>
            <w:tcW w:w="9498" w:type="dxa"/>
          </w:tcPr>
          <w:p w14:paraId="1DD4FB03"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41BF73BE" w14:textId="77777777" w:rsidTr="003456C5">
        <w:trPr>
          <w:trHeight w:val="1251"/>
        </w:trPr>
        <w:tc>
          <w:tcPr>
            <w:tcW w:w="9498" w:type="dxa"/>
          </w:tcPr>
          <w:p w14:paraId="529F3BA1"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9"/>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5E22D81C" w14:textId="54A3308C" w:rsidR="003456C5" w:rsidRDefault="003456C5" w:rsidP="00BF028C">
      <w:pPr>
        <w:jc w:val="both"/>
        <w:rPr>
          <w:lang w:eastAsia="es-ES"/>
        </w:rPr>
      </w:pPr>
    </w:p>
    <w:p w14:paraId="138A41EE" w14:textId="77777777" w:rsidR="003456C5" w:rsidRDefault="003456C5">
      <w:pPr>
        <w:widowControl/>
        <w:autoSpaceDE/>
        <w:autoSpaceDN/>
        <w:spacing w:after="160" w:line="259" w:lineRule="auto"/>
        <w:rPr>
          <w:lang w:eastAsia="es-ES"/>
        </w:rPr>
      </w:pPr>
      <w:r>
        <w:rPr>
          <w:lang w:eastAsia="es-ES"/>
        </w:rPr>
        <w:br w:type="page"/>
      </w:r>
    </w:p>
    <w:p w14:paraId="2D9BFF70" w14:textId="7443FE3F" w:rsidR="003456C5" w:rsidRDefault="003456C5" w:rsidP="005C4AEB">
      <w:pPr>
        <w:pStyle w:val="Ttulo2"/>
        <w:numPr>
          <w:ilvl w:val="1"/>
          <w:numId w:val="34"/>
        </w:numPr>
      </w:pPr>
      <w:bookmarkStart w:id="51" w:name="_Toc233200673"/>
      <w:r w:rsidRPr="00EE0AD9">
        <w:lastRenderedPageBreak/>
        <w:t>Provisión</w:t>
      </w:r>
      <w:r w:rsidRPr="00581559">
        <w:rPr>
          <w:spacing w:val="-2"/>
        </w:rPr>
        <w:t xml:space="preserve"> </w:t>
      </w:r>
      <w:r w:rsidRPr="00EE0AD9">
        <w:t>de</w:t>
      </w:r>
      <w:r w:rsidRPr="00581559">
        <w:rPr>
          <w:spacing w:val="-3"/>
        </w:rPr>
        <w:t xml:space="preserve"> </w:t>
      </w:r>
      <w:r w:rsidRPr="00EE0AD9">
        <w:t>puestos</w:t>
      </w:r>
      <w:r w:rsidRPr="00581559">
        <w:rPr>
          <w:spacing w:val="-3"/>
        </w:rPr>
        <w:t xml:space="preserve"> </w:t>
      </w:r>
      <w:r w:rsidRPr="00EE0AD9">
        <w:t>de</w:t>
      </w:r>
      <w:r w:rsidRPr="00581559">
        <w:rPr>
          <w:spacing w:val="-3"/>
        </w:rPr>
        <w:t xml:space="preserve"> </w:t>
      </w:r>
      <w:r w:rsidRPr="00EE0AD9">
        <w:t>trabajo</w:t>
      </w:r>
      <w:bookmarkEnd w:id="51"/>
    </w:p>
    <w:p w14:paraId="1B9B01AA" w14:textId="77777777" w:rsidR="003456C5" w:rsidRDefault="003456C5" w:rsidP="003456C5"/>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69D47F5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22613DA"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2C0DBCBC" w14:textId="77777777" w:rsidTr="003456C5">
        <w:tc>
          <w:tcPr>
            <w:tcW w:w="9498" w:type="dxa"/>
          </w:tcPr>
          <w:p w14:paraId="18270594" w14:textId="77777777" w:rsidR="003456C5" w:rsidRPr="00EE0AD9" w:rsidRDefault="003456C5" w:rsidP="003456C5">
            <w:r w:rsidRPr="00EE0AD9">
              <w:t>Selección</w:t>
            </w:r>
            <w:r w:rsidRPr="00EE0AD9">
              <w:rPr>
                <w:spacing w:val="-1"/>
              </w:rPr>
              <w:t xml:space="preserve"> </w:t>
            </w:r>
            <w:r w:rsidRPr="00EE0AD9">
              <w:t>de</w:t>
            </w:r>
            <w:r w:rsidRPr="00EE0AD9">
              <w:rPr>
                <w:spacing w:val="-1"/>
              </w:rPr>
              <w:t xml:space="preserve"> </w:t>
            </w:r>
            <w:r w:rsidRPr="00EE0AD9">
              <w:t>personal</w:t>
            </w:r>
            <w:r w:rsidRPr="00EE0AD9">
              <w:rPr>
                <w:spacing w:val="-4"/>
              </w:rPr>
              <w:t xml:space="preserve"> </w:t>
            </w:r>
            <w:r w:rsidRPr="00EE0AD9">
              <w:t>y</w:t>
            </w:r>
            <w:r w:rsidRPr="00EE0AD9">
              <w:rPr>
                <w:spacing w:val="-2"/>
              </w:rPr>
              <w:t xml:space="preserve"> </w:t>
            </w:r>
            <w:r w:rsidRPr="00EE0AD9">
              <w:t>provisión</w:t>
            </w:r>
            <w:r w:rsidRPr="00EE0AD9">
              <w:rPr>
                <w:spacing w:val="-1"/>
              </w:rPr>
              <w:t xml:space="preserve"> </w:t>
            </w:r>
            <w:r w:rsidRPr="00EE0AD9">
              <w:t>de</w:t>
            </w:r>
            <w:r w:rsidRPr="00EE0AD9">
              <w:rPr>
                <w:spacing w:val="-1"/>
              </w:rPr>
              <w:t xml:space="preserve"> </w:t>
            </w:r>
            <w:r w:rsidRPr="00EE0AD9">
              <w:t>puestos</w:t>
            </w:r>
            <w:r w:rsidRPr="00EE0AD9">
              <w:rPr>
                <w:spacing w:val="-2"/>
              </w:rPr>
              <w:t xml:space="preserve"> </w:t>
            </w:r>
            <w:r w:rsidRPr="00EE0AD9">
              <w:t>de</w:t>
            </w:r>
            <w:r w:rsidRPr="00EE0AD9">
              <w:rPr>
                <w:spacing w:val="-3"/>
              </w:rPr>
              <w:t xml:space="preserve"> </w:t>
            </w:r>
            <w:r w:rsidRPr="00EE0AD9">
              <w:t>trabajo</w:t>
            </w:r>
            <w:r w:rsidRPr="00EE0AD9">
              <w:rPr>
                <w:spacing w:val="-3"/>
              </w:rPr>
              <w:t xml:space="preserve"> </w:t>
            </w:r>
            <w:r w:rsidRPr="00EE0AD9">
              <w:t>mediante</w:t>
            </w:r>
            <w:r w:rsidRPr="00EE0AD9">
              <w:rPr>
                <w:spacing w:val="-3"/>
              </w:rPr>
              <w:t xml:space="preserve"> </w:t>
            </w:r>
            <w:r w:rsidRPr="00EE0AD9">
              <w:t>convocatorias</w:t>
            </w:r>
            <w:r w:rsidRPr="00EE0AD9">
              <w:rPr>
                <w:spacing w:val="-2"/>
              </w:rPr>
              <w:t xml:space="preserve"> </w:t>
            </w:r>
            <w:r w:rsidRPr="00EE0AD9">
              <w:t>públicas.</w:t>
            </w:r>
          </w:p>
        </w:tc>
      </w:tr>
      <w:tr w:rsidR="003456C5" w:rsidRPr="00EE0AD9" w14:paraId="09F12E4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260E3417"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70EF8CF9" w14:textId="77777777" w:rsidTr="003456C5">
        <w:tc>
          <w:tcPr>
            <w:tcW w:w="9498" w:type="dxa"/>
          </w:tcPr>
          <w:p w14:paraId="04880334" w14:textId="77777777" w:rsidR="003456C5" w:rsidRPr="00EE0AD9" w:rsidRDefault="003456C5" w:rsidP="003456C5">
            <w:r w:rsidRPr="00EE0AD9">
              <w:t>Se conservarán durante el tiempo necesario para cumplir con la finalidad para la que se recabaron y para</w:t>
            </w:r>
            <w:r w:rsidRPr="00EE0AD9">
              <w:rPr>
                <w:spacing w:val="-53"/>
              </w:rPr>
              <w:t xml:space="preserve"> </w:t>
            </w:r>
            <w:r w:rsidRPr="00EE0AD9">
              <w:t>determinar las posibles responsabilidades que se pudieran derivar de dicha finalidad y del tratamiento de</w:t>
            </w:r>
            <w:r w:rsidRPr="00EE0AD9">
              <w:rPr>
                <w:spacing w:val="1"/>
              </w:rPr>
              <w:t xml:space="preserve"> </w:t>
            </w:r>
            <w:r w:rsidRPr="00EE0AD9">
              <w:t>los</w:t>
            </w:r>
            <w:r w:rsidRPr="00EE0AD9">
              <w:rPr>
                <w:spacing w:val="-1"/>
              </w:rPr>
              <w:t xml:space="preserve"> </w:t>
            </w:r>
            <w:r w:rsidRPr="00EE0AD9">
              <w:t>datos.</w:t>
            </w:r>
            <w:r w:rsidRPr="00EE0AD9">
              <w:rPr>
                <w:spacing w:val="-2"/>
              </w:rPr>
              <w:t xml:space="preserve"> </w:t>
            </w:r>
            <w:r w:rsidRPr="00EE0AD9">
              <w:t>Será</w:t>
            </w:r>
            <w:r w:rsidRPr="00EE0AD9">
              <w:rPr>
                <w:spacing w:val="-1"/>
              </w:rPr>
              <w:t xml:space="preserve"> </w:t>
            </w:r>
            <w:r w:rsidRPr="00EE0AD9">
              <w:t>de</w:t>
            </w:r>
            <w:r w:rsidRPr="00EE0AD9">
              <w:rPr>
                <w:spacing w:val="-2"/>
              </w:rPr>
              <w:t xml:space="preserve"> </w:t>
            </w:r>
            <w:r w:rsidRPr="00EE0AD9">
              <w:t>aplicación</w:t>
            </w:r>
            <w:r w:rsidRPr="00EE0AD9">
              <w:rPr>
                <w:spacing w:val="-1"/>
              </w:rPr>
              <w:t xml:space="preserve"> </w:t>
            </w:r>
            <w:r w:rsidRPr="00EE0AD9">
              <w:t>lo dispuesto</w:t>
            </w:r>
            <w:r w:rsidRPr="00EE0AD9">
              <w:rPr>
                <w:spacing w:val="1"/>
              </w:rPr>
              <w:t xml:space="preserve"> </w:t>
            </w:r>
            <w:r w:rsidRPr="00EE0AD9">
              <w:t>en la</w:t>
            </w:r>
            <w:r w:rsidRPr="00EE0AD9">
              <w:rPr>
                <w:spacing w:val="1"/>
              </w:rPr>
              <w:t xml:space="preserve"> </w:t>
            </w:r>
            <w:r w:rsidRPr="00EE0AD9">
              <w:t>normativa</w:t>
            </w:r>
            <w:r w:rsidRPr="00EE0AD9">
              <w:rPr>
                <w:spacing w:val="-2"/>
              </w:rPr>
              <w:t xml:space="preserve"> </w:t>
            </w:r>
            <w:r w:rsidRPr="00EE0AD9">
              <w:t>de</w:t>
            </w:r>
            <w:r w:rsidRPr="00EE0AD9">
              <w:rPr>
                <w:spacing w:val="-1"/>
              </w:rPr>
              <w:t xml:space="preserve"> </w:t>
            </w:r>
            <w:r w:rsidRPr="00EE0AD9">
              <w:t>archivos</w:t>
            </w:r>
            <w:r w:rsidRPr="00EE0AD9">
              <w:rPr>
                <w:spacing w:val="-1"/>
              </w:rPr>
              <w:t xml:space="preserve"> </w:t>
            </w:r>
            <w:r w:rsidRPr="00EE0AD9">
              <w:t>y documentación.</w:t>
            </w:r>
          </w:p>
        </w:tc>
      </w:tr>
      <w:tr w:rsidR="003456C5" w:rsidRPr="00EE0AD9" w14:paraId="6B8AE612"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100174E"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0A38EEF4" w14:textId="77777777" w:rsidTr="003456C5">
        <w:tc>
          <w:tcPr>
            <w:tcW w:w="9498" w:type="dxa"/>
          </w:tcPr>
          <w:p w14:paraId="4AA93F78" w14:textId="77777777" w:rsidR="003456C5" w:rsidRPr="00EE0AD9" w:rsidRDefault="003456C5" w:rsidP="003456C5">
            <w:r w:rsidRPr="00EE0AD9">
              <w:t>RGPD:</w:t>
            </w:r>
            <w:r w:rsidRPr="00EE0AD9">
              <w:rPr>
                <w:spacing w:val="11"/>
              </w:rPr>
              <w:t xml:space="preserve"> </w:t>
            </w:r>
            <w:r w:rsidRPr="00EE0AD9">
              <w:t>6.1.b)</w:t>
            </w:r>
            <w:r w:rsidRPr="00EE0AD9">
              <w:rPr>
                <w:spacing w:val="12"/>
              </w:rPr>
              <w:t xml:space="preserve"> </w:t>
            </w:r>
            <w:r w:rsidRPr="00EE0AD9">
              <w:t>Tratamiento</w:t>
            </w:r>
            <w:r w:rsidRPr="00EE0AD9">
              <w:rPr>
                <w:spacing w:val="12"/>
              </w:rPr>
              <w:t xml:space="preserve"> </w:t>
            </w:r>
            <w:r w:rsidRPr="00EE0AD9">
              <w:t>necesario</w:t>
            </w:r>
            <w:r w:rsidRPr="00EE0AD9">
              <w:rPr>
                <w:spacing w:val="13"/>
              </w:rPr>
              <w:t xml:space="preserve"> </w:t>
            </w:r>
            <w:r w:rsidRPr="00EE0AD9">
              <w:t>para</w:t>
            </w:r>
            <w:r w:rsidRPr="00EE0AD9">
              <w:rPr>
                <w:spacing w:val="14"/>
              </w:rPr>
              <w:t xml:space="preserve"> </w:t>
            </w:r>
            <w:r w:rsidRPr="00EE0AD9">
              <w:t>la</w:t>
            </w:r>
            <w:r w:rsidRPr="00EE0AD9">
              <w:rPr>
                <w:spacing w:val="11"/>
              </w:rPr>
              <w:t xml:space="preserve"> </w:t>
            </w:r>
            <w:r w:rsidRPr="00EE0AD9">
              <w:t>ejecución</w:t>
            </w:r>
            <w:r w:rsidRPr="00EE0AD9">
              <w:rPr>
                <w:spacing w:val="12"/>
              </w:rPr>
              <w:t xml:space="preserve"> </w:t>
            </w:r>
            <w:r w:rsidRPr="00EE0AD9">
              <w:t>de</w:t>
            </w:r>
            <w:r w:rsidRPr="00EE0AD9">
              <w:rPr>
                <w:spacing w:val="10"/>
              </w:rPr>
              <w:t xml:space="preserve"> </w:t>
            </w:r>
            <w:r w:rsidRPr="00EE0AD9">
              <w:t>un</w:t>
            </w:r>
            <w:r w:rsidRPr="00EE0AD9">
              <w:rPr>
                <w:spacing w:val="12"/>
              </w:rPr>
              <w:t xml:space="preserve"> </w:t>
            </w:r>
            <w:r w:rsidRPr="00EE0AD9">
              <w:t>contrato</w:t>
            </w:r>
            <w:r w:rsidRPr="00EE0AD9">
              <w:rPr>
                <w:spacing w:val="11"/>
              </w:rPr>
              <w:t xml:space="preserve"> </w:t>
            </w:r>
            <w:r w:rsidRPr="00EE0AD9">
              <w:t>en</w:t>
            </w:r>
            <w:r w:rsidRPr="00EE0AD9">
              <w:rPr>
                <w:spacing w:val="11"/>
              </w:rPr>
              <w:t xml:space="preserve"> </w:t>
            </w:r>
            <w:r w:rsidRPr="00EE0AD9">
              <w:t>el</w:t>
            </w:r>
            <w:r w:rsidRPr="00EE0AD9">
              <w:rPr>
                <w:spacing w:val="10"/>
              </w:rPr>
              <w:t xml:space="preserve"> </w:t>
            </w:r>
            <w:r w:rsidRPr="00EE0AD9">
              <w:t>que</w:t>
            </w:r>
            <w:r w:rsidRPr="00EE0AD9">
              <w:rPr>
                <w:spacing w:val="14"/>
              </w:rPr>
              <w:t xml:space="preserve"> </w:t>
            </w:r>
            <w:r w:rsidRPr="00EE0AD9">
              <w:t>el</w:t>
            </w:r>
            <w:r w:rsidRPr="00EE0AD9">
              <w:rPr>
                <w:spacing w:val="10"/>
              </w:rPr>
              <w:t xml:space="preserve"> </w:t>
            </w:r>
            <w:r w:rsidRPr="00EE0AD9">
              <w:t>interesado</w:t>
            </w:r>
            <w:r w:rsidRPr="00EE0AD9">
              <w:rPr>
                <w:spacing w:val="11"/>
              </w:rPr>
              <w:t xml:space="preserve"> </w:t>
            </w:r>
            <w:r w:rsidRPr="00EE0AD9">
              <w:t>es</w:t>
            </w:r>
            <w:r w:rsidRPr="00EE0AD9">
              <w:rPr>
                <w:spacing w:val="12"/>
              </w:rPr>
              <w:t xml:space="preserve"> </w:t>
            </w:r>
            <w:r w:rsidRPr="00EE0AD9">
              <w:t>parte</w:t>
            </w:r>
            <w:r w:rsidRPr="00EE0AD9">
              <w:rPr>
                <w:spacing w:val="12"/>
              </w:rPr>
              <w:t xml:space="preserve"> </w:t>
            </w:r>
            <w:r w:rsidRPr="00EE0AD9">
              <w:t>o</w:t>
            </w:r>
            <w:r w:rsidRPr="00EE0AD9">
              <w:rPr>
                <w:spacing w:val="-53"/>
              </w:rPr>
              <w:t xml:space="preserve"> </w:t>
            </w:r>
            <w:r w:rsidRPr="00EE0AD9">
              <w:t>para</w:t>
            </w:r>
            <w:r w:rsidRPr="00EE0AD9">
              <w:rPr>
                <w:spacing w:val="-2"/>
              </w:rPr>
              <w:t xml:space="preserve"> </w:t>
            </w:r>
            <w:r w:rsidRPr="00EE0AD9">
              <w:t>la</w:t>
            </w:r>
            <w:r w:rsidRPr="00EE0AD9">
              <w:rPr>
                <w:spacing w:val="-1"/>
              </w:rPr>
              <w:t xml:space="preserve"> </w:t>
            </w:r>
            <w:r w:rsidRPr="00EE0AD9">
              <w:t>aplicación</w:t>
            </w:r>
            <w:r w:rsidRPr="00EE0AD9">
              <w:rPr>
                <w:spacing w:val="-1"/>
              </w:rPr>
              <w:t xml:space="preserve"> </w:t>
            </w:r>
            <w:r w:rsidRPr="00EE0AD9">
              <w:t>a petición</w:t>
            </w:r>
            <w:r w:rsidRPr="00EE0AD9">
              <w:rPr>
                <w:spacing w:val="-1"/>
              </w:rPr>
              <w:t xml:space="preserve"> </w:t>
            </w:r>
            <w:r w:rsidRPr="00EE0AD9">
              <w:t>de</w:t>
            </w:r>
            <w:r w:rsidRPr="00EE0AD9">
              <w:rPr>
                <w:spacing w:val="1"/>
              </w:rPr>
              <w:t xml:space="preserve"> </w:t>
            </w:r>
            <w:r w:rsidRPr="00EE0AD9">
              <w:t>este</w:t>
            </w:r>
            <w:r w:rsidRPr="00EE0AD9">
              <w:rPr>
                <w:spacing w:val="-1"/>
              </w:rPr>
              <w:t xml:space="preserve"> </w:t>
            </w:r>
            <w:r w:rsidRPr="00EE0AD9">
              <w:t>de</w:t>
            </w:r>
            <w:r w:rsidRPr="00EE0AD9">
              <w:rPr>
                <w:spacing w:val="-2"/>
              </w:rPr>
              <w:t xml:space="preserve"> </w:t>
            </w:r>
            <w:r w:rsidRPr="00EE0AD9">
              <w:t>medidas</w:t>
            </w:r>
            <w:r w:rsidRPr="00EE0AD9">
              <w:rPr>
                <w:spacing w:val="5"/>
              </w:rPr>
              <w:t xml:space="preserve"> </w:t>
            </w:r>
            <w:r w:rsidRPr="00EE0AD9">
              <w:t>precontractuales.</w:t>
            </w:r>
          </w:p>
          <w:p w14:paraId="59F4AD0B" w14:textId="77777777" w:rsidR="003456C5" w:rsidRPr="00EE0AD9" w:rsidRDefault="003456C5" w:rsidP="003456C5">
            <w:r w:rsidRPr="00EE0AD9">
              <w:t>RGPD:</w:t>
            </w:r>
            <w:r w:rsidRPr="00EE0AD9">
              <w:rPr>
                <w:spacing w:val="-6"/>
              </w:rPr>
              <w:t xml:space="preserve"> </w:t>
            </w:r>
            <w:r w:rsidRPr="00EE0AD9">
              <w:t>6.1.c)</w:t>
            </w:r>
            <w:r w:rsidRPr="00EE0AD9">
              <w:rPr>
                <w:spacing w:val="-5"/>
              </w:rPr>
              <w:t xml:space="preserve"> </w:t>
            </w:r>
            <w:r w:rsidRPr="00EE0AD9">
              <w:t>Tratamiento</w:t>
            </w:r>
            <w:r w:rsidRPr="00EE0AD9">
              <w:rPr>
                <w:spacing w:val="-4"/>
              </w:rPr>
              <w:t xml:space="preserve"> </w:t>
            </w:r>
            <w:r w:rsidRPr="00EE0AD9">
              <w:t>necesario</w:t>
            </w:r>
            <w:r w:rsidRPr="00EE0AD9">
              <w:rPr>
                <w:spacing w:val="-3"/>
              </w:rPr>
              <w:t xml:space="preserve"> </w:t>
            </w:r>
            <w:r w:rsidRPr="00EE0AD9">
              <w:t>para</w:t>
            </w:r>
            <w:r w:rsidRPr="00EE0AD9">
              <w:rPr>
                <w:spacing w:val="-3"/>
              </w:rPr>
              <w:t xml:space="preserve"> </w:t>
            </w:r>
            <w:r w:rsidRPr="00EE0AD9">
              <w:t>el</w:t>
            </w:r>
            <w:r w:rsidRPr="00EE0AD9">
              <w:rPr>
                <w:spacing w:val="-7"/>
              </w:rPr>
              <w:t xml:space="preserve"> </w:t>
            </w:r>
            <w:r w:rsidRPr="00EE0AD9">
              <w:t>cumplimiento</w:t>
            </w:r>
            <w:r w:rsidRPr="00EE0AD9">
              <w:rPr>
                <w:spacing w:val="-3"/>
              </w:rPr>
              <w:t xml:space="preserve"> </w:t>
            </w:r>
            <w:r w:rsidRPr="00EE0AD9">
              <w:t>de</w:t>
            </w:r>
            <w:r w:rsidRPr="00EE0AD9">
              <w:rPr>
                <w:spacing w:val="-3"/>
              </w:rPr>
              <w:t xml:space="preserve"> </w:t>
            </w:r>
            <w:r w:rsidRPr="00EE0AD9">
              <w:t>una</w:t>
            </w:r>
            <w:r w:rsidRPr="00EE0AD9">
              <w:rPr>
                <w:spacing w:val="-4"/>
              </w:rPr>
              <w:t xml:space="preserve"> </w:t>
            </w:r>
            <w:r w:rsidRPr="00EE0AD9">
              <w:t>obligación</w:t>
            </w:r>
            <w:r w:rsidRPr="00EE0AD9">
              <w:rPr>
                <w:spacing w:val="-6"/>
              </w:rPr>
              <w:t xml:space="preserve"> </w:t>
            </w:r>
            <w:r w:rsidRPr="00EE0AD9">
              <w:t>legal</w:t>
            </w:r>
            <w:r w:rsidRPr="00EE0AD9">
              <w:rPr>
                <w:spacing w:val="-6"/>
              </w:rPr>
              <w:t xml:space="preserve"> </w:t>
            </w:r>
            <w:r w:rsidRPr="00EE0AD9">
              <w:t>aplicable</w:t>
            </w:r>
            <w:r w:rsidRPr="00EE0AD9">
              <w:rPr>
                <w:spacing w:val="-7"/>
              </w:rPr>
              <w:t xml:space="preserve"> </w:t>
            </w:r>
            <w:r w:rsidRPr="00EE0AD9">
              <w:t>al</w:t>
            </w:r>
            <w:r w:rsidRPr="00EE0AD9">
              <w:rPr>
                <w:spacing w:val="-6"/>
              </w:rPr>
              <w:t xml:space="preserve"> </w:t>
            </w:r>
            <w:r w:rsidRPr="00EE0AD9">
              <w:t>responsable</w:t>
            </w:r>
            <w:r w:rsidRPr="00EE0AD9">
              <w:rPr>
                <w:spacing w:val="-53"/>
              </w:rPr>
              <w:t xml:space="preserve"> </w:t>
            </w:r>
            <w:r w:rsidRPr="00EE0AD9">
              <w:t>del</w:t>
            </w:r>
            <w:r w:rsidRPr="00EE0AD9">
              <w:rPr>
                <w:spacing w:val="-1"/>
              </w:rPr>
              <w:t xml:space="preserve"> </w:t>
            </w:r>
            <w:r w:rsidRPr="00EE0AD9">
              <w:t>tratamiento.</w:t>
            </w:r>
          </w:p>
          <w:p w14:paraId="1A9F5FA8" w14:textId="77777777" w:rsidR="003456C5" w:rsidRPr="00EE0AD9" w:rsidRDefault="003456C5" w:rsidP="003456C5">
            <w:r w:rsidRPr="00EE0AD9">
              <w:t>Real</w:t>
            </w:r>
            <w:r w:rsidRPr="00EE0AD9">
              <w:rPr>
                <w:spacing w:val="9"/>
              </w:rPr>
              <w:t xml:space="preserve"> </w:t>
            </w:r>
            <w:r w:rsidRPr="00EE0AD9">
              <w:t>Decreto</w:t>
            </w:r>
            <w:r w:rsidRPr="00EE0AD9">
              <w:rPr>
                <w:spacing w:val="10"/>
              </w:rPr>
              <w:t xml:space="preserve"> </w:t>
            </w:r>
            <w:r w:rsidRPr="00EE0AD9">
              <w:t>Legislativo</w:t>
            </w:r>
            <w:r w:rsidRPr="00EE0AD9">
              <w:rPr>
                <w:spacing w:val="10"/>
              </w:rPr>
              <w:t xml:space="preserve"> </w:t>
            </w:r>
            <w:r w:rsidRPr="00EE0AD9">
              <w:t>5/2015,</w:t>
            </w:r>
            <w:r w:rsidRPr="00EE0AD9">
              <w:rPr>
                <w:spacing w:val="10"/>
              </w:rPr>
              <w:t xml:space="preserve"> </w:t>
            </w:r>
            <w:r w:rsidRPr="00EE0AD9">
              <w:t>de</w:t>
            </w:r>
            <w:r w:rsidRPr="00EE0AD9">
              <w:rPr>
                <w:spacing w:val="10"/>
              </w:rPr>
              <w:t xml:space="preserve"> </w:t>
            </w:r>
            <w:r w:rsidRPr="00EE0AD9">
              <w:t>30</w:t>
            </w:r>
            <w:r w:rsidRPr="00EE0AD9">
              <w:rPr>
                <w:spacing w:val="9"/>
              </w:rPr>
              <w:t xml:space="preserve"> </w:t>
            </w:r>
            <w:r w:rsidRPr="00EE0AD9">
              <w:t>de</w:t>
            </w:r>
            <w:r w:rsidRPr="00EE0AD9">
              <w:rPr>
                <w:spacing w:val="10"/>
              </w:rPr>
              <w:t xml:space="preserve"> </w:t>
            </w:r>
            <w:r w:rsidRPr="00EE0AD9">
              <w:t>octubre,</w:t>
            </w:r>
            <w:r w:rsidRPr="00EE0AD9">
              <w:rPr>
                <w:spacing w:val="12"/>
              </w:rPr>
              <w:t xml:space="preserve"> </w:t>
            </w:r>
            <w:r w:rsidRPr="00EE0AD9">
              <w:t>por</w:t>
            </w:r>
            <w:r w:rsidRPr="00EE0AD9">
              <w:rPr>
                <w:spacing w:val="10"/>
              </w:rPr>
              <w:t xml:space="preserve"> </w:t>
            </w:r>
            <w:r w:rsidRPr="00EE0AD9">
              <w:t>el</w:t>
            </w:r>
            <w:r w:rsidRPr="00EE0AD9">
              <w:rPr>
                <w:spacing w:val="10"/>
              </w:rPr>
              <w:t xml:space="preserve"> </w:t>
            </w:r>
            <w:r w:rsidRPr="00EE0AD9">
              <w:t>que</w:t>
            </w:r>
            <w:r w:rsidRPr="00EE0AD9">
              <w:rPr>
                <w:spacing w:val="12"/>
              </w:rPr>
              <w:t xml:space="preserve"> </w:t>
            </w:r>
            <w:r w:rsidRPr="00EE0AD9">
              <w:t>se</w:t>
            </w:r>
            <w:r w:rsidRPr="00EE0AD9">
              <w:rPr>
                <w:spacing w:val="10"/>
              </w:rPr>
              <w:t xml:space="preserve"> </w:t>
            </w:r>
            <w:r w:rsidRPr="00EE0AD9">
              <w:t>aprueba</w:t>
            </w:r>
            <w:r w:rsidRPr="00EE0AD9">
              <w:rPr>
                <w:spacing w:val="12"/>
              </w:rPr>
              <w:t xml:space="preserve"> </w:t>
            </w:r>
            <w:r w:rsidRPr="00EE0AD9">
              <w:t>la</w:t>
            </w:r>
            <w:r w:rsidRPr="00EE0AD9">
              <w:rPr>
                <w:spacing w:val="12"/>
              </w:rPr>
              <w:t xml:space="preserve"> </w:t>
            </w:r>
            <w:r w:rsidRPr="00EE0AD9">
              <w:t>Ley</w:t>
            </w:r>
            <w:r w:rsidRPr="00EE0AD9">
              <w:rPr>
                <w:spacing w:val="12"/>
              </w:rPr>
              <w:t xml:space="preserve"> </w:t>
            </w:r>
            <w:r w:rsidRPr="00EE0AD9">
              <w:t>del</w:t>
            </w:r>
            <w:r w:rsidRPr="00EE0AD9">
              <w:rPr>
                <w:spacing w:val="11"/>
              </w:rPr>
              <w:t xml:space="preserve"> </w:t>
            </w:r>
            <w:r w:rsidRPr="00EE0AD9">
              <w:t>Estatuto</w:t>
            </w:r>
            <w:r w:rsidRPr="00EE0AD9">
              <w:rPr>
                <w:spacing w:val="11"/>
              </w:rPr>
              <w:t xml:space="preserve"> </w:t>
            </w:r>
            <w:r w:rsidRPr="00EE0AD9">
              <w:t>Básico</w:t>
            </w:r>
            <w:r w:rsidRPr="00EE0AD9">
              <w:rPr>
                <w:spacing w:val="10"/>
              </w:rPr>
              <w:t xml:space="preserve"> </w:t>
            </w:r>
            <w:r w:rsidRPr="00EE0AD9">
              <w:t>del</w:t>
            </w:r>
            <w:r w:rsidRPr="00EE0AD9">
              <w:rPr>
                <w:spacing w:val="-53"/>
              </w:rPr>
              <w:t xml:space="preserve"> </w:t>
            </w:r>
            <w:r w:rsidRPr="00EE0AD9">
              <w:t>Empleado Público.</w:t>
            </w:r>
          </w:p>
          <w:p w14:paraId="6F256FA5" w14:textId="77777777" w:rsidR="003456C5" w:rsidRPr="00EE0AD9" w:rsidRDefault="003456C5" w:rsidP="003456C5">
            <w:r w:rsidRPr="00EE0AD9">
              <w:t>Real</w:t>
            </w:r>
            <w:r w:rsidRPr="00EE0AD9">
              <w:rPr>
                <w:spacing w:val="3"/>
              </w:rPr>
              <w:t xml:space="preserve"> </w:t>
            </w:r>
            <w:r w:rsidRPr="00EE0AD9">
              <w:t>Decreto</w:t>
            </w:r>
            <w:r w:rsidRPr="00EE0AD9">
              <w:rPr>
                <w:spacing w:val="4"/>
              </w:rPr>
              <w:t xml:space="preserve"> </w:t>
            </w:r>
            <w:r w:rsidRPr="00EE0AD9">
              <w:t>Legislativo</w:t>
            </w:r>
            <w:r w:rsidRPr="00EE0AD9">
              <w:rPr>
                <w:spacing w:val="5"/>
              </w:rPr>
              <w:t xml:space="preserve"> </w:t>
            </w:r>
            <w:r w:rsidRPr="00EE0AD9">
              <w:t>2/2015,</w:t>
            </w:r>
            <w:r w:rsidRPr="00EE0AD9">
              <w:rPr>
                <w:spacing w:val="5"/>
              </w:rPr>
              <w:t xml:space="preserve"> </w:t>
            </w:r>
            <w:r w:rsidRPr="00EE0AD9">
              <w:t>de</w:t>
            </w:r>
            <w:r w:rsidRPr="00EE0AD9">
              <w:rPr>
                <w:spacing w:val="4"/>
              </w:rPr>
              <w:t xml:space="preserve"> </w:t>
            </w:r>
            <w:r w:rsidRPr="00EE0AD9">
              <w:t>23</w:t>
            </w:r>
            <w:r w:rsidRPr="00EE0AD9">
              <w:rPr>
                <w:spacing w:val="5"/>
              </w:rPr>
              <w:t xml:space="preserve"> </w:t>
            </w:r>
            <w:r w:rsidRPr="00EE0AD9">
              <w:t>de</w:t>
            </w:r>
            <w:r w:rsidRPr="00EE0AD9">
              <w:rPr>
                <w:spacing w:val="4"/>
              </w:rPr>
              <w:t xml:space="preserve"> </w:t>
            </w:r>
            <w:r w:rsidRPr="00EE0AD9">
              <w:t>octubre,</w:t>
            </w:r>
            <w:r w:rsidRPr="00EE0AD9">
              <w:rPr>
                <w:spacing w:val="5"/>
              </w:rPr>
              <w:t xml:space="preserve"> </w:t>
            </w:r>
            <w:r w:rsidRPr="00EE0AD9">
              <w:t>por</w:t>
            </w:r>
            <w:r w:rsidRPr="00EE0AD9">
              <w:rPr>
                <w:spacing w:val="6"/>
              </w:rPr>
              <w:t xml:space="preserve"> </w:t>
            </w:r>
            <w:r w:rsidRPr="00EE0AD9">
              <w:t>el</w:t>
            </w:r>
            <w:r w:rsidRPr="00EE0AD9">
              <w:rPr>
                <w:spacing w:val="3"/>
              </w:rPr>
              <w:t xml:space="preserve"> </w:t>
            </w:r>
            <w:r w:rsidRPr="00EE0AD9">
              <w:t>que</w:t>
            </w:r>
            <w:r w:rsidRPr="00EE0AD9">
              <w:rPr>
                <w:spacing w:val="5"/>
              </w:rPr>
              <w:t xml:space="preserve"> </w:t>
            </w:r>
            <w:r w:rsidRPr="00EE0AD9">
              <w:t>se</w:t>
            </w:r>
            <w:r w:rsidRPr="00EE0AD9">
              <w:rPr>
                <w:spacing w:val="5"/>
              </w:rPr>
              <w:t xml:space="preserve"> </w:t>
            </w:r>
            <w:r w:rsidRPr="00EE0AD9">
              <w:t>aprueba</w:t>
            </w:r>
            <w:r w:rsidRPr="00EE0AD9">
              <w:rPr>
                <w:spacing w:val="4"/>
              </w:rPr>
              <w:t xml:space="preserve"> </w:t>
            </w:r>
            <w:r w:rsidRPr="00EE0AD9">
              <w:t>el</w:t>
            </w:r>
            <w:r w:rsidRPr="00EE0AD9">
              <w:rPr>
                <w:spacing w:val="4"/>
              </w:rPr>
              <w:t xml:space="preserve"> </w:t>
            </w:r>
            <w:r w:rsidRPr="00EE0AD9">
              <w:t>texto</w:t>
            </w:r>
            <w:r w:rsidRPr="00EE0AD9">
              <w:rPr>
                <w:spacing w:val="5"/>
              </w:rPr>
              <w:t xml:space="preserve"> </w:t>
            </w:r>
            <w:r w:rsidRPr="00EE0AD9">
              <w:t>refundido</w:t>
            </w:r>
            <w:r w:rsidRPr="00EE0AD9">
              <w:rPr>
                <w:spacing w:val="5"/>
              </w:rPr>
              <w:t xml:space="preserve"> </w:t>
            </w:r>
            <w:r w:rsidRPr="00EE0AD9">
              <w:t>de</w:t>
            </w:r>
            <w:r w:rsidRPr="00EE0AD9">
              <w:rPr>
                <w:spacing w:val="7"/>
              </w:rPr>
              <w:t xml:space="preserve"> </w:t>
            </w:r>
            <w:r w:rsidRPr="00EE0AD9">
              <w:t>la</w:t>
            </w:r>
            <w:r w:rsidRPr="00EE0AD9">
              <w:rPr>
                <w:spacing w:val="4"/>
              </w:rPr>
              <w:t xml:space="preserve"> </w:t>
            </w:r>
            <w:r w:rsidRPr="00EE0AD9">
              <w:t>Ley</w:t>
            </w:r>
            <w:r w:rsidRPr="00EE0AD9">
              <w:rPr>
                <w:spacing w:val="6"/>
              </w:rPr>
              <w:t xml:space="preserve"> </w:t>
            </w:r>
            <w:r w:rsidRPr="00EE0AD9">
              <w:t>del</w:t>
            </w:r>
            <w:r w:rsidRPr="00EE0AD9">
              <w:rPr>
                <w:spacing w:val="-52"/>
              </w:rPr>
              <w:t xml:space="preserve"> </w:t>
            </w:r>
            <w:r w:rsidRPr="00EE0AD9">
              <w:t>Estatuto</w:t>
            </w:r>
            <w:r w:rsidRPr="00EE0AD9">
              <w:rPr>
                <w:spacing w:val="-2"/>
              </w:rPr>
              <w:t xml:space="preserve"> </w:t>
            </w:r>
            <w:r w:rsidRPr="00EE0AD9">
              <w:t>de</w:t>
            </w:r>
            <w:r w:rsidRPr="00EE0AD9">
              <w:rPr>
                <w:spacing w:val="-1"/>
              </w:rPr>
              <w:t xml:space="preserve"> </w:t>
            </w:r>
            <w:r w:rsidRPr="00EE0AD9">
              <w:t>los Trabajadores.</w:t>
            </w:r>
          </w:p>
        </w:tc>
      </w:tr>
      <w:tr w:rsidR="003456C5" w:rsidRPr="00EE0AD9" w14:paraId="6A167DFC"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533AA3B"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217F746F" w14:textId="77777777" w:rsidTr="003456C5">
        <w:tc>
          <w:tcPr>
            <w:tcW w:w="9498" w:type="dxa"/>
          </w:tcPr>
          <w:p w14:paraId="7BEC239B" w14:textId="77777777" w:rsidR="003456C5" w:rsidRPr="00EE0AD9" w:rsidRDefault="003456C5" w:rsidP="003456C5">
            <w:r w:rsidRPr="00EE0AD9">
              <w:t>Nombre</w:t>
            </w:r>
            <w:r w:rsidRPr="00EE0AD9">
              <w:rPr>
                <w:spacing w:val="8"/>
              </w:rPr>
              <w:t xml:space="preserve"> </w:t>
            </w:r>
            <w:r w:rsidRPr="00EE0AD9">
              <w:t>y</w:t>
            </w:r>
            <w:r w:rsidRPr="00EE0AD9">
              <w:rPr>
                <w:spacing w:val="7"/>
              </w:rPr>
              <w:t xml:space="preserve"> </w:t>
            </w:r>
            <w:r w:rsidRPr="00EE0AD9">
              <w:t>apellidos,</w:t>
            </w:r>
            <w:r w:rsidRPr="00EE0AD9">
              <w:rPr>
                <w:spacing w:val="6"/>
              </w:rPr>
              <w:t xml:space="preserve"> </w:t>
            </w:r>
            <w:r w:rsidRPr="00EE0AD9">
              <w:t>DNI/CIF/Documento</w:t>
            </w:r>
            <w:r w:rsidRPr="00EE0AD9">
              <w:rPr>
                <w:spacing w:val="8"/>
              </w:rPr>
              <w:t xml:space="preserve"> </w:t>
            </w:r>
            <w:r w:rsidRPr="00EE0AD9">
              <w:t>identificativo,</w:t>
            </w:r>
            <w:r w:rsidRPr="00EE0AD9">
              <w:rPr>
                <w:spacing w:val="8"/>
              </w:rPr>
              <w:t xml:space="preserve"> </w:t>
            </w:r>
            <w:r w:rsidRPr="00EE0AD9">
              <w:t>número</w:t>
            </w:r>
            <w:r w:rsidRPr="00EE0AD9">
              <w:rPr>
                <w:spacing w:val="8"/>
              </w:rPr>
              <w:t xml:space="preserve"> </w:t>
            </w:r>
            <w:r w:rsidRPr="00EE0AD9">
              <w:t>de</w:t>
            </w:r>
            <w:r w:rsidRPr="00EE0AD9">
              <w:rPr>
                <w:spacing w:val="6"/>
              </w:rPr>
              <w:t xml:space="preserve"> </w:t>
            </w:r>
            <w:r w:rsidRPr="00EE0AD9">
              <w:t>registro</w:t>
            </w:r>
            <w:r w:rsidRPr="00EE0AD9">
              <w:rPr>
                <w:spacing w:val="6"/>
              </w:rPr>
              <w:t xml:space="preserve"> </w:t>
            </w:r>
            <w:r w:rsidRPr="00EE0AD9">
              <w:t>de</w:t>
            </w:r>
            <w:r w:rsidRPr="00EE0AD9">
              <w:rPr>
                <w:spacing w:val="8"/>
              </w:rPr>
              <w:t xml:space="preserve"> </w:t>
            </w:r>
            <w:r w:rsidRPr="00EE0AD9">
              <w:t>personal,</w:t>
            </w:r>
            <w:r w:rsidRPr="00EE0AD9">
              <w:rPr>
                <w:spacing w:val="8"/>
              </w:rPr>
              <w:t xml:space="preserve"> </w:t>
            </w:r>
            <w:r w:rsidRPr="00EE0AD9">
              <w:t>dirección,</w:t>
            </w:r>
            <w:r w:rsidRPr="00EE0AD9">
              <w:rPr>
                <w:spacing w:val="6"/>
              </w:rPr>
              <w:t xml:space="preserve"> </w:t>
            </w:r>
            <w:r w:rsidRPr="00EE0AD9">
              <w:t>firma</w:t>
            </w:r>
            <w:r w:rsidRPr="00EE0AD9">
              <w:rPr>
                <w:spacing w:val="9"/>
              </w:rPr>
              <w:t xml:space="preserve"> </w:t>
            </w:r>
            <w:r w:rsidRPr="00EE0AD9">
              <w:t>y</w:t>
            </w:r>
            <w:r w:rsidRPr="00EE0AD9">
              <w:rPr>
                <w:spacing w:val="-53"/>
              </w:rPr>
              <w:t xml:space="preserve"> </w:t>
            </w:r>
            <w:r w:rsidRPr="00EE0AD9">
              <w:t>teléfono.</w:t>
            </w:r>
          </w:p>
          <w:p w14:paraId="2D1EE333" w14:textId="77777777" w:rsidR="003456C5" w:rsidRPr="00EE0AD9" w:rsidRDefault="003456C5" w:rsidP="003456C5">
            <w:r w:rsidRPr="00EE0AD9">
              <w:t>Categorías</w:t>
            </w:r>
            <w:r w:rsidRPr="00EE0AD9">
              <w:rPr>
                <w:spacing w:val="-3"/>
              </w:rPr>
              <w:t xml:space="preserve"> </w:t>
            </w:r>
            <w:r w:rsidRPr="00EE0AD9">
              <w:t>especiales</w:t>
            </w:r>
            <w:r w:rsidRPr="00EE0AD9">
              <w:rPr>
                <w:spacing w:val="-3"/>
              </w:rPr>
              <w:t xml:space="preserve"> </w:t>
            </w:r>
            <w:r w:rsidRPr="00EE0AD9">
              <w:t>de</w:t>
            </w:r>
            <w:r w:rsidRPr="00EE0AD9">
              <w:rPr>
                <w:spacing w:val="-1"/>
              </w:rPr>
              <w:t xml:space="preserve"> </w:t>
            </w:r>
            <w:r w:rsidRPr="00EE0AD9">
              <w:t>datos:</w:t>
            </w:r>
            <w:r w:rsidRPr="00EE0AD9">
              <w:rPr>
                <w:spacing w:val="-4"/>
              </w:rPr>
              <w:t xml:space="preserve"> </w:t>
            </w:r>
            <w:r w:rsidRPr="00EE0AD9">
              <w:t>datos</w:t>
            </w:r>
            <w:r w:rsidRPr="00EE0AD9">
              <w:rPr>
                <w:spacing w:val="-2"/>
              </w:rPr>
              <w:t xml:space="preserve"> </w:t>
            </w:r>
            <w:r w:rsidRPr="00EE0AD9">
              <w:t>de</w:t>
            </w:r>
            <w:r w:rsidRPr="00EE0AD9">
              <w:rPr>
                <w:spacing w:val="-4"/>
              </w:rPr>
              <w:t xml:space="preserve"> </w:t>
            </w:r>
            <w:r w:rsidRPr="00EE0AD9">
              <w:t>salud</w:t>
            </w:r>
            <w:r w:rsidRPr="00EE0AD9">
              <w:rPr>
                <w:spacing w:val="-3"/>
              </w:rPr>
              <w:t xml:space="preserve"> </w:t>
            </w:r>
            <w:r w:rsidRPr="00EE0AD9">
              <w:t>(discapacidades).</w:t>
            </w:r>
          </w:p>
          <w:p w14:paraId="14FEF8F7" w14:textId="77777777" w:rsidR="003456C5" w:rsidRPr="00EE0AD9" w:rsidRDefault="003456C5" w:rsidP="003456C5">
            <w:r w:rsidRPr="00EE0AD9">
              <w:t>Datos</w:t>
            </w:r>
            <w:r w:rsidRPr="00EE0AD9">
              <w:rPr>
                <w:spacing w:val="2"/>
              </w:rPr>
              <w:t xml:space="preserve"> </w:t>
            </w:r>
            <w:r w:rsidRPr="00EE0AD9">
              <w:t>de</w:t>
            </w:r>
            <w:r w:rsidRPr="00EE0AD9">
              <w:rPr>
                <w:spacing w:val="1"/>
              </w:rPr>
              <w:t xml:space="preserve"> </w:t>
            </w:r>
            <w:r w:rsidRPr="00EE0AD9">
              <w:t>características</w:t>
            </w:r>
            <w:r w:rsidRPr="00EE0AD9">
              <w:rPr>
                <w:spacing w:val="2"/>
              </w:rPr>
              <w:t xml:space="preserve"> </w:t>
            </w:r>
            <w:r w:rsidRPr="00EE0AD9">
              <w:t>personales:</w:t>
            </w:r>
            <w:r w:rsidRPr="00EE0AD9">
              <w:rPr>
                <w:spacing w:val="4"/>
              </w:rPr>
              <w:t xml:space="preserve"> </w:t>
            </w:r>
            <w:r w:rsidRPr="00EE0AD9">
              <w:t>Sexo,</w:t>
            </w:r>
            <w:r w:rsidRPr="00EE0AD9">
              <w:rPr>
                <w:spacing w:val="1"/>
              </w:rPr>
              <w:t xml:space="preserve"> </w:t>
            </w:r>
            <w:r w:rsidRPr="00EE0AD9">
              <w:t>estado</w:t>
            </w:r>
            <w:r w:rsidRPr="00EE0AD9">
              <w:rPr>
                <w:spacing w:val="1"/>
              </w:rPr>
              <w:t xml:space="preserve"> </w:t>
            </w:r>
            <w:r w:rsidRPr="00EE0AD9">
              <w:t>civil,</w:t>
            </w:r>
            <w:r w:rsidRPr="00EE0AD9">
              <w:rPr>
                <w:spacing w:val="2"/>
              </w:rPr>
              <w:t xml:space="preserve"> </w:t>
            </w:r>
            <w:r w:rsidRPr="00EE0AD9">
              <w:t>nacionalidad,</w:t>
            </w:r>
            <w:r w:rsidRPr="00EE0AD9">
              <w:rPr>
                <w:spacing w:val="1"/>
              </w:rPr>
              <w:t xml:space="preserve"> </w:t>
            </w:r>
            <w:r w:rsidRPr="00EE0AD9">
              <w:t>edad,</w:t>
            </w:r>
            <w:r w:rsidRPr="00EE0AD9">
              <w:rPr>
                <w:spacing w:val="2"/>
              </w:rPr>
              <w:t xml:space="preserve"> </w:t>
            </w:r>
            <w:r w:rsidRPr="00EE0AD9">
              <w:t>fecha</w:t>
            </w:r>
            <w:r w:rsidRPr="00EE0AD9">
              <w:rPr>
                <w:spacing w:val="3"/>
              </w:rPr>
              <w:t xml:space="preserve"> </w:t>
            </w:r>
            <w:r w:rsidRPr="00EE0AD9">
              <w:t>y</w:t>
            </w:r>
            <w:r w:rsidRPr="00EE0AD9">
              <w:rPr>
                <w:spacing w:val="3"/>
              </w:rPr>
              <w:t xml:space="preserve"> </w:t>
            </w:r>
            <w:r w:rsidRPr="00EE0AD9">
              <w:t>lugar</w:t>
            </w:r>
            <w:r w:rsidRPr="00EE0AD9">
              <w:rPr>
                <w:spacing w:val="2"/>
              </w:rPr>
              <w:t xml:space="preserve"> </w:t>
            </w:r>
            <w:r w:rsidRPr="00EE0AD9">
              <w:t>de</w:t>
            </w:r>
            <w:r w:rsidRPr="00EE0AD9">
              <w:rPr>
                <w:spacing w:val="1"/>
              </w:rPr>
              <w:t xml:space="preserve"> </w:t>
            </w:r>
            <w:r w:rsidRPr="00EE0AD9">
              <w:t>nacimiento</w:t>
            </w:r>
            <w:r w:rsidRPr="00EE0AD9">
              <w:rPr>
                <w:spacing w:val="1"/>
              </w:rPr>
              <w:t xml:space="preserve"> </w:t>
            </w:r>
            <w:r w:rsidRPr="00EE0AD9">
              <w:t>y</w:t>
            </w:r>
            <w:r w:rsidRPr="00EE0AD9">
              <w:rPr>
                <w:spacing w:val="-53"/>
              </w:rPr>
              <w:t xml:space="preserve"> </w:t>
            </w:r>
            <w:r w:rsidRPr="00EE0AD9">
              <w:t>datos</w:t>
            </w:r>
            <w:r w:rsidRPr="00EE0AD9">
              <w:rPr>
                <w:spacing w:val="-1"/>
              </w:rPr>
              <w:t xml:space="preserve"> </w:t>
            </w:r>
            <w:r w:rsidRPr="00EE0AD9">
              <w:t>familiares.</w:t>
            </w:r>
          </w:p>
          <w:p w14:paraId="14A1E29E" w14:textId="77777777" w:rsidR="003456C5" w:rsidRPr="00EE0AD9" w:rsidRDefault="003456C5" w:rsidP="003456C5">
            <w:r w:rsidRPr="00EE0AD9">
              <w:t>Datos</w:t>
            </w:r>
            <w:r w:rsidRPr="00EE0AD9">
              <w:rPr>
                <w:spacing w:val="-4"/>
              </w:rPr>
              <w:t xml:space="preserve"> </w:t>
            </w:r>
            <w:r w:rsidRPr="00EE0AD9">
              <w:t>académicos</w:t>
            </w:r>
            <w:r w:rsidRPr="00EE0AD9">
              <w:rPr>
                <w:spacing w:val="-3"/>
              </w:rPr>
              <w:t xml:space="preserve"> </w:t>
            </w:r>
            <w:r w:rsidRPr="00EE0AD9">
              <w:t>y</w:t>
            </w:r>
            <w:r w:rsidRPr="00EE0AD9">
              <w:rPr>
                <w:spacing w:val="-1"/>
              </w:rPr>
              <w:t xml:space="preserve"> </w:t>
            </w:r>
            <w:r w:rsidRPr="00EE0AD9">
              <w:t>profesionales:</w:t>
            </w:r>
            <w:r w:rsidRPr="00EE0AD9">
              <w:rPr>
                <w:spacing w:val="-4"/>
              </w:rPr>
              <w:t xml:space="preserve"> </w:t>
            </w:r>
            <w:r w:rsidRPr="00EE0AD9">
              <w:t>Titulaciones,</w:t>
            </w:r>
            <w:r w:rsidRPr="00EE0AD9">
              <w:rPr>
                <w:spacing w:val="-2"/>
              </w:rPr>
              <w:t xml:space="preserve"> </w:t>
            </w:r>
            <w:r w:rsidRPr="00EE0AD9">
              <w:t>formación</w:t>
            </w:r>
            <w:r w:rsidRPr="00EE0AD9">
              <w:rPr>
                <w:spacing w:val="-5"/>
              </w:rPr>
              <w:t xml:space="preserve"> </w:t>
            </w:r>
            <w:r w:rsidRPr="00EE0AD9">
              <w:t>y</w:t>
            </w:r>
            <w:r w:rsidRPr="00EE0AD9">
              <w:rPr>
                <w:spacing w:val="-3"/>
              </w:rPr>
              <w:t xml:space="preserve"> </w:t>
            </w:r>
            <w:r w:rsidRPr="00EE0AD9">
              <w:t>experiencia</w:t>
            </w:r>
            <w:r w:rsidRPr="00EE0AD9">
              <w:rPr>
                <w:spacing w:val="-2"/>
              </w:rPr>
              <w:t xml:space="preserve"> </w:t>
            </w:r>
            <w:r w:rsidRPr="00EE0AD9">
              <w:t>profesional.</w:t>
            </w:r>
            <w:r w:rsidRPr="00EE0AD9">
              <w:rPr>
                <w:spacing w:val="-52"/>
              </w:rPr>
              <w:t xml:space="preserve"> </w:t>
            </w:r>
            <w:r w:rsidRPr="00EE0AD9">
              <w:t>Datos</w:t>
            </w:r>
            <w:r w:rsidRPr="00EE0AD9">
              <w:rPr>
                <w:spacing w:val="-1"/>
              </w:rPr>
              <w:t xml:space="preserve"> </w:t>
            </w:r>
            <w:r w:rsidRPr="00EE0AD9">
              <w:t>de</w:t>
            </w:r>
            <w:r w:rsidRPr="00EE0AD9">
              <w:rPr>
                <w:spacing w:val="-1"/>
              </w:rPr>
              <w:t xml:space="preserve"> </w:t>
            </w:r>
            <w:r w:rsidRPr="00EE0AD9">
              <w:t>detalle</w:t>
            </w:r>
            <w:r w:rsidRPr="00EE0AD9">
              <w:rPr>
                <w:spacing w:val="1"/>
              </w:rPr>
              <w:t xml:space="preserve"> </w:t>
            </w:r>
            <w:r w:rsidRPr="00EE0AD9">
              <w:t>de empleo</w:t>
            </w:r>
            <w:r w:rsidRPr="00EE0AD9">
              <w:rPr>
                <w:spacing w:val="1"/>
              </w:rPr>
              <w:t xml:space="preserve"> </w:t>
            </w:r>
            <w:r w:rsidRPr="00EE0AD9">
              <w:t>y carrera</w:t>
            </w:r>
            <w:r w:rsidRPr="00EE0AD9">
              <w:rPr>
                <w:spacing w:val="-2"/>
              </w:rPr>
              <w:t xml:space="preserve"> </w:t>
            </w:r>
            <w:r w:rsidRPr="00EE0AD9">
              <w:t>administrativa.</w:t>
            </w:r>
          </w:p>
        </w:tc>
      </w:tr>
      <w:tr w:rsidR="003456C5" w:rsidRPr="00EE0AD9" w14:paraId="421BD427"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1A2802C"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1082BC6E" w14:textId="77777777" w:rsidTr="003456C5">
        <w:tc>
          <w:tcPr>
            <w:tcW w:w="9498" w:type="dxa"/>
          </w:tcPr>
          <w:p w14:paraId="40A6B08A" w14:textId="77777777" w:rsidR="003456C5" w:rsidRPr="00EE0AD9"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55CF65D7" w14:textId="77777777" w:rsidR="003456C5" w:rsidRPr="00EE0AD9" w:rsidRDefault="003456C5" w:rsidP="003456C5">
            <w:r w:rsidRPr="00EE0AD9">
              <w:t>Candidatos</w:t>
            </w:r>
            <w:r w:rsidRPr="00EE0AD9">
              <w:rPr>
                <w:spacing w:val="-3"/>
              </w:rPr>
              <w:t xml:space="preserve"> </w:t>
            </w:r>
            <w:r w:rsidRPr="00EE0AD9">
              <w:t>presentados</w:t>
            </w:r>
            <w:r w:rsidRPr="00EE0AD9">
              <w:rPr>
                <w:spacing w:val="-2"/>
              </w:rPr>
              <w:t xml:space="preserve"> </w:t>
            </w:r>
            <w:r w:rsidRPr="00EE0AD9">
              <w:t>a</w:t>
            </w:r>
            <w:r w:rsidRPr="00EE0AD9">
              <w:rPr>
                <w:spacing w:val="-1"/>
              </w:rPr>
              <w:t xml:space="preserve"> </w:t>
            </w:r>
            <w:r w:rsidRPr="00EE0AD9">
              <w:t>procedimientos de</w:t>
            </w:r>
            <w:r w:rsidRPr="00EE0AD9">
              <w:rPr>
                <w:spacing w:val="-1"/>
              </w:rPr>
              <w:t xml:space="preserve"> </w:t>
            </w:r>
            <w:r w:rsidRPr="00EE0AD9">
              <w:t>provisión</w:t>
            </w:r>
            <w:r w:rsidRPr="00EE0AD9">
              <w:rPr>
                <w:spacing w:val="-3"/>
              </w:rPr>
              <w:t xml:space="preserve"> </w:t>
            </w:r>
            <w:r w:rsidRPr="00EE0AD9">
              <w:t>de</w:t>
            </w:r>
            <w:r w:rsidRPr="00EE0AD9">
              <w:rPr>
                <w:spacing w:val="-1"/>
              </w:rPr>
              <w:t xml:space="preserve"> </w:t>
            </w:r>
            <w:r w:rsidRPr="00EE0AD9">
              <w:t>puestos</w:t>
            </w:r>
            <w:r w:rsidRPr="00EE0AD9">
              <w:rPr>
                <w:spacing w:val="-3"/>
              </w:rPr>
              <w:t xml:space="preserve"> </w:t>
            </w:r>
            <w:r w:rsidRPr="00EE0AD9">
              <w:t>de</w:t>
            </w:r>
            <w:r w:rsidRPr="00EE0AD9">
              <w:rPr>
                <w:spacing w:val="3"/>
              </w:rPr>
              <w:t xml:space="preserve"> </w:t>
            </w:r>
            <w:r w:rsidRPr="00EE0AD9">
              <w:t>trabajo.</w:t>
            </w:r>
          </w:p>
        </w:tc>
      </w:tr>
      <w:tr w:rsidR="003456C5" w:rsidRPr="00EE0AD9" w14:paraId="090C4A6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2837AD7" w14:textId="77777777" w:rsidR="003456C5" w:rsidRPr="00EE0AD9" w:rsidRDefault="003456C5" w:rsidP="003456C5">
            <w:pPr>
              <w:rPr>
                <w:b w:val="0"/>
              </w:rPr>
            </w:pPr>
            <w:r w:rsidRPr="00EE0AD9">
              <w:t>Comunicaciones</w:t>
            </w:r>
            <w:r w:rsidRPr="00EE0AD9">
              <w:rPr>
                <w:spacing w:val="-3"/>
              </w:rPr>
              <w:t xml:space="preserve"> </w:t>
            </w:r>
            <w:r w:rsidRPr="00EE0AD9">
              <w:t>de Datos</w:t>
            </w:r>
          </w:p>
        </w:tc>
      </w:tr>
      <w:tr w:rsidR="003456C5" w:rsidRPr="00EE0AD9" w14:paraId="08C18679" w14:textId="77777777" w:rsidTr="003456C5">
        <w:tc>
          <w:tcPr>
            <w:tcW w:w="9498" w:type="dxa"/>
          </w:tcPr>
          <w:p w14:paraId="378ED8B0"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7E1BBA28" w14:textId="77777777" w:rsidR="003456C5" w:rsidRPr="00EE0AD9" w:rsidRDefault="003456C5" w:rsidP="003456C5">
            <w:r w:rsidRPr="00EE0AD9">
              <w:t>Al Registro Central de Personal.</w:t>
            </w:r>
            <w:r w:rsidRPr="00EE0AD9">
              <w:rPr>
                <w:spacing w:val="1"/>
              </w:rPr>
              <w:t xml:space="preserve"> </w:t>
            </w:r>
            <w:r w:rsidRPr="00EE0AD9">
              <w:t>Dirección</w:t>
            </w:r>
            <w:r w:rsidRPr="00EE0AD9">
              <w:rPr>
                <w:spacing w:val="-5"/>
              </w:rPr>
              <w:t xml:space="preserve"> </w:t>
            </w:r>
            <w:r w:rsidRPr="00EE0AD9">
              <w:t>General</w:t>
            </w:r>
            <w:r w:rsidRPr="00EE0AD9">
              <w:rPr>
                <w:spacing w:val="-5"/>
              </w:rPr>
              <w:t xml:space="preserve"> </w:t>
            </w:r>
            <w:r w:rsidRPr="00EE0AD9">
              <w:t>de</w:t>
            </w:r>
            <w:r w:rsidRPr="00EE0AD9">
              <w:rPr>
                <w:spacing w:val="-6"/>
              </w:rPr>
              <w:t xml:space="preserve"> </w:t>
            </w:r>
            <w:r w:rsidRPr="00EE0AD9">
              <w:t>Función</w:t>
            </w:r>
            <w:r w:rsidRPr="00EE0AD9">
              <w:rPr>
                <w:spacing w:val="-6"/>
              </w:rPr>
              <w:t xml:space="preserve"> </w:t>
            </w:r>
            <w:r w:rsidRPr="00EE0AD9">
              <w:t>Pública.</w:t>
            </w:r>
            <w:r w:rsidRPr="00EE0AD9">
              <w:rPr>
                <w:spacing w:val="-52"/>
              </w:rPr>
              <w:t xml:space="preserve"> </w:t>
            </w:r>
            <w:r w:rsidRPr="00EE0AD9">
              <w:t>Boletín Oficial de Estado.</w:t>
            </w:r>
          </w:p>
        </w:tc>
      </w:tr>
      <w:tr w:rsidR="003456C5" w:rsidRPr="00EE0AD9" w14:paraId="4245113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3507FD7"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379C920A" w14:textId="77777777" w:rsidTr="003456C5">
        <w:tc>
          <w:tcPr>
            <w:tcW w:w="9498" w:type="dxa"/>
          </w:tcPr>
          <w:p w14:paraId="6EB1D746" w14:textId="77777777" w:rsidR="003456C5" w:rsidRPr="00EE0AD9" w:rsidRDefault="003456C5" w:rsidP="003456C5">
            <w:r w:rsidRPr="00EE0AD9">
              <w:t>No</w:t>
            </w:r>
            <w:r w:rsidRPr="00EE0AD9">
              <w:rPr>
                <w:spacing w:val="-3"/>
              </w:rPr>
              <w:t xml:space="preserve"> </w:t>
            </w:r>
            <w:r w:rsidRPr="00EE0AD9">
              <w:t>hay</w:t>
            </w:r>
            <w:r w:rsidRPr="00EE0AD9">
              <w:rPr>
                <w:spacing w:val="-1"/>
              </w:rPr>
              <w:t xml:space="preserve"> </w:t>
            </w:r>
            <w:r w:rsidRPr="00EE0AD9">
              <w:t>transferencia</w:t>
            </w:r>
            <w:r w:rsidRPr="00EE0AD9">
              <w:rPr>
                <w:spacing w:val="-1"/>
              </w:rPr>
              <w:t xml:space="preserve"> </w:t>
            </w:r>
            <w:r w:rsidRPr="00EE0AD9">
              <w:t>internacional</w:t>
            </w:r>
            <w:r w:rsidRPr="00EE0AD9">
              <w:rPr>
                <w:spacing w:val="-2"/>
              </w:rPr>
              <w:t xml:space="preserve"> </w:t>
            </w:r>
            <w:r w:rsidRPr="00EE0AD9">
              <w:t>de</w:t>
            </w:r>
            <w:r w:rsidRPr="00EE0AD9">
              <w:rPr>
                <w:spacing w:val="-2"/>
              </w:rPr>
              <w:t xml:space="preserve"> </w:t>
            </w:r>
            <w:r w:rsidRPr="00EE0AD9">
              <w:t>datos</w:t>
            </w:r>
            <w:r w:rsidRPr="00EE0AD9">
              <w:rPr>
                <w:spacing w:val="-2"/>
              </w:rPr>
              <w:t xml:space="preserve"> </w:t>
            </w:r>
            <w:r w:rsidRPr="00EE0AD9">
              <w:t>prevista</w:t>
            </w:r>
          </w:p>
        </w:tc>
      </w:tr>
      <w:tr w:rsidR="003456C5" w:rsidRPr="00EE0AD9" w14:paraId="3F247790"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C9B5BFC"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59D860AF" w14:textId="77777777" w:rsidTr="003456C5">
        <w:trPr>
          <w:trHeight w:val="323"/>
        </w:trPr>
        <w:tc>
          <w:tcPr>
            <w:tcW w:w="9498" w:type="dxa"/>
          </w:tcPr>
          <w:p w14:paraId="750B9ECF"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338FC562" w14:textId="77777777" w:rsidTr="003456C5">
        <w:trPr>
          <w:cnfStyle w:val="000000100000" w:firstRow="0" w:lastRow="0" w:firstColumn="0" w:lastColumn="0" w:oddVBand="0" w:evenVBand="0" w:oddHBand="1" w:evenHBand="0" w:firstRowFirstColumn="0" w:firstRowLastColumn="0" w:lastRowFirstColumn="0" w:lastRowLastColumn="0"/>
          <w:trHeight w:val="215"/>
        </w:trPr>
        <w:tc>
          <w:tcPr>
            <w:tcW w:w="9498" w:type="dxa"/>
          </w:tcPr>
          <w:p w14:paraId="5D021295"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21C22106" w14:textId="77777777" w:rsidTr="003456C5">
        <w:trPr>
          <w:trHeight w:val="1242"/>
        </w:trPr>
        <w:tc>
          <w:tcPr>
            <w:tcW w:w="9498" w:type="dxa"/>
          </w:tcPr>
          <w:p w14:paraId="2D93FF9E"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7DC27516" w14:textId="77777777" w:rsidR="003456C5" w:rsidRDefault="003456C5" w:rsidP="003456C5"/>
    <w:p w14:paraId="49EAD27E" w14:textId="3DCB013F" w:rsidR="003456C5" w:rsidRDefault="003456C5" w:rsidP="005C4AEB">
      <w:pPr>
        <w:pStyle w:val="Ttulo2"/>
        <w:numPr>
          <w:ilvl w:val="1"/>
          <w:numId w:val="34"/>
        </w:numPr>
      </w:pPr>
      <w:bookmarkStart w:id="52" w:name="_Toc233200674"/>
      <w:r>
        <w:lastRenderedPageBreak/>
        <w:t>Canal de Denuncias</w:t>
      </w:r>
      <w:bookmarkEnd w:id="52"/>
    </w:p>
    <w:p w14:paraId="1CF198B6" w14:textId="77777777" w:rsidR="003456C5" w:rsidRDefault="003456C5" w:rsidP="003456C5"/>
    <w:tbl>
      <w:tblPr>
        <w:tblStyle w:val="Estilo1"/>
        <w:tblW w:w="9498" w:type="dxa"/>
        <w:tblLayout w:type="fixed"/>
        <w:tblCellMar>
          <w:top w:w="57" w:type="dxa"/>
          <w:left w:w="57" w:type="dxa"/>
          <w:bottom w:w="57" w:type="dxa"/>
          <w:right w:w="57" w:type="dxa"/>
        </w:tblCellMar>
        <w:tblLook w:val="01E0" w:firstRow="1" w:lastRow="1" w:firstColumn="1" w:lastColumn="1" w:noHBand="0" w:noVBand="0"/>
      </w:tblPr>
      <w:tblGrid>
        <w:gridCol w:w="9498"/>
      </w:tblGrid>
      <w:tr w:rsidR="003456C5" w:rsidRPr="00EE0AD9" w14:paraId="0B6A28E8"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3E2B5ED" w14:textId="77777777" w:rsidR="003456C5" w:rsidRPr="00EE0AD9" w:rsidRDefault="003456C5" w:rsidP="003456C5">
            <w:pPr>
              <w:rPr>
                <w:b w:val="0"/>
              </w:rPr>
            </w:pPr>
            <w:r w:rsidRPr="00EE0AD9">
              <w:t>Finalidad</w:t>
            </w:r>
            <w:r w:rsidRPr="00EE0AD9">
              <w:rPr>
                <w:spacing w:val="-3"/>
              </w:rPr>
              <w:t xml:space="preserve"> </w:t>
            </w:r>
            <w:r w:rsidRPr="00EE0AD9">
              <w:t>del Tratamiento</w:t>
            </w:r>
          </w:p>
        </w:tc>
      </w:tr>
      <w:tr w:rsidR="003456C5" w:rsidRPr="00EE0AD9" w14:paraId="34A30AC5" w14:textId="77777777" w:rsidTr="003456C5">
        <w:tc>
          <w:tcPr>
            <w:tcW w:w="9498" w:type="dxa"/>
          </w:tcPr>
          <w:p w14:paraId="02AFFDAA" w14:textId="77777777" w:rsidR="003456C5" w:rsidRPr="00EE0AD9" w:rsidRDefault="003456C5" w:rsidP="003456C5">
            <w:r w:rsidRPr="00581559">
              <w:t>Tramitación de las comunicaciones recibidas, y en su caso, investigar los hechos denunciados. Permite a empleados y terceros presentar denuncias o informar sobre algún incumplimiento del Código Ético, normativa interna o irregularidad detectada, así como comunicar dudas en su aplicación ello en coherencia con la Ley 2/2023, de 20 de febrero, reguladora de la protección de las personas que informen sobre infracciones normativas y de lucha contra la corrupción</w:t>
            </w:r>
            <w:r>
              <w:t>.</w:t>
            </w:r>
          </w:p>
        </w:tc>
      </w:tr>
      <w:tr w:rsidR="003456C5" w:rsidRPr="00EE0AD9" w14:paraId="6BFA1BB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6DE10141" w14:textId="77777777" w:rsidR="003456C5" w:rsidRPr="00EE0AD9" w:rsidRDefault="003456C5" w:rsidP="003456C5">
            <w:pPr>
              <w:rPr>
                <w:b w:val="0"/>
              </w:rPr>
            </w:pPr>
            <w:r w:rsidRPr="00EE0AD9">
              <w:t>Plazo</w:t>
            </w:r>
            <w:r w:rsidRPr="00EE0AD9">
              <w:rPr>
                <w:spacing w:val="-3"/>
              </w:rPr>
              <w:t xml:space="preserve"> </w:t>
            </w:r>
            <w:r w:rsidRPr="00EE0AD9">
              <w:t>de</w:t>
            </w:r>
            <w:r w:rsidRPr="00EE0AD9">
              <w:rPr>
                <w:spacing w:val="-3"/>
              </w:rPr>
              <w:t xml:space="preserve"> </w:t>
            </w:r>
            <w:r w:rsidRPr="00EE0AD9">
              <w:t>Conservación</w:t>
            </w:r>
          </w:p>
        </w:tc>
      </w:tr>
      <w:tr w:rsidR="003456C5" w:rsidRPr="00EE0AD9" w14:paraId="355E51D9" w14:textId="77777777" w:rsidTr="003456C5">
        <w:tc>
          <w:tcPr>
            <w:tcW w:w="9498" w:type="dxa"/>
          </w:tcPr>
          <w:p w14:paraId="7506141E" w14:textId="77777777" w:rsidR="003456C5" w:rsidRPr="00581559" w:rsidRDefault="003456C5" w:rsidP="003456C5">
            <w:r w:rsidRPr="00581559">
              <w:t>Los datos que sean objeto de tratamiento podrán conservarse en el sistema de informaciones únicamente durante el tiempo imprescindible para decidir sobre la procedencia de iniciar una investigación sobre los hechos informados.</w:t>
            </w:r>
          </w:p>
          <w:p w14:paraId="053EBE9C" w14:textId="77777777" w:rsidR="003456C5" w:rsidRPr="00581559" w:rsidRDefault="003456C5" w:rsidP="003456C5">
            <w:r w:rsidRPr="00581559">
              <w:t>Si se acreditara que la información facilitada o parte de ella no es veraz, deberá procederse a su inmediata supresión desde el momento en que se tenga constancia de dicha circunstancia, salvo que dicha falta de veracidad pueda constituir un ilícito penal, en cuyo caso se guardará la información por el tiempo necesario durante el que se tramite el procedimiento judicial.</w:t>
            </w:r>
          </w:p>
          <w:p w14:paraId="532315F3" w14:textId="77777777" w:rsidR="003456C5" w:rsidRPr="00581559" w:rsidRDefault="003456C5" w:rsidP="003456C5"/>
          <w:p w14:paraId="040DFCB9" w14:textId="77777777" w:rsidR="003456C5" w:rsidRPr="00581559" w:rsidRDefault="003456C5" w:rsidP="003456C5">
            <w:r w:rsidRPr="00581559">
              <w:t>Transcurridos tres meses desde la recepción de la comunicación sin que se hubiesen iniciado actuaciones de investigación, deberá procederse a su supresión.</w:t>
            </w:r>
          </w:p>
          <w:p w14:paraId="27A4F8D6" w14:textId="77777777" w:rsidR="003456C5" w:rsidRPr="00581559" w:rsidRDefault="003456C5" w:rsidP="003456C5"/>
          <w:p w14:paraId="7EEAE2FC" w14:textId="77777777" w:rsidR="003456C5" w:rsidRPr="00581559" w:rsidRDefault="003456C5" w:rsidP="003456C5">
            <w:r w:rsidRPr="00581559">
              <w:t>Las comunicaciones a las que no se haya dado curso solamente podrán constar de forma anonimizada</w:t>
            </w:r>
            <w:r>
              <w:t>.</w:t>
            </w:r>
          </w:p>
          <w:p w14:paraId="1412D50F" w14:textId="77777777" w:rsidR="003456C5" w:rsidRPr="00581559" w:rsidRDefault="003456C5" w:rsidP="003456C5"/>
          <w:p w14:paraId="31846F80" w14:textId="77777777" w:rsidR="003456C5" w:rsidRPr="00581559" w:rsidRDefault="003456C5" w:rsidP="003456C5">
            <w:r w:rsidRPr="00581559">
              <w:t xml:space="preserve">Libro – Registro: </w:t>
            </w:r>
          </w:p>
          <w:p w14:paraId="40B64D2E" w14:textId="77777777" w:rsidR="003456C5" w:rsidRPr="00581559" w:rsidRDefault="003456C5" w:rsidP="003456C5"/>
          <w:p w14:paraId="2CBBA2B9" w14:textId="77777777" w:rsidR="003456C5" w:rsidRPr="00EE0AD9" w:rsidRDefault="003456C5" w:rsidP="003456C5">
            <w:r w:rsidRPr="00581559">
              <w:t>Los datos personales relativos a las informaciones recibidas y a las investigaciones internas realizadas se conservarán durante el período que sea necesario y proporcionado a efectos de cumplir con la Ley. En ningún caso podrán conservarse los datos por un período superior a diez años.</w:t>
            </w:r>
          </w:p>
        </w:tc>
      </w:tr>
      <w:tr w:rsidR="003456C5" w:rsidRPr="00EE0AD9" w14:paraId="2D95E0FD"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E76C5F9" w14:textId="77777777" w:rsidR="003456C5" w:rsidRPr="00EE0AD9" w:rsidRDefault="003456C5" w:rsidP="003456C5">
            <w:pPr>
              <w:rPr>
                <w:b w:val="0"/>
              </w:rPr>
            </w:pPr>
            <w:r w:rsidRPr="00EE0AD9">
              <w:t>Detalles</w:t>
            </w:r>
            <w:r w:rsidRPr="00EE0AD9">
              <w:rPr>
                <w:spacing w:val="-4"/>
              </w:rPr>
              <w:t xml:space="preserve"> </w:t>
            </w:r>
            <w:r w:rsidRPr="00EE0AD9">
              <w:t>sobre</w:t>
            </w:r>
            <w:r w:rsidRPr="00EE0AD9">
              <w:rPr>
                <w:spacing w:val="-3"/>
              </w:rPr>
              <w:t xml:space="preserve"> </w:t>
            </w:r>
            <w:r w:rsidRPr="00EE0AD9">
              <w:t>la</w:t>
            </w:r>
            <w:r w:rsidRPr="00EE0AD9">
              <w:rPr>
                <w:spacing w:val="-1"/>
              </w:rPr>
              <w:t xml:space="preserve"> </w:t>
            </w:r>
            <w:r w:rsidRPr="00EE0AD9">
              <w:t>Licitud</w:t>
            </w:r>
            <w:r w:rsidRPr="00EE0AD9">
              <w:rPr>
                <w:spacing w:val="-1"/>
              </w:rPr>
              <w:t xml:space="preserve"> </w:t>
            </w:r>
            <w:r w:rsidRPr="00EE0AD9">
              <w:t>del</w:t>
            </w:r>
            <w:r w:rsidRPr="00EE0AD9">
              <w:rPr>
                <w:spacing w:val="-3"/>
              </w:rPr>
              <w:t xml:space="preserve"> </w:t>
            </w:r>
            <w:r w:rsidRPr="00EE0AD9">
              <w:t>Tratamiento</w:t>
            </w:r>
          </w:p>
        </w:tc>
      </w:tr>
      <w:tr w:rsidR="003456C5" w:rsidRPr="00EE0AD9" w14:paraId="11BF864B" w14:textId="77777777" w:rsidTr="003456C5">
        <w:tc>
          <w:tcPr>
            <w:tcW w:w="9498" w:type="dxa"/>
          </w:tcPr>
          <w:p w14:paraId="69E50361" w14:textId="77777777" w:rsidR="003456C5" w:rsidRPr="00EE0AD9" w:rsidRDefault="003456C5" w:rsidP="003456C5">
            <w:r w:rsidRPr="00581559">
              <w:t>Art. 6.1.c) RGPD: El tratamiento es necesario para el cumplimiento de una obligación legal aplicable al responsable del tratamiento</w:t>
            </w:r>
          </w:p>
        </w:tc>
      </w:tr>
      <w:tr w:rsidR="003456C5" w:rsidRPr="00EE0AD9" w14:paraId="520D96C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7B8FADDB" w14:textId="77777777" w:rsidR="003456C5" w:rsidRPr="00EE0AD9" w:rsidRDefault="003456C5" w:rsidP="003456C5">
            <w:pPr>
              <w:rPr>
                <w:b w:val="0"/>
              </w:rPr>
            </w:pPr>
            <w:r w:rsidRPr="00EE0AD9">
              <w:t>Categorías</w:t>
            </w:r>
            <w:r w:rsidRPr="00EE0AD9">
              <w:rPr>
                <w:spacing w:val="-4"/>
              </w:rPr>
              <w:t xml:space="preserve"> </w:t>
            </w:r>
            <w:r w:rsidRPr="00EE0AD9">
              <w:t>de</w:t>
            </w:r>
            <w:r w:rsidRPr="00EE0AD9">
              <w:rPr>
                <w:spacing w:val="-3"/>
              </w:rPr>
              <w:t xml:space="preserve"> </w:t>
            </w:r>
            <w:r w:rsidRPr="00EE0AD9">
              <w:t>Datos</w:t>
            </w:r>
            <w:r w:rsidRPr="00EE0AD9">
              <w:rPr>
                <w:spacing w:val="-1"/>
              </w:rPr>
              <w:t xml:space="preserve"> </w:t>
            </w:r>
            <w:r w:rsidRPr="00EE0AD9">
              <w:t>Personales</w:t>
            </w:r>
          </w:p>
        </w:tc>
      </w:tr>
      <w:tr w:rsidR="003456C5" w:rsidRPr="00EE0AD9" w14:paraId="2D29B0AC" w14:textId="77777777" w:rsidTr="003456C5">
        <w:tc>
          <w:tcPr>
            <w:tcW w:w="9498" w:type="dxa"/>
          </w:tcPr>
          <w:p w14:paraId="6E5D4F0A" w14:textId="77777777" w:rsidR="003456C5" w:rsidRPr="00292153" w:rsidRDefault="003456C5" w:rsidP="003456C5">
            <w:pPr>
              <w:rPr>
                <w:szCs w:val="20"/>
              </w:rPr>
            </w:pPr>
            <w:r w:rsidRPr="00292153">
              <w:rPr>
                <w:rFonts w:eastAsia="Calibri"/>
                <w:szCs w:val="20"/>
              </w:rPr>
              <w:t>Datos identificativos (Nombre y apellidos, imagen, voz).</w:t>
            </w:r>
          </w:p>
          <w:p w14:paraId="0CAE262D" w14:textId="77777777" w:rsidR="003456C5" w:rsidRPr="00292153" w:rsidRDefault="003456C5" w:rsidP="003456C5">
            <w:pPr>
              <w:rPr>
                <w:szCs w:val="20"/>
              </w:rPr>
            </w:pPr>
            <w:r w:rsidRPr="00292153">
              <w:rPr>
                <w:szCs w:val="20"/>
              </w:rPr>
              <w:t>Datos de contacto (correo electrónico).</w:t>
            </w:r>
          </w:p>
          <w:p w14:paraId="0FFB436C" w14:textId="77777777" w:rsidR="003456C5" w:rsidRPr="00292153" w:rsidRDefault="003456C5" w:rsidP="003456C5">
            <w:pPr>
              <w:rPr>
                <w:rFonts w:eastAsia="Calibri"/>
                <w:szCs w:val="20"/>
              </w:rPr>
            </w:pPr>
            <w:r w:rsidRPr="00292153">
              <w:rPr>
                <w:rFonts w:eastAsia="Calibri"/>
                <w:szCs w:val="20"/>
              </w:rPr>
              <w:t>Características personales (nacionalidad, fecha de nacimiento, sexo).</w:t>
            </w:r>
          </w:p>
          <w:p w14:paraId="35564D1E" w14:textId="77777777" w:rsidR="003456C5" w:rsidRPr="00292153" w:rsidRDefault="003456C5" w:rsidP="003456C5">
            <w:pPr>
              <w:rPr>
                <w:rFonts w:eastAsia="Calibri"/>
                <w:szCs w:val="20"/>
              </w:rPr>
            </w:pPr>
            <w:r w:rsidRPr="00292153">
              <w:rPr>
                <w:rFonts w:eastAsia="Calibri"/>
                <w:szCs w:val="20"/>
              </w:rPr>
              <w:t>Detalles del empleo (categoría, puestos de trabajo, historial del trabajador).</w:t>
            </w:r>
          </w:p>
          <w:p w14:paraId="4AD94B4B" w14:textId="77777777" w:rsidR="003456C5" w:rsidRPr="00292153" w:rsidRDefault="003456C5" w:rsidP="003456C5">
            <w:pPr>
              <w:rPr>
                <w:rFonts w:eastAsia="Calibri"/>
                <w:szCs w:val="20"/>
              </w:rPr>
            </w:pPr>
            <w:r w:rsidRPr="00292153">
              <w:rPr>
                <w:rFonts w:eastAsia="Calibri"/>
                <w:szCs w:val="20"/>
              </w:rPr>
              <w:t>Otros datos personales contenidos en la denuncia, incluidos de terceras personas.</w:t>
            </w:r>
          </w:p>
          <w:p w14:paraId="0D2A5C75" w14:textId="77777777" w:rsidR="003456C5" w:rsidRPr="00581559" w:rsidRDefault="003456C5" w:rsidP="003456C5">
            <w:pPr>
              <w:rPr>
                <w:rFonts w:ascii="Calibri" w:eastAsia="Calibri" w:hAnsi="Calibri" w:cs="Times New Roman"/>
              </w:rPr>
            </w:pPr>
          </w:p>
        </w:tc>
      </w:tr>
      <w:tr w:rsidR="003456C5" w:rsidRPr="00EE0AD9" w14:paraId="3FBABB44"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336B8ADB" w14:textId="77777777" w:rsidR="003456C5" w:rsidRPr="00EE0AD9" w:rsidRDefault="003456C5" w:rsidP="003456C5">
            <w:pPr>
              <w:rPr>
                <w:b w:val="0"/>
              </w:rPr>
            </w:pPr>
            <w:r w:rsidRPr="00EE0AD9">
              <w:t>Orígenes</w:t>
            </w:r>
            <w:r w:rsidRPr="00EE0AD9">
              <w:rPr>
                <w:spacing w:val="-4"/>
              </w:rPr>
              <w:t xml:space="preserve"> </w:t>
            </w:r>
            <w:r w:rsidRPr="00EE0AD9">
              <w:t>de</w:t>
            </w:r>
            <w:r w:rsidRPr="00EE0AD9">
              <w:rPr>
                <w:spacing w:val="-4"/>
              </w:rPr>
              <w:t xml:space="preserve"> </w:t>
            </w:r>
            <w:r w:rsidRPr="00EE0AD9">
              <w:t>Datos</w:t>
            </w:r>
            <w:r w:rsidRPr="00EE0AD9">
              <w:rPr>
                <w:spacing w:val="-1"/>
              </w:rPr>
              <w:t xml:space="preserve"> </w:t>
            </w:r>
            <w:r w:rsidRPr="00EE0AD9">
              <w:t>Personales</w:t>
            </w:r>
          </w:p>
        </w:tc>
      </w:tr>
      <w:tr w:rsidR="003456C5" w:rsidRPr="00EE0AD9" w14:paraId="7206A386" w14:textId="77777777" w:rsidTr="003456C5">
        <w:tc>
          <w:tcPr>
            <w:tcW w:w="9498" w:type="dxa"/>
          </w:tcPr>
          <w:p w14:paraId="79AEF305" w14:textId="77777777" w:rsidR="003456C5" w:rsidRDefault="003456C5" w:rsidP="003456C5">
            <w:r w:rsidRPr="00EE0AD9">
              <w:t>Colectivos</w:t>
            </w:r>
            <w:r w:rsidRPr="00EE0AD9">
              <w:rPr>
                <w:spacing w:val="-2"/>
              </w:rPr>
              <w:t xml:space="preserve"> </w:t>
            </w:r>
            <w:r w:rsidRPr="00EE0AD9">
              <w:t>de</w:t>
            </w:r>
            <w:r w:rsidRPr="00EE0AD9">
              <w:rPr>
                <w:spacing w:val="-4"/>
              </w:rPr>
              <w:t xml:space="preserve"> </w:t>
            </w:r>
            <w:r w:rsidRPr="00EE0AD9">
              <w:t>Interesados</w:t>
            </w:r>
          </w:p>
          <w:p w14:paraId="47AE066B" w14:textId="77777777" w:rsidR="003456C5" w:rsidRDefault="003456C5" w:rsidP="003456C5">
            <w:r w:rsidRPr="00581559">
              <w:t>Las personas que tengan la condición de empleados o trabajadores por cuenta ajena;</w:t>
            </w:r>
          </w:p>
          <w:p w14:paraId="7A391D98" w14:textId="77777777" w:rsidR="003456C5" w:rsidRDefault="003456C5" w:rsidP="003456C5">
            <w:r w:rsidRPr="00581559">
              <w:t>Los autónomos;</w:t>
            </w:r>
          </w:p>
          <w:p w14:paraId="7C31518B" w14:textId="77777777" w:rsidR="003456C5" w:rsidRPr="00581559" w:rsidRDefault="003456C5" w:rsidP="003456C5">
            <w:r w:rsidRPr="00581559">
              <w:t>Los accionistas, partícipes y personas pertenecientes al órgano de administración, dirección o supervisión, incluidos los miembros no ejecutivos;</w:t>
            </w:r>
          </w:p>
          <w:p w14:paraId="0B122F1F" w14:textId="77777777" w:rsidR="003456C5" w:rsidRPr="00581559" w:rsidRDefault="003456C5" w:rsidP="003456C5">
            <w:r w:rsidRPr="00581559">
              <w:t>Cualquier persona que trabaje para o bajo la supervisión y la dirección de contratistas, subcontratistas y proveedores;</w:t>
            </w:r>
          </w:p>
          <w:p w14:paraId="53A661D9" w14:textId="77777777" w:rsidR="003456C5" w:rsidRDefault="003456C5" w:rsidP="003456C5">
            <w:r w:rsidRPr="00581559">
              <w:t xml:space="preserve">Voluntarios, becarios, trabajadores en periodos de formación con independencia de que perciban o no una remuneración, así como a aquellos cuya relación laboral todavía no haya </w:t>
            </w:r>
            <w:r w:rsidRPr="00581559">
              <w:lastRenderedPageBreak/>
              <w:t>comenzado.</w:t>
            </w:r>
          </w:p>
          <w:p w14:paraId="31049467" w14:textId="77777777" w:rsidR="003456C5" w:rsidRPr="00581559" w:rsidRDefault="003456C5" w:rsidP="003456C5">
            <w:r w:rsidRPr="00581559">
              <w:t>Terceros externos proveedores, clientes, colaboradores, compañeros de trabajo o familiares del informante.</w:t>
            </w:r>
          </w:p>
          <w:p w14:paraId="17BE13B4" w14:textId="77777777" w:rsidR="003456C5" w:rsidRPr="00EE0AD9" w:rsidRDefault="003456C5" w:rsidP="003456C5"/>
        </w:tc>
      </w:tr>
      <w:tr w:rsidR="003456C5" w:rsidRPr="00EE0AD9" w14:paraId="6847FF66"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03BC424C" w14:textId="77777777" w:rsidR="003456C5" w:rsidRPr="00EE0AD9" w:rsidRDefault="003456C5" w:rsidP="003456C5">
            <w:pPr>
              <w:rPr>
                <w:b w:val="0"/>
              </w:rPr>
            </w:pPr>
            <w:r w:rsidRPr="00EE0AD9">
              <w:lastRenderedPageBreak/>
              <w:t>Comunicaciones</w:t>
            </w:r>
            <w:r w:rsidRPr="00EE0AD9">
              <w:rPr>
                <w:spacing w:val="-3"/>
              </w:rPr>
              <w:t xml:space="preserve"> </w:t>
            </w:r>
            <w:r w:rsidRPr="00EE0AD9">
              <w:t>de Datos</w:t>
            </w:r>
          </w:p>
        </w:tc>
      </w:tr>
      <w:tr w:rsidR="003456C5" w:rsidRPr="00EE0AD9" w14:paraId="63839093" w14:textId="77777777" w:rsidTr="003456C5">
        <w:tc>
          <w:tcPr>
            <w:tcW w:w="9498" w:type="dxa"/>
          </w:tcPr>
          <w:p w14:paraId="2D1DE930" w14:textId="77777777" w:rsidR="003456C5" w:rsidRPr="00EE0AD9" w:rsidRDefault="003456C5" w:rsidP="003456C5">
            <w:r w:rsidRPr="00EE0AD9">
              <w:t>Categorías</w:t>
            </w:r>
            <w:r w:rsidRPr="00EE0AD9">
              <w:rPr>
                <w:spacing w:val="-4"/>
              </w:rPr>
              <w:t xml:space="preserve"> </w:t>
            </w:r>
            <w:r w:rsidRPr="00EE0AD9">
              <w:t>de</w:t>
            </w:r>
            <w:r w:rsidRPr="00EE0AD9">
              <w:rPr>
                <w:spacing w:val="-3"/>
              </w:rPr>
              <w:t xml:space="preserve"> </w:t>
            </w:r>
            <w:r w:rsidRPr="00EE0AD9">
              <w:t>Destinatarios</w:t>
            </w:r>
            <w:r w:rsidRPr="00EE0AD9">
              <w:rPr>
                <w:spacing w:val="-3"/>
              </w:rPr>
              <w:t xml:space="preserve"> </w:t>
            </w:r>
            <w:r w:rsidRPr="00EE0AD9">
              <w:t>de</w:t>
            </w:r>
            <w:r w:rsidRPr="00EE0AD9">
              <w:rPr>
                <w:spacing w:val="-3"/>
              </w:rPr>
              <w:t xml:space="preserve"> </w:t>
            </w:r>
            <w:r w:rsidRPr="00EE0AD9">
              <w:t>Comunicaciones</w:t>
            </w:r>
            <w:r w:rsidRPr="00EE0AD9">
              <w:rPr>
                <w:spacing w:val="-3"/>
              </w:rPr>
              <w:t xml:space="preserve"> </w:t>
            </w:r>
            <w:r w:rsidRPr="00EE0AD9">
              <w:t>de</w:t>
            </w:r>
            <w:r w:rsidRPr="00EE0AD9">
              <w:rPr>
                <w:spacing w:val="-3"/>
              </w:rPr>
              <w:t xml:space="preserve"> </w:t>
            </w:r>
            <w:r w:rsidRPr="00EE0AD9">
              <w:t>Datos</w:t>
            </w:r>
          </w:p>
          <w:p w14:paraId="6F8796F3" w14:textId="77777777" w:rsidR="003456C5" w:rsidRDefault="003456C5" w:rsidP="003456C5">
            <w:r w:rsidRPr="00581559">
              <w:t>Juzgados y Tribunales</w:t>
            </w:r>
            <w:r>
              <w:t>.</w:t>
            </w:r>
          </w:p>
          <w:p w14:paraId="3FB6D12D" w14:textId="77777777" w:rsidR="003456C5" w:rsidRPr="00EE0AD9" w:rsidRDefault="003456C5" w:rsidP="003456C5">
            <w:r w:rsidRPr="00581559">
              <w:t>Fuerzas y Cuerpos de Seguridad del Estado</w:t>
            </w:r>
            <w:r>
              <w:t>.</w:t>
            </w:r>
          </w:p>
        </w:tc>
      </w:tr>
      <w:tr w:rsidR="003456C5" w:rsidRPr="00EE0AD9" w14:paraId="5A0B6EF1"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94E4074"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Salientes</w:t>
            </w:r>
          </w:p>
        </w:tc>
      </w:tr>
      <w:tr w:rsidR="003456C5" w:rsidRPr="00EE0AD9" w14:paraId="76CA3AF8" w14:textId="77777777" w:rsidTr="003456C5">
        <w:tc>
          <w:tcPr>
            <w:tcW w:w="9498" w:type="dxa"/>
          </w:tcPr>
          <w:p w14:paraId="03ABF45D" w14:textId="77777777" w:rsidR="003456C5" w:rsidRPr="00EE0AD9" w:rsidRDefault="003456C5" w:rsidP="003456C5">
            <w:r w:rsidRPr="00EE0AD9">
              <w:t>No</w:t>
            </w:r>
            <w:r w:rsidRPr="00EE0AD9">
              <w:rPr>
                <w:spacing w:val="-3"/>
              </w:rPr>
              <w:t xml:space="preserve"> </w:t>
            </w:r>
            <w:r w:rsidRPr="00EE0AD9">
              <w:t>hay</w:t>
            </w:r>
            <w:r w:rsidRPr="00EE0AD9">
              <w:rPr>
                <w:spacing w:val="-1"/>
              </w:rPr>
              <w:t xml:space="preserve"> </w:t>
            </w:r>
            <w:r w:rsidRPr="00EE0AD9">
              <w:t>transferencia</w:t>
            </w:r>
            <w:r w:rsidRPr="00EE0AD9">
              <w:rPr>
                <w:spacing w:val="-1"/>
              </w:rPr>
              <w:t xml:space="preserve"> </w:t>
            </w:r>
            <w:r w:rsidRPr="00EE0AD9">
              <w:t>internacional</w:t>
            </w:r>
            <w:r w:rsidRPr="00EE0AD9">
              <w:rPr>
                <w:spacing w:val="-2"/>
              </w:rPr>
              <w:t xml:space="preserve"> </w:t>
            </w:r>
            <w:r w:rsidRPr="00EE0AD9">
              <w:t>de</w:t>
            </w:r>
            <w:r w:rsidRPr="00EE0AD9">
              <w:rPr>
                <w:spacing w:val="-2"/>
              </w:rPr>
              <w:t xml:space="preserve"> </w:t>
            </w:r>
            <w:r w:rsidRPr="00EE0AD9">
              <w:t>datos</w:t>
            </w:r>
            <w:r w:rsidRPr="00EE0AD9">
              <w:rPr>
                <w:spacing w:val="-2"/>
              </w:rPr>
              <w:t xml:space="preserve"> </w:t>
            </w:r>
            <w:r w:rsidRPr="00EE0AD9">
              <w:t>prevista</w:t>
            </w:r>
          </w:p>
        </w:tc>
      </w:tr>
      <w:tr w:rsidR="003456C5" w:rsidRPr="00EE0AD9" w14:paraId="4624218F" w14:textId="77777777" w:rsidTr="003456C5">
        <w:trPr>
          <w:cnfStyle w:val="000000100000" w:firstRow="0" w:lastRow="0" w:firstColumn="0" w:lastColumn="0" w:oddVBand="0" w:evenVBand="0" w:oddHBand="1" w:evenHBand="0" w:firstRowFirstColumn="0" w:firstRowLastColumn="0" w:lastRowFirstColumn="0" w:lastRowLastColumn="0"/>
        </w:trPr>
        <w:tc>
          <w:tcPr>
            <w:tcW w:w="9498" w:type="dxa"/>
          </w:tcPr>
          <w:p w14:paraId="47453C39" w14:textId="77777777" w:rsidR="003456C5" w:rsidRPr="00EE0AD9" w:rsidRDefault="003456C5" w:rsidP="003456C5">
            <w:pPr>
              <w:rPr>
                <w:b w:val="0"/>
              </w:rPr>
            </w:pPr>
            <w:r w:rsidRPr="00EE0AD9">
              <w:t>Transferencias</w:t>
            </w:r>
            <w:r w:rsidRPr="00EE0AD9">
              <w:rPr>
                <w:spacing w:val="-4"/>
              </w:rPr>
              <w:t xml:space="preserve"> </w:t>
            </w:r>
            <w:r w:rsidRPr="00EE0AD9">
              <w:t>Internacionales</w:t>
            </w:r>
            <w:r w:rsidRPr="00EE0AD9">
              <w:rPr>
                <w:spacing w:val="-4"/>
              </w:rPr>
              <w:t xml:space="preserve"> </w:t>
            </w:r>
            <w:r w:rsidRPr="00EE0AD9">
              <w:t>de</w:t>
            </w:r>
            <w:r w:rsidRPr="00EE0AD9">
              <w:rPr>
                <w:spacing w:val="-4"/>
              </w:rPr>
              <w:t xml:space="preserve"> </w:t>
            </w:r>
            <w:r w:rsidRPr="00EE0AD9">
              <w:t>Datos</w:t>
            </w:r>
            <w:r w:rsidRPr="00EE0AD9">
              <w:rPr>
                <w:spacing w:val="-2"/>
              </w:rPr>
              <w:t xml:space="preserve"> </w:t>
            </w:r>
            <w:r w:rsidRPr="00EE0AD9">
              <w:t>Entrantes</w:t>
            </w:r>
          </w:p>
        </w:tc>
      </w:tr>
      <w:tr w:rsidR="003456C5" w:rsidRPr="00EE0AD9" w14:paraId="6D874CA9" w14:textId="77777777" w:rsidTr="003456C5">
        <w:trPr>
          <w:trHeight w:val="323"/>
        </w:trPr>
        <w:tc>
          <w:tcPr>
            <w:tcW w:w="9498" w:type="dxa"/>
          </w:tcPr>
          <w:p w14:paraId="73285665" w14:textId="77777777" w:rsidR="003456C5" w:rsidRPr="00EE0AD9" w:rsidRDefault="003456C5" w:rsidP="003456C5">
            <w:r w:rsidRPr="00EE0AD9">
              <w:t>No</w:t>
            </w:r>
            <w:r w:rsidRPr="00EE0AD9">
              <w:rPr>
                <w:spacing w:val="-3"/>
              </w:rPr>
              <w:t xml:space="preserve"> </w:t>
            </w:r>
            <w:r w:rsidRPr="00EE0AD9">
              <w:t>hay</w:t>
            </w:r>
            <w:r w:rsidRPr="00EE0AD9">
              <w:rPr>
                <w:spacing w:val="-2"/>
              </w:rPr>
              <w:t xml:space="preserve"> </w:t>
            </w:r>
            <w:r w:rsidRPr="00EE0AD9">
              <w:t>transferencia internacional</w:t>
            </w:r>
            <w:r w:rsidRPr="00EE0AD9">
              <w:rPr>
                <w:spacing w:val="-2"/>
              </w:rPr>
              <w:t xml:space="preserve"> </w:t>
            </w:r>
            <w:r w:rsidRPr="00EE0AD9">
              <w:t>de</w:t>
            </w:r>
            <w:r w:rsidRPr="00EE0AD9">
              <w:rPr>
                <w:spacing w:val="-3"/>
              </w:rPr>
              <w:t xml:space="preserve"> </w:t>
            </w:r>
            <w:r w:rsidRPr="00EE0AD9">
              <w:t>datos</w:t>
            </w:r>
            <w:r w:rsidRPr="00EE0AD9">
              <w:rPr>
                <w:spacing w:val="-1"/>
              </w:rPr>
              <w:t xml:space="preserve"> </w:t>
            </w:r>
            <w:r w:rsidRPr="00EE0AD9">
              <w:t>prevista</w:t>
            </w:r>
          </w:p>
        </w:tc>
      </w:tr>
      <w:tr w:rsidR="003456C5" w:rsidRPr="00EE0AD9" w14:paraId="3D42E324" w14:textId="77777777" w:rsidTr="003456C5">
        <w:trPr>
          <w:cnfStyle w:val="000000100000" w:firstRow="0" w:lastRow="0" w:firstColumn="0" w:lastColumn="0" w:oddVBand="0" w:evenVBand="0" w:oddHBand="1" w:evenHBand="0" w:firstRowFirstColumn="0" w:firstRowLastColumn="0" w:lastRowFirstColumn="0" w:lastRowLastColumn="0"/>
          <w:trHeight w:val="215"/>
        </w:trPr>
        <w:tc>
          <w:tcPr>
            <w:tcW w:w="9498" w:type="dxa"/>
          </w:tcPr>
          <w:p w14:paraId="7A94E5DA" w14:textId="77777777" w:rsidR="003456C5" w:rsidRPr="00EE0AD9" w:rsidRDefault="003456C5" w:rsidP="003456C5">
            <w:pPr>
              <w:rPr>
                <w:b w:val="0"/>
              </w:rPr>
            </w:pPr>
            <w:r w:rsidRPr="00EE0AD9">
              <w:t>Medidas</w:t>
            </w:r>
            <w:r w:rsidRPr="00EE0AD9">
              <w:rPr>
                <w:spacing w:val="-2"/>
              </w:rPr>
              <w:t xml:space="preserve"> </w:t>
            </w:r>
            <w:r w:rsidRPr="00EE0AD9">
              <w:t>de Seguridad</w:t>
            </w:r>
            <w:r w:rsidRPr="00EE0AD9">
              <w:rPr>
                <w:spacing w:val="-3"/>
              </w:rPr>
              <w:t xml:space="preserve"> </w:t>
            </w:r>
            <w:r w:rsidRPr="00EE0AD9">
              <w:t>técnicas</w:t>
            </w:r>
            <w:r w:rsidRPr="00EE0AD9">
              <w:rPr>
                <w:spacing w:val="-2"/>
              </w:rPr>
              <w:t xml:space="preserve"> </w:t>
            </w:r>
            <w:r w:rsidRPr="00EE0AD9">
              <w:t>y</w:t>
            </w:r>
            <w:r w:rsidRPr="00EE0AD9">
              <w:rPr>
                <w:spacing w:val="-3"/>
              </w:rPr>
              <w:t xml:space="preserve"> </w:t>
            </w:r>
            <w:r w:rsidRPr="00EE0AD9">
              <w:t>organizativas</w:t>
            </w:r>
          </w:p>
        </w:tc>
      </w:tr>
      <w:tr w:rsidR="003456C5" w:rsidRPr="00EE0AD9" w14:paraId="7EE900FD" w14:textId="77777777" w:rsidTr="003456C5">
        <w:trPr>
          <w:trHeight w:val="1242"/>
        </w:trPr>
        <w:tc>
          <w:tcPr>
            <w:tcW w:w="9498" w:type="dxa"/>
          </w:tcPr>
          <w:p w14:paraId="4A10BB29" w14:textId="77777777" w:rsidR="003456C5" w:rsidRPr="00EE0AD9" w:rsidRDefault="003456C5" w:rsidP="003456C5">
            <w:r w:rsidRPr="00EE0AD9">
              <w:t>Las medidas de seguridad implantadas se corresponden con las previstas en el Anexo II (Medidas de</w:t>
            </w:r>
            <w:r w:rsidRPr="00EE0AD9">
              <w:rPr>
                <w:spacing w:val="1"/>
              </w:rPr>
              <w:t xml:space="preserve"> </w:t>
            </w:r>
            <w:r w:rsidRPr="00EE0AD9">
              <w:t>seguridad)</w:t>
            </w:r>
            <w:r w:rsidRPr="00EE0AD9">
              <w:rPr>
                <w:spacing w:val="-12"/>
              </w:rPr>
              <w:t xml:space="preserve"> </w:t>
            </w:r>
            <w:r w:rsidRPr="00EE0AD9">
              <w:t>del</w:t>
            </w:r>
            <w:r w:rsidRPr="00EE0AD9">
              <w:rPr>
                <w:spacing w:val="-11"/>
              </w:rPr>
              <w:t xml:space="preserve"> </w:t>
            </w:r>
            <w:r>
              <w:t>Real Decreto 311/2022, de 3 de mayo, por el que se regula el Esquema Nacional de Seguridad</w:t>
            </w:r>
            <w:r w:rsidRPr="00EE0AD9">
              <w:t xml:space="preserve"> y que se encuentran descritas en los documentos que</w:t>
            </w:r>
            <w:r w:rsidRPr="00EE0AD9">
              <w:rPr>
                <w:spacing w:val="1"/>
              </w:rPr>
              <w:t xml:space="preserve"> </w:t>
            </w:r>
            <w:r w:rsidRPr="00EE0AD9">
              <w:t>conforman la Política de protección de datos y seguridad de la información de la Gerencia Municipal de</w:t>
            </w:r>
            <w:r w:rsidRPr="00EE0AD9">
              <w:rPr>
                <w:spacing w:val="1"/>
              </w:rPr>
              <w:t xml:space="preserve"> </w:t>
            </w:r>
            <w:r w:rsidRPr="00EE0AD9">
              <w:t>Urbanismo.</w:t>
            </w:r>
          </w:p>
        </w:tc>
      </w:tr>
    </w:tbl>
    <w:p w14:paraId="6805B4B0" w14:textId="77777777" w:rsidR="003456C5" w:rsidRPr="003456C5" w:rsidRDefault="003456C5" w:rsidP="003456C5"/>
    <w:sectPr w:rsidR="003456C5" w:rsidRPr="003456C5" w:rsidSect="0016481A">
      <w:headerReference w:type="default" r:id="rId9"/>
      <w:footerReference w:type="default" r:id="rId1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16680" w14:textId="77777777" w:rsidR="003410F3" w:rsidRDefault="003410F3" w:rsidP="00936ADA">
      <w:r>
        <w:separator/>
      </w:r>
    </w:p>
  </w:endnote>
  <w:endnote w:type="continuationSeparator" w:id="0">
    <w:p w14:paraId="4A0295CD" w14:textId="77777777" w:rsidR="003410F3" w:rsidRDefault="003410F3" w:rsidP="0093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igh Lt BT">
    <w:altName w:val="Cambria"/>
    <w:charset w:val="00"/>
    <w:family w:val="roman"/>
    <w:pitch w:val="variable"/>
    <w:sig w:usb0="00000087" w:usb1="00000000" w:usb2="00000000" w:usb3="00000000" w:csb0="0000001B"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brikatW00-Bold">
    <w:altName w:val="Calibri"/>
    <w:charset w:val="00"/>
    <w:family w:val="swiss"/>
    <w:pitch w:val="variable"/>
    <w:sig w:usb0="A000002F" w:usb1="00000000" w:usb2="00000000" w:usb3="00000000" w:csb0="00000001" w:csb1="00000000"/>
  </w:font>
  <w:font w:name="FabrikatW00-Regular">
    <w:altName w:val="Calibri"/>
    <w:charset w:val="00"/>
    <w:family w:val="swiss"/>
    <w:pitch w:val="variable"/>
    <w:sig w:usb0="A000002F"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46753" w14:paraId="58BD669D" w14:textId="77777777" w:rsidTr="00246753">
      <w:tc>
        <w:tcPr>
          <w:tcW w:w="3209" w:type="dxa"/>
        </w:tcPr>
        <w:p w14:paraId="60D60F4E" w14:textId="77777777" w:rsidR="00246753" w:rsidRPr="00246753" w:rsidRDefault="00246753" w:rsidP="00246753">
          <w:pPr>
            <w:pStyle w:val="Piedepgina"/>
            <w:rPr>
              <w:color w:val="5B9BD5" w:themeColor="accent5"/>
              <w:sz w:val="20"/>
              <w:szCs w:val="20"/>
            </w:rPr>
          </w:pPr>
          <w:r w:rsidRPr="00246753">
            <w:rPr>
              <w:color w:val="5B9BD5" w:themeColor="accent5"/>
              <w:sz w:val="20"/>
              <w:szCs w:val="20"/>
            </w:rPr>
            <w:t xml:space="preserve">Avda. Tres de </w:t>
          </w:r>
          <w:proofErr w:type="gramStart"/>
          <w:r w:rsidRPr="00246753">
            <w:rPr>
              <w:color w:val="5B9BD5" w:themeColor="accent5"/>
              <w:sz w:val="20"/>
              <w:szCs w:val="20"/>
            </w:rPr>
            <w:t>Mayo</w:t>
          </w:r>
          <w:proofErr w:type="gramEnd"/>
          <w:r w:rsidRPr="00246753">
            <w:rPr>
              <w:color w:val="5B9BD5" w:themeColor="accent5"/>
              <w:sz w:val="20"/>
              <w:szCs w:val="20"/>
            </w:rPr>
            <w:t xml:space="preserve"> 40</w:t>
          </w:r>
          <w:r w:rsidRPr="00246753">
            <w:rPr>
              <w:color w:val="5B9BD5" w:themeColor="accent5"/>
              <w:sz w:val="20"/>
              <w:szCs w:val="20"/>
            </w:rPr>
            <w:br/>
            <w:t>38005 Sta. Cruz de Tenerife</w:t>
          </w:r>
        </w:p>
      </w:tc>
      <w:tc>
        <w:tcPr>
          <w:tcW w:w="3209" w:type="dxa"/>
        </w:tcPr>
        <w:p w14:paraId="0F16051F" w14:textId="77777777" w:rsidR="00246753" w:rsidRPr="00246753" w:rsidRDefault="00246753" w:rsidP="00246753">
          <w:pPr>
            <w:pStyle w:val="Piedepgina"/>
            <w:rPr>
              <w:color w:val="5B9BD5" w:themeColor="accent5"/>
              <w:sz w:val="20"/>
              <w:szCs w:val="20"/>
            </w:rPr>
          </w:pPr>
          <w:r w:rsidRPr="00246753">
            <w:rPr>
              <w:color w:val="5B9BD5" w:themeColor="accent5"/>
              <w:sz w:val="20"/>
              <w:szCs w:val="20"/>
            </w:rPr>
            <w:t>922 013 101</w:t>
          </w:r>
          <w:r w:rsidRPr="00246753">
            <w:rPr>
              <w:color w:val="5B9BD5" w:themeColor="accent5"/>
              <w:sz w:val="20"/>
              <w:szCs w:val="20"/>
            </w:rPr>
            <w:br/>
            <w:t>www.urbanismosantacruz.es</w:t>
          </w:r>
        </w:p>
      </w:tc>
      <w:tc>
        <w:tcPr>
          <w:tcW w:w="3210" w:type="dxa"/>
        </w:tcPr>
        <w:p w14:paraId="5ACF2B4F" w14:textId="77777777" w:rsidR="00246753" w:rsidRPr="00246753" w:rsidRDefault="00246753" w:rsidP="00246753">
          <w:pPr>
            <w:pStyle w:val="Piedepgina"/>
            <w:jc w:val="right"/>
            <w:rPr>
              <w:color w:val="5B9BD5" w:themeColor="accent5"/>
              <w:sz w:val="20"/>
              <w:szCs w:val="20"/>
            </w:rPr>
          </w:pPr>
          <w:r w:rsidRPr="00246753">
            <w:rPr>
              <w:color w:val="5B9BD5" w:themeColor="accent5"/>
              <w:sz w:val="20"/>
              <w:szCs w:val="20"/>
            </w:rPr>
            <w:t xml:space="preserve">Página | </w:t>
          </w:r>
          <w:r w:rsidRPr="00246753">
            <w:rPr>
              <w:color w:val="5B9BD5" w:themeColor="accent5"/>
              <w:sz w:val="20"/>
              <w:szCs w:val="20"/>
            </w:rPr>
            <w:fldChar w:fldCharType="begin"/>
          </w:r>
          <w:r w:rsidRPr="00246753">
            <w:rPr>
              <w:color w:val="5B9BD5" w:themeColor="accent5"/>
              <w:sz w:val="20"/>
              <w:szCs w:val="20"/>
            </w:rPr>
            <w:instrText>PAGE   \* MERGEFORMAT</w:instrText>
          </w:r>
          <w:r w:rsidRPr="00246753">
            <w:rPr>
              <w:color w:val="5B9BD5" w:themeColor="accent5"/>
              <w:sz w:val="20"/>
              <w:szCs w:val="20"/>
            </w:rPr>
            <w:fldChar w:fldCharType="separate"/>
          </w:r>
          <w:r w:rsidRPr="00246753">
            <w:rPr>
              <w:color w:val="5B9BD5" w:themeColor="accent5"/>
              <w:sz w:val="20"/>
              <w:szCs w:val="20"/>
            </w:rPr>
            <w:t>1</w:t>
          </w:r>
          <w:r w:rsidRPr="00246753">
            <w:rPr>
              <w:color w:val="5B9BD5" w:themeColor="accent5"/>
              <w:sz w:val="20"/>
              <w:szCs w:val="20"/>
            </w:rPr>
            <w:fldChar w:fldCharType="end"/>
          </w:r>
        </w:p>
      </w:tc>
    </w:tr>
  </w:tbl>
  <w:p w14:paraId="75168AF8" w14:textId="77777777" w:rsidR="00936ADA" w:rsidRPr="00246753" w:rsidRDefault="00936ADA" w:rsidP="002467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A7BE" w14:textId="77777777" w:rsidR="003410F3" w:rsidRDefault="003410F3" w:rsidP="00936ADA">
      <w:r>
        <w:separator/>
      </w:r>
    </w:p>
  </w:footnote>
  <w:footnote w:type="continuationSeparator" w:id="0">
    <w:p w14:paraId="02E7C246" w14:textId="77777777" w:rsidR="003410F3" w:rsidRDefault="003410F3" w:rsidP="00936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Borders>
        <w:insideH w:val="single" w:sz="8" w:space="0" w:color="3F8FCF"/>
        <w:insideV w:val="single" w:sz="8" w:space="0" w:color="3F8FCF"/>
      </w:tblBorders>
      <w:tblCellMar>
        <w:left w:w="142" w:type="dxa"/>
        <w:right w:w="142" w:type="dxa"/>
      </w:tblCellMar>
      <w:tblLook w:val="0000" w:firstRow="0" w:lastRow="0" w:firstColumn="0" w:lastColumn="0" w:noHBand="0" w:noVBand="0"/>
    </w:tblPr>
    <w:tblGrid>
      <w:gridCol w:w="3119"/>
      <w:gridCol w:w="3260"/>
      <w:gridCol w:w="3402"/>
    </w:tblGrid>
    <w:tr w:rsidR="00936ADA" w14:paraId="45236CCD" w14:textId="77777777" w:rsidTr="00F824C5">
      <w:trPr>
        <w:trHeight w:val="704"/>
        <w:jc w:val="center"/>
      </w:trPr>
      <w:tc>
        <w:tcPr>
          <w:tcW w:w="3119" w:type="dxa"/>
        </w:tcPr>
        <w:p w14:paraId="7DF4D3F8" w14:textId="77777777" w:rsidR="00936ADA" w:rsidRDefault="00936ADA" w:rsidP="00936ADA">
          <w:pPr>
            <w:pStyle w:val="Encabezamiento"/>
            <w:ind w:left="607"/>
            <w:rPr>
              <w:rFonts w:ascii="FabrikatW00-Bold" w:hAnsi="FabrikatW00-Bold"/>
              <w:color w:val="500A2D"/>
            </w:rPr>
          </w:pPr>
          <w:r>
            <w:rPr>
              <w:noProof/>
            </w:rPr>
            <w:drawing>
              <wp:anchor distT="0" distB="0" distL="0" distR="90170" simplePos="0" relativeHeight="251659264" behindDoc="1" locked="0" layoutInCell="1" allowOverlap="1" wp14:anchorId="7B908597" wp14:editId="7261DF3F">
                <wp:simplePos x="0" y="0"/>
                <wp:positionH relativeFrom="page">
                  <wp:posOffset>31115</wp:posOffset>
                </wp:positionH>
                <wp:positionV relativeFrom="page">
                  <wp:posOffset>17145</wp:posOffset>
                </wp:positionV>
                <wp:extent cx="295275" cy="360045"/>
                <wp:effectExtent l="19050" t="0" r="9525" b="0"/>
                <wp:wrapTight wrapText="bothSides">
                  <wp:wrapPolygon edited="0">
                    <wp:start x="-1394" y="0"/>
                    <wp:lineTo x="-1394" y="20571"/>
                    <wp:lineTo x="22297" y="20571"/>
                    <wp:lineTo x="22297" y="0"/>
                    <wp:lineTo x="-1394" y="0"/>
                  </wp:wrapPolygon>
                </wp:wrapTight>
                <wp:docPr id="150140180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srcRect/>
                        <a:stretch>
                          <a:fillRect/>
                        </a:stretch>
                      </pic:blipFill>
                      <pic:spPr bwMode="auto">
                        <a:xfrm>
                          <a:off x="0" y="0"/>
                          <a:ext cx="295275" cy="360045"/>
                        </a:xfrm>
                        <a:prstGeom prst="rect">
                          <a:avLst/>
                        </a:prstGeom>
                        <a:noFill/>
                      </pic:spPr>
                    </pic:pic>
                  </a:graphicData>
                </a:graphic>
              </wp:anchor>
            </w:drawing>
          </w:r>
          <w:r>
            <w:rPr>
              <w:rFonts w:ascii="FabrikatW00-Bold" w:hAnsi="FabrikatW00-Bold"/>
              <w:color w:val="500A2D"/>
            </w:rPr>
            <w:t>Santa Cruz de Tenerife</w:t>
          </w:r>
        </w:p>
        <w:p w14:paraId="3474BB15" w14:textId="77777777" w:rsidR="00936ADA" w:rsidRDefault="00936ADA" w:rsidP="00936ADA">
          <w:pPr>
            <w:pStyle w:val="Encabezamiento"/>
            <w:ind w:left="607"/>
            <w:rPr>
              <w:rFonts w:ascii="FabrikatW00-Regular" w:hAnsi="FabrikatW00-Regular"/>
              <w:color w:val="500A2D"/>
              <w:spacing w:val="6"/>
              <w:sz w:val="20"/>
            </w:rPr>
          </w:pPr>
          <w:r>
            <w:rPr>
              <w:rFonts w:ascii="FabrikatW00-Regular" w:hAnsi="FabrikatW00-Regular"/>
              <w:color w:val="500A2D"/>
              <w:spacing w:val="6"/>
              <w:sz w:val="20"/>
            </w:rPr>
            <w:t>AYUNTAMIENTO</w:t>
          </w:r>
        </w:p>
      </w:tc>
      <w:tc>
        <w:tcPr>
          <w:tcW w:w="3260" w:type="dxa"/>
          <w:tcMar>
            <w:left w:w="132" w:type="dxa"/>
          </w:tcMar>
        </w:tcPr>
        <w:p w14:paraId="7D39D8BC" w14:textId="77777777" w:rsidR="00936ADA" w:rsidRPr="00CC0366" w:rsidRDefault="00936ADA" w:rsidP="00B3169D">
          <w:pPr>
            <w:pStyle w:val="Encabezamiento"/>
            <w:rPr>
              <w:rFonts w:ascii="FabrikatW00-Bold" w:hAnsi="FabrikatW00-Bold"/>
              <w:color w:val="000000"/>
            </w:rPr>
          </w:pPr>
          <w:r w:rsidRPr="00CC0366">
            <w:rPr>
              <w:rFonts w:ascii="FabrikatW00-Bold" w:hAnsi="FabrikatW00-Bold"/>
              <w:color w:val="000000"/>
            </w:rPr>
            <w:t>Organismo Autónomo Gerencia Municipal de Urbanismo</w:t>
          </w:r>
        </w:p>
      </w:tc>
      <w:tc>
        <w:tcPr>
          <w:tcW w:w="3402" w:type="dxa"/>
          <w:tcMar>
            <w:left w:w="132" w:type="dxa"/>
          </w:tcMar>
        </w:tcPr>
        <w:p w14:paraId="2F3CA8C5" w14:textId="6170F295" w:rsidR="00936ADA" w:rsidRPr="00CC0366" w:rsidRDefault="00936ADA" w:rsidP="00B3169D">
          <w:pPr>
            <w:pStyle w:val="Encabezamiento"/>
            <w:rPr>
              <w:rFonts w:ascii="FabrikatW00-Regular" w:hAnsi="FabrikatW00-Regular"/>
              <w:color w:val="000000"/>
            </w:rPr>
          </w:pPr>
          <w:r>
            <w:rPr>
              <w:rFonts w:ascii="FabrikatW00-Regular" w:hAnsi="FabrikatW00-Regular"/>
              <w:color w:val="000000"/>
            </w:rPr>
            <w:t xml:space="preserve">Servicio de </w:t>
          </w:r>
          <w:r w:rsidR="00B62D62">
            <w:rPr>
              <w:rFonts w:ascii="FabrikatW00-Regular" w:hAnsi="FabrikatW00-Regular"/>
              <w:color w:val="000000"/>
            </w:rPr>
            <w:t>Innovación Tecnológica y Atención Ciudadana</w:t>
          </w:r>
        </w:p>
      </w:tc>
    </w:tr>
  </w:tbl>
  <w:p w14:paraId="7B11C923" w14:textId="77777777" w:rsidR="00936ADA" w:rsidRPr="00FD0DA0" w:rsidRDefault="00936ADA" w:rsidP="00936ADA">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CCA"/>
    <w:multiLevelType w:val="hybridMultilevel"/>
    <w:tmpl w:val="3D5EBCAE"/>
    <w:lvl w:ilvl="0" w:tplc="6E461078">
      <w:start w:val="530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427A24"/>
    <w:multiLevelType w:val="hybridMultilevel"/>
    <w:tmpl w:val="385234A8"/>
    <w:lvl w:ilvl="0" w:tplc="3F7CE9BC">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8F467D"/>
    <w:multiLevelType w:val="hybridMultilevel"/>
    <w:tmpl w:val="D0001546"/>
    <w:lvl w:ilvl="0" w:tplc="3D8ED8B6">
      <w:start w:val="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B47CC6"/>
    <w:multiLevelType w:val="hybridMultilevel"/>
    <w:tmpl w:val="5B74F984"/>
    <w:lvl w:ilvl="0" w:tplc="30DE040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F6713E"/>
    <w:multiLevelType w:val="hybridMultilevel"/>
    <w:tmpl w:val="68FE3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2B2799"/>
    <w:multiLevelType w:val="hybridMultilevel"/>
    <w:tmpl w:val="92BA8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3F3CF4"/>
    <w:multiLevelType w:val="hybridMultilevel"/>
    <w:tmpl w:val="F386F6AE"/>
    <w:lvl w:ilvl="0" w:tplc="82F6B360">
      <w:numFmt w:val="bullet"/>
      <w:lvlText w:val="-"/>
      <w:lvlJc w:val="left"/>
      <w:pPr>
        <w:ind w:left="720" w:hanging="360"/>
      </w:pPr>
      <w:rPr>
        <w:rFonts w:ascii="Calibri" w:eastAsia="Calibri" w:hAnsi="Calibri"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61E2BC7"/>
    <w:multiLevelType w:val="hybridMultilevel"/>
    <w:tmpl w:val="BB961CA6"/>
    <w:lvl w:ilvl="0" w:tplc="DF6610B2">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5C0C99"/>
    <w:multiLevelType w:val="hybridMultilevel"/>
    <w:tmpl w:val="EBB871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B4D10C5"/>
    <w:multiLevelType w:val="hybridMultilevel"/>
    <w:tmpl w:val="2BF6DA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3F3D9B"/>
    <w:multiLevelType w:val="hybridMultilevel"/>
    <w:tmpl w:val="5852DE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0546BFE"/>
    <w:multiLevelType w:val="multilevel"/>
    <w:tmpl w:val="C8562712"/>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17779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E33213"/>
    <w:multiLevelType w:val="hybridMultilevel"/>
    <w:tmpl w:val="74820786"/>
    <w:lvl w:ilvl="0" w:tplc="030AFB0A">
      <w:start w:val="20"/>
      <w:numFmt w:val="bullet"/>
      <w:lvlText w:val="-"/>
      <w:lvlJc w:val="left"/>
      <w:pPr>
        <w:ind w:left="1770" w:hanging="360"/>
      </w:pPr>
      <w:rPr>
        <w:rFonts w:ascii="Raleigh Lt BT" w:eastAsia="Calibri" w:hAnsi="Raleigh Lt BT" w:cs="Times New Roman"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14" w15:restartNumberingAfterBreak="0">
    <w:nsid w:val="243660F6"/>
    <w:multiLevelType w:val="hybridMultilevel"/>
    <w:tmpl w:val="0052C4F4"/>
    <w:lvl w:ilvl="0" w:tplc="53905662">
      <w:numFmt w:val="bullet"/>
      <w:lvlText w:val="•"/>
      <w:lvlJc w:val="left"/>
      <w:pPr>
        <w:ind w:left="50" w:hanging="130"/>
      </w:pPr>
      <w:rPr>
        <w:rFonts w:ascii="Arial MT" w:eastAsia="Arial MT" w:hAnsi="Arial MT" w:cs="Arial MT" w:hint="default"/>
        <w:w w:val="99"/>
        <w:sz w:val="20"/>
        <w:szCs w:val="20"/>
        <w:lang w:val="es-ES" w:eastAsia="en-US" w:bidi="ar-SA"/>
      </w:rPr>
    </w:lvl>
    <w:lvl w:ilvl="1" w:tplc="58040E54">
      <w:numFmt w:val="bullet"/>
      <w:lvlText w:val="•"/>
      <w:lvlJc w:val="left"/>
      <w:pPr>
        <w:ind w:left="1002" w:hanging="130"/>
      </w:pPr>
      <w:rPr>
        <w:rFonts w:hint="default"/>
        <w:lang w:val="es-ES" w:eastAsia="en-US" w:bidi="ar-SA"/>
      </w:rPr>
    </w:lvl>
    <w:lvl w:ilvl="2" w:tplc="1308882C">
      <w:numFmt w:val="bullet"/>
      <w:lvlText w:val="•"/>
      <w:lvlJc w:val="left"/>
      <w:pPr>
        <w:ind w:left="1945" w:hanging="130"/>
      </w:pPr>
      <w:rPr>
        <w:rFonts w:hint="default"/>
        <w:lang w:val="es-ES" w:eastAsia="en-US" w:bidi="ar-SA"/>
      </w:rPr>
    </w:lvl>
    <w:lvl w:ilvl="3" w:tplc="815E9B7A">
      <w:numFmt w:val="bullet"/>
      <w:lvlText w:val="•"/>
      <w:lvlJc w:val="left"/>
      <w:pPr>
        <w:ind w:left="2888" w:hanging="130"/>
      </w:pPr>
      <w:rPr>
        <w:rFonts w:hint="default"/>
        <w:lang w:val="es-ES" w:eastAsia="en-US" w:bidi="ar-SA"/>
      </w:rPr>
    </w:lvl>
    <w:lvl w:ilvl="4" w:tplc="053ABE4E">
      <w:numFmt w:val="bullet"/>
      <w:lvlText w:val="•"/>
      <w:lvlJc w:val="left"/>
      <w:pPr>
        <w:ind w:left="3831" w:hanging="130"/>
      </w:pPr>
      <w:rPr>
        <w:rFonts w:hint="default"/>
        <w:lang w:val="es-ES" w:eastAsia="en-US" w:bidi="ar-SA"/>
      </w:rPr>
    </w:lvl>
    <w:lvl w:ilvl="5" w:tplc="2AFC65CC">
      <w:numFmt w:val="bullet"/>
      <w:lvlText w:val="•"/>
      <w:lvlJc w:val="left"/>
      <w:pPr>
        <w:ind w:left="4774" w:hanging="130"/>
      </w:pPr>
      <w:rPr>
        <w:rFonts w:hint="default"/>
        <w:lang w:val="es-ES" w:eastAsia="en-US" w:bidi="ar-SA"/>
      </w:rPr>
    </w:lvl>
    <w:lvl w:ilvl="6" w:tplc="DDC8D62A">
      <w:numFmt w:val="bullet"/>
      <w:lvlText w:val="•"/>
      <w:lvlJc w:val="left"/>
      <w:pPr>
        <w:ind w:left="5716" w:hanging="130"/>
      </w:pPr>
      <w:rPr>
        <w:rFonts w:hint="default"/>
        <w:lang w:val="es-ES" w:eastAsia="en-US" w:bidi="ar-SA"/>
      </w:rPr>
    </w:lvl>
    <w:lvl w:ilvl="7" w:tplc="B288B23E">
      <w:numFmt w:val="bullet"/>
      <w:lvlText w:val="•"/>
      <w:lvlJc w:val="left"/>
      <w:pPr>
        <w:ind w:left="6659" w:hanging="130"/>
      </w:pPr>
      <w:rPr>
        <w:rFonts w:hint="default"/>
        <w:lang w:val="es-ES" w:eastAsia="en-US" w:bidi="ar-SA"/>
      </w:rPr>
    </w:lvl>
    <w:lvl w:ilvl="8" w:tplc="73D2B6E4">
      <w:numFmt w:val="bullet"/>
      <w:lvlText w:val="•"/>
      <w:lvlJc w:val="left"/>
      <w:pPr>
        <w:ind w:left="7602" w:hanging="130"/>
      </w:pPr>
      <w:rPr>
        <w:rFonts w:hint="default"/>
        <w:lang w:val="es-ES" w:eastAsia="en-US" w:bidi="ar-SA"/>
      </w:rPr>
    </w:lvl>
  </w:abstractNum>
  <w:abstractNum w:abstractNumId="15" w15:restartNumberingAfterBreak="0">
    <w:nsid w:val="27D14918"/>
    <w:multiLevelType w:val="hybridMultilevel"/>
    <w:tmpl w:val="F072023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C101CF2"/>
    <w:multiLevelType w:val="multilevel"/>
    <w:tmpl w:val="9EEA24A6"/>
    <w:lvl w:ilvl="0">
      <w:start w:val="2"/>
      <w:numFmt w:val="decimal"/>
      <w:lvlText w:val="%1"/>
      <w:lvlJc w:val="left"/>
      <w:pPr>
        <w:ind w:left="1388" w:hanging="387"/>
      </w:pPr>
      <w:rPr>
        <w:rFonts w:hint="default"/>
        <w:lang w:val="es-ES" w:eastAsia="en-US" w:bidi="ar-SA"/>
      </w:rPr>
    </w:lvl>
    <w:lvl w:ilvl="1">
      <w:start w:val="1"/>
      <w:numFmt w:val="decimal"/>
      <w:lvlText w:val="%1.%2."/>
      <w:lvlJc w:val="left"/>
      <w:pPr>
        <w:ind w:left="670" w:hanging="387"/>
      </w:pPr>
      <w:rPr>
        <w:rFonts w:hint="default"/>
        <w:b/>
        <w:bCs/>
        <w:i/>
        <w:iCs/>
        <w:spacing w:val="-1"/>
        <w:w w:val="99"/>
        <w:lang w:val="es-ES" w:eastAsia="en-US" w:bidi="ar-SA"/>
      </w:rPr>
    </w:lvl>
    <w:lvl w:ilvl="2">
      <w:numFmt w:val="bullet"/>
      <w:lvlText w:val="•"/>
      <w:lvlJc w:val="left"/>
      <w:pPr>
        <w:ind w:left="3229" w:hanging="387"/>
      </w:pPr>
      <w:rPr>
        <w:rFonts w:hint="default"/>
        <w:lang w:val="es-ES" w:eastAsia="en-US" w:bidi="ar-SA"/>
      </w:rPr>
    </w:lvl>
    <w:lvl w:ilvl="3">
      <w:numFmt w:val="bullet"/>
      <w:lvlText w:val="•"/>
      <w:lvlJc w:val="left"/>
      <w:pPr>
        <w:ind w:left="4153" w:hanging="387"/>
      </w:pPr>
      <w:rPr>
        <w:rFonts w:hint="default"/>
        <w:lang w:val="es-ES" w:eastAsia="en-US" w:bidi="ar-SA"/>
      </w:rPr>
    </w:lvl>
    <w:lvl w:ilvl="4">
      <w:numFmt w:val="bullet"/>
      <w:lvlText w:val="•"/>
      <w:lvlJc w:val="left"/>
      <w:pPr>
        <w:ind w:left="5078" w:hanging="387"/>
      </w:pPr>
      <w:rPr>
        <w:rFonts w:hint="default"/>
        <w:lang w:val="es-ES" w:eastAsia="en-US" w:bidi="ar-SA"/>
      </w:rPr>
    </w:lvl>
    <w:lvl w:ilvl="5">
      <w:numFmt w:val="bullet"/>
      <w:lvlText w:val="•"/>
      <w:lvlJc w:val="left"/>
      <w:pPr>
        <w:ind w:left="6003" w:hanging="387"/>
      </w:pPr>
      <w:rPr>
        <w:rFonts w:hint="default"/>
        <w:lang w:val="es-ES" w:eastAsia="en-US" w:bidi="ar-SA"/>
      </w:rPr>
    </w:lvl>
    <w:lvl w:ilvl="6">
      <w:numFmt w:val="bullet"/>
      <w:lvlText w:val="•"/>
      <w:lvlJc w:val="left"/>
      <w:pPr>
        <w:ind w:left="6927" w:hanging="387"/>
      </w:pPr>
      <w:rPr>
        <w:rFonts w:hint="default"/>
        <w:lang w:val="es-ES" w:eastAsia="en-US" w:bidi="ar-SA"/>
      </w:rPr>
    </w:lvl>
    <w:lvl w:ilvl="7">
      <w:numFmt w:val="bullet"/>
      <w:lvlText w:val="•"/>
      <w:lvlJc w:val="left"/>
      <w:pPr>
        <w:ind w:left="7852" w:hanging="387"/>
      </w:pPr>
      <w:rPr>
        <w:rFonts w:hint="default"/>
        <w:lang w:val="es-ES" w:eastAsia="en-US" w:bidi="ar-SA"/>
      </w:rPr>
    </w:lvl>
    <w:lvl w:ilvl="8">
      <w:numFmt w:val="bullet"/>
      <w:lvlText w:val="•"/>
      <w:lvlJc w:val="left"/>
      <w:pPr>
        <w:ind w:left="8777" w:hanging="387"/>
      </w:pPr>
      <w:rPr>
        <w:rFonts w:hint="default"/>
        <w:lang w:val="es-ES" w:eastAsia="en-US" w:bidi="ar-SA"/>
      </w:rPr>
    </w:lvl>
  </w:abstractNum>
  <w:abstractNum w:abstractNumId="17" w15:restartNumberingAfterBreak="0">
    <w:nsid w:val="309051F8"/>
    <w:multiLevelType w:val="multilevel"/>
    <w:tmpl w:val="BD54B184"/>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AC72C5"/>
    <w:multiLevelType w:val="hybridMultilevel"/>
    <w:tmpl w:val="EEB42600"/>
    <w:lvl w:ilvl="0" w:tplc="C91CEBAC">
      <w:start w:val="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8490626"/>
    <w:multiLevelType w:val="hybridMultilevel"/>
    <w:tmpl w:val="BE7C4252"/>
    <w:lvl w:ilvl="0" w:tplc="EDFEAFD2">
      <w:start w:val="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8E32DFC"/>
    <w:multiLevelType w:val="hybridMultilevel"/>
    <w:tmpl w:val="CE2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A01CAE"/>
    <w:multiLevelType w:val="multilevel"/>
    <w:tmpl w:val="F85EF4B0"/>
    <w:lvl w:ilvl="0">
      <w:numFmt w:val="bullet"/>
      <w:lvlText w:val="-"/>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71A6859"/>
    <w:multiLevelType w:val="multilevel"/>
    <w:tmpl w:val="F426176E"/>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BD03C0A"/>
    <w:multiLevelType w:val="hybridMultilevel"/>
    <w:tmpl w:val="CF3A5878"/>
    <w:lvl w:ilvl="0" w:tplc="59FC9FBE">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F43073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A9203D"/>
    <w:multiLevelType w:val="multilevel"/>
    <w:tmpl w:val="F426176E"/>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5AFA6630"/>
    <w:multiLevelType w:val="hybridMultilevel"/>
    <w:tmpl w:val="390283AC"/>
    <w:lvl w:ilvl="0" w:tplc="03A8840C">
      <w:numFmt w:val="bullet"/>
      <w:lvlText w:val="•"/>
      <w:lvlJc w:val="left"/>
      <w:pPr>
        <w:ind w:left="50" w:hanging="126"/>
      </w:pPr>
      <w:rPr>
        <w:rFonts w:ascii="Arial MT" w:eastAsia="Arial MT" w:hAnsi="Arial MT" w:cs="Arial MT" w:hint="default"/>
        <w:w w:val="99"/>
        <w:sz w:val="20"/>
        <w:szCs w:val="20"/>
        <w:lang w:val="es-ES" w:eastAsia="en-US" w:bidi="ar-SA"/>
      </w:rPr>
    </w:lvl>
    <w:lvl w:ilvl="1" w:tplc="25688B08">
      <w:numFmt w:val="bullet"/>
      <w:lvlText w:val="•"/>
      <w:lvlJc w:val="left"/>
      <w:pPr>
        <w:ind w:left="1002" w:hanging="126"/>
      </w:pPr>
      <w:rPr>
        <w:rFonts w:hint="default"/>
        <w:lang w:val="es-ES" w:eastAsia="en-US" w:bidi="ar-SA"/>
      </w:rPr>
    </w:lvl>
    <w:lvl w:ilvl="2" w:tplc="26722906">
      <w:numFmt w:val="bullet"/>
      <w:lvlText w:val="•"/>
      <w:lvlJc w:val="left"/>
      <w:pPr>
        <w:ind w:left="1945" w:hanging="126"/>
      </w:pPr>
      <w:rPr>
        <w:rFonts w:hint="default"/>
        <w:lang w:val="es-ES" w:eastAsia="en-US" w:bidi="ar-SA"/>
      </w:rPr>
    </w:lvl>
    <w:lvl w:ilvl="3" w:tplc="1CDA4820">
      <w:numFmt w:val="bullet"/>
      <w:lvlText w:val="•"/>
      <w:lvlJc w:val="left"/>
      <w:pPr>
        <w:ind w:left="2888" w:hanging="126"/>
      </w:pPr>
      <w:rPr>
        <w:rFonts w:hint="default"/>
        <w:lang w:val="es-ES" w:eastAsia="en-US" w:bidi="ar-SA"/>
      </w:rPr>
    </w:lvl>
    <w:lvl w:ilvl="4" w:tplc="89C4C088">
      <w:numFmt w:val="bullet"/>
      <w:lvlText w:val="•"/>
      <w:lvlJc w:val="left"/>
      <w:pPr>
        <w:ind w:left="3831" w:hanging="126"/>
      </w:pPr>
      <w:rPr>
        <w:rFonts w:hint="default"/>
        <w:lang w:val="es-ES" w:eastAsia="en-US" w:bidi="ar-SA"/>
      </w:rPr>
    </w:lvl>
    <w:lvl w:ilvl="5" w:tplc="C31ED272">
      <w:numFmt w:val="bullet"/>
      <w:lvlText w:val="•"/>
      <w:lvlJc w:val="left"/>
      <w:pPr>
        <w:ind w:left="4774" w:hanging="126"/>
      </w:pPr>
      <w:rPr>
        <w:rFonts w:hint="default"/>
        <w:lang w:val="es-ES" w:eastAsia="en-US" w:bidi="ar-SA"/>
      </w:rPr>
    </w:lvl>
    <w:lvl w:ilvl="6" w:tplc="158616A0">
      <w:numFmt w:val="bullet"/>
      <w:lvlText w:val="•"/>
      <w:lvlJc w:val="left"/>
      <w:pPr>
        <w:ind w:left="5716" w:hanging="126"/>
      </w:pPr>
      <w:rPr>
        <w:rFonts w:hint="default"/>
        <w:lang w:val="es-ES" w:eastAsia="en-US" w:bidi="ar-SA"/>
      </w:rPr>
    </w:lvl>
    <w:lvl w:ilvl="7" w:tplc="51F69972">
      <w:numFmt w:val="bullet"/>
      <w:lvlText w:val="•"/>
      <w:lvlJc w:val="left"/>
      <w:pPr>
        <w:ind w:left="6659" w:hanging="126"/>
      </w:pPr>
      <w:rPr>
        <w:rFonts w:hint="default"/>
        <w:lang w:val="es-ES" w:eastAsia="en-US" w:bidi="ar-SA"/>
      </w:rPr>
    </w:lvl>
    <w:lvl w:ilvl="8" w:tplc="47F4D714">
      <w:numFmt w:val="bullet"/>
      <w:lvlText w:val="•"/>
      <w:lvlJc w:val="left"/>
      <w:pPr>
        <w:ind w:left="7602" w:hanging="126"/>
      </w:pPr>
      <w:rPr>
        <w:rFonts w:hint="default"/>
        <w:lang w:val="es-ES" w:eastAsia="en-US" w:bidi="ar-SA"/>
      </w:rPr>
    </w:lvl>
  </w:abstractNum>
  <w:abstractNum w:abstractNumId="27" w15:restartNumberingAfterBreak="0">
    <w:nsid w:val="5CD0648B"/>
    <w:multiLevelType w:val="multilevel"/>
    <w:tmpl w:val="D29073C4"/>
    <w:lvl w:ilvl="0">
      <w:numFmt w:val="bullet"/>
      <w:lvlText w:val="-"/>
      <w:lvlJc w:val="left"/>
      <w:pPr>
        <w:ind w:left="720" w:hanging="360"/>
      </w:pPr>
      <w:rPr>
        <w:rFonts w:ascii="Calibri" w:eastAsia="Calibri" w:hAnsi="Calibri" w:cs="Calibri"/>
      </w:rPr>
    </w:lvl>
    <w:lvl w:ilvl="1">
      <w:numFmt w:val="bullet"/>
      <w:lvlText w:val=""/>
      <w:lvlJc w:val="left"/>
      <w:pPr>
        <w:ind w:left="1530" w:hanging="450"/>
      </w:pPr>
      <w:rPr>
        <w:rFonts w:ascii="Times New Roman" w:eastAsia="Calibri" w:hAnsi="Times New Roman" w:cs="Times New Roman"/>
        <w:color w:val="00000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E0D5771"/>
    <w:multiLevelType w:val="hybridMultilevel"/>
    <w:tmpl w:val="F06021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5014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CC663D"/>
    <w:multiLevelType w:val="hybridMultilevel"/>
    <w:tmpl w:val="058AD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4C4A8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D1717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CB2D2A"/>
    <w:multiLevelType w:val="hybridMultilevel"/>
    <w:tmpl w:val="B2F03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4110374">
    <w:abstractNumId w:val="27"/>
  </w:num>
  <w:num w:numId="2" w16cid:durableId="51317428">
    <w:abstractNumId w:val="25"/>
  </w:num>
  <w:num w:numId="3" w16cid:durableId="1272127221">
    <w:abstractNumId w:val="2"/>
  </w:num>
  <w:num w:numId="4" w16cid:durableId="887913233">
    <w:abstractNumId w:val="19"/>
  </w:num>
  <w:num w:numId="5" w16cid:durableId="990065119">
    <w:abstractNumId w:val="18"/>
  </w:num>
  <w:num w:numId="6" w16cid:durableId="334771515">
    <w:abstractNumId w:val="21"/>
  </w:num>
  <w:num w:numId="7" w16cid:durableId="1383017481">
    <w:abstractNumId w:val="17"/>
  </w:num>
  <w:num w:numId="8" w16cid:durableId="1206865691">
    <w:abstractNumId w:val="1"/>
  </w:num>
  <w:num w:numId="9" w16cid:durableId="1707637826">
    <w:abstractNumId w:val="15"/>
  </w:num>
  <w:num w:numId="10" w16cid:durableId="1821464243">
    <w:abstractNumId w:val="10"/>
  </w:num>
  <w:num w:numId="11" w16cid:durableId="8938071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4702237">
    <w:abstractNumId w:val="11"/>
  </w:num>
  <w:num w:numId="13" w16cid:durableId="749280152">
    <w:abstractNumId w:val="23"/>
  </w:num>
  <w:num w:numId="14" w16cid:durableId="877282933">
    <w:abstractNumId w:val="28"/>
  </w:num>
  <w:num w:numId="15" w16cid:durableId="1244804765">
    <w:abstractNumId w:val="7"/>
  </w:num>
  <w:num w:numId="16" w16cid:durableId="1195968496">
    <w:abstractNumId w:val="9"/>
  </w:num>
  <w:num w:numId="17" w16cid:durableId="216741781">
    <w:abstractNumId w:val="13"/>
  </w:num>
  <w:num w:numId="18" w16cid:durableId="1193225433">
    <w:abstractNumId w:val="0"/>
  </w:num>
  <w:num w:numId="19" w16cid:durableId="85925952">
    <w:abstractNumId w:val="3"/>
  </w:num>
  <w:num w:numId="20" w16cid:durableId="944843196">
    <w:abstractNumId w:val="22"/>
  </w:num>
  <w:num w:numId="21" w16cid:durableId="849563961">
    <w:abstractNumId w:val="16"/>
  </w:num>
  <w:num w:numId="22" w16cid:durableId="952712369">
    <w:abstractNumId w:val="12"/>
  </w:num>
  <w:num w:numId="23" w16cid:durableId="1393579722">
    <w:abstractNumId w:val="20"/>
  </w:num>
  <w:num w:numId="24" w16cid:durableId="1340035570">
    <w:abstractNumId w:val="4"/>
  </w:num>
  <w:num w:numId="25" w16cid:durableId="733773624">
    <w:abstractNumId w:val="30"/>
  </w:num>
  <w:num w:numId="26" w16cid:durableId="1856189402">
    <w:abstractNumId w:val="33"/>
  </w:num>
  <w:num w:numId="27" w16cid:durableId="258024913">
    <w:abstractNumId w:val="5"/>
  </w:num>
  <w:num w:numId="28" w16cid:durableId="1796487857">
    <w:abstractNumId w:val="14"/>
  </w:num>
  <w:num w:numId="29" w16cid:durableId="1847088490">
    <w:abstractNumId w:val="26"/>
  </w:num>
  <w:num w:numId="30" w16cid:durableId="37509082">
    <w:abstractNumId w:val="8"/>
  </w:num>
  <w:num w:numId="31" w16cid:durableId="1661931116">
    <w:abstractNumId w:val="32"/>
  </w:num>
  <w:num w:numId="32" w16cid:durableId="112945737">
    <w:abstractNumId w:val="24"/>
  </w:num>
  <w:num w:numId="33" w16cid:durableId="1956448258">
    <w:abstractNumId w:val="29"/>
  </w:num>
  <w:num w:numId="34" w16cid:durableId="6860997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D62"/>
    <w:rsid w:val="000067F1"/>
    <w:rsid w:val="00016CE8"/>
    <w:rsid w:val="00036FA4"/>
    <w:rsid w:val="00037A5A"/>
    <w:rsid w:val="00044510"/>
    <w:rsid w:val="00054893"/>
    <w:rsid w:val="000647A1"/>
    <w:rsid w:val="0007560E"/>
    <w:rsid w:val="0007596C"/>
    <w:rsid w:val="00082C44"/>
    <w:rsid w:val="00085406"/>
    <w:rsid w:val="000922BD"/>
    <w:rsid w:val="00093942"/>
    <w:rsid w:val="000B1913"/>
    <w:rsid w:val="000B2ED0"/>
    <w:rsid w:val="000D6BCE"/>
    <w:rsid w:val="000E46DB"/>
    <w:rsid w:val="000F3AF6"/>
    <w:rsid w:val="000F67A0"/>
    <w:rsid w:val="001034CF"/>
    <w:rsid w:val="00105892"/>
    <w:rsid w:val="00105A08"/>
    <w:rsid w:val="0011207C"/>
    <w:rsid w:val="00115087"/>
    <w:rsid w:val="0011689F"/>
    <w:rsid w:val="0013303D"/>
    <w:rsid w:val="00154070"/>
    <w:rsid w:val="001616C7"/>
    <w:rsid w:val="0016481A"/>
    <w:rsid w:val="001831B4"/>
    <w:rsid w:val="001A58DE"/>
    <w:rsid w:val="001B0ECE"/>
    <w:rsid w:val="001B7496"/>
    <w:rsid w:val="001C3DB2"/>
    <w:rsid w:val="001D07BB"/>
    <w:rsid w:val="001E4DB4"/>
    <w:rsid w:val="001E5DA9"/>
    <w:rsid w:val="001F345F"/>
    <w:rsid w:val="00215242"/>
    <w:rsid w:val="002222DD"/>
    <w:rsid w:val="00223DD8"/>
    <w:rsid w:val="002310E2"/>
    <w:rsid w:val="00237CE2"/>
    <w:rsid w:val="00242016"/>
    <w:rsid w:val="00246753"/>
    <w:rsid w:val="002519F7"/>
    <w:rsid w:val="00254961"/>
    <w:rsid w:val="00257B20"/>
    <w:rsid w:val="0027142E"/>
    <w:rsid w:val="00273B28"/>
    <w:rsid w:val="002765CE"/>
    <w:rsid w:val="0028656B"/>
    <w:rsid w:val="00293FEB"/>
    <w:rsid w:val="002D0889"/>
    <w:rsid w:val="002D3613"/>
    <w:rsid w:val="002D364C"/>
    <w:rsid w:val="002F6157"/>
    <w:rsid w:val="002F69BA"/>
    <w:rsid w:val="002F7B6A"/>
    <w:rsid w:val="003144B8"/>
    <w:rsid w:val="003169F1"/>
    <w:rsid w:val="003204A8"/>
    <w:rsid w:val="003410F3"/>
    <w:rsid w:val="003456C5"/>
    <w:rsid w:val="003534B8"/>
    <w:rsid w:val="00391387"/>
    <w:rsid w:val="00391395"/>
    <w:rsid w:val="0039204A"/>
    <w:rsid w:val="003956E8"/>
    <w:rsid w:val="003A2F84"/>
    <w:rsid w:val="003C3053"/>
    <w:rsid w:val="003C5E32"/>
    <w:rsid w:val="003C7E3C"/>
    <w:rsid w:val="003D17EE"/>
    <w:rsid w:val="003E5391"/>
    <w:rsid w:val="003E6C2E"/>
    <w:rsid w:val="003F2BD3"/>
    <w:rsid w:val="00405366"/>
    <w:rsid w:val="00413F79"/>
    <w:rsid w:val="00415B46"/>
    <w:rsid w:val="0041650B"/>
    <w:rsid w:val="004225D4"/>
    <w:rsid w:val="004371DE"/>
    <w:rsid w:val="00442340"/>
    <w:rsid w:val="00457E52"/>
    <w:rsid w:val="0049275A"/>
    <w:rsid w:val="00492944"/>
    <w:rsid w:val="004943CA"/>
    <w:rsid w:val="0049500C"/>
    <w:rsid w:val="004D0130"/>
    <w:rsid w:val="004D249B"/>
    <w:rsid w:val="004D2CFE"/>
    <w:rsid w:val="004E3025"/>
    <w:rsid w:val="00521B83"/>
    <w:rsid w:val="005276E6"/>
    <w:rsid w:val="0055355D"/>
    <w:rsid w:val="00555401"/>
    <w:rsid w:val="00557601"/>
    <w:rsid w:val="00563367"/>
    <w:rsid w:val="00564324"/>
    <w:rsid w:val="00564C41"/>
    <w:rsid w:val="00577A59"/>
    <w:rsid w:val="00580E0C"/>
    <w:rsid w:val="00591F17"/>
    <w:rsid w:val="005A7EB7"/>
    <w:rsid w:val="005B12D3"/>
    <w:rsid w:val="005C4AEB"/>
    <w:rsid w:val="005E6C24"/>
    <w:rsid w:val="005F7CAD"/>
    <w:rsid w:val="00601355"/>
    <w:rsid w:val="00610AF0"/>
    <w:rsid w:val="00621903"/>
    <w:rsid w:val="00623678"/>
    <w:rsid w:val="00625ED8"/>
    <w:rsid w:val="00635097"/>
    <w:rsid w:val="00646F8D"/>
    <w:rsid w:val="00650E57"/>
    <w:rsid w:val="00656844"/>
    <w:rsid w:val="0068264F"/>
    <w:rsid w:val="006A32CC"/>
    <w:rsid w:val="006B5659"/>
    <w:rsid w:val="006D3C96"/>
    <w:rsid w:val="006F2D14"/>
    <w:rsid w:val="006F4762"/>
    <w:rsid w:val="00702941"/>
    <w:rsid w:val="00734C0A"/>
    <w:rsid w:val="00742A69"/>
    <w:rsid w:val="0074758D"/>
    <w:rsid w:val="00754B28"/>
    <w:rsid w:val="007660E3"/>
    <w:rsid w:val="00776383"/>
    <w:rsid w:val="0078272A"/>
    <w:rsid w:val="00787B6E"/>
    <w:rsid w:val="00796DFC"/>
    <w:rsid w:val="007A00F8"/>
    <w:rsid w:val="007B65B2"/>
    <w:rsid w:val="007C165E"/>
    <w:rsid w:val="007D191F"/>
    <w:rsid w:val="007D550B"/>
    <w:rsid w:val="007D6A47"/>
    <w:rsid w:val="007E7502"/>
    <w:rsid w:val="008032F3"/>
    <w:rsid w:val="008071C2"/>
    <w:rsid w:val="008074AD"/>
    <w:rsid w:val="00812DE9"/>
    <w:rsid w:val="00815D54"/>
    <w:rsid w:val="00846E11"/>
    <w:rsid w:val="00853165"/>
    <w:rsid w:val="008538E1"/>
    <w:rsid w:val="008559D6"/>
    <w:rsid w:val="00896B13"/>
    <w:rsid w:val="008A74C4"/>
    <w:rsid w:val="008B7EEC"/>
    <w:rsid w:val="008C5C8E"/>
    <w:rsid w:val="008E441C"/>
    <w:rsid w:val="009024C1"/>
    <w:rsid w:val="00902EDE"/>
    <w:rsid w:val="00911E8D"/>
    <w:rsid w:val="00921661"/>
    <w:rsid w:val="009232CD"/>
    <w:rsid w:val="00923E56"/>
    <w:rsid w:val="00936ADA"/>
    <w:rsid w:val="0095570E"/>
    <w:rsid w:val="00962858"/>
    <w:rsid w:val="00971C44"/>
    <w:rsid w:val="009746E1"/>
    <w:rsid w:val="00981ACF"/>
    <w:rsid w:val="00982724"/>
    <w:rsid w:val="0098425E"/>
    <w:rsid w:val="00993D71"/>
    <w:rsid w:val="009B1C1C"/>
    <w:rsid w:val="009B6A94"/>
    <w:rsid w:val="009C7553"/>
    <w:rsid w:val="009D1330"/>
    <w:rsid w:val="009E39E1"/>
    <w:rsid w:val="009E5BF5"/>
    <w:rsid w:val="009F1E7B"/>
    <w:rsid w:val="009F4545"/>
    <w:rsid w:val="00A0014B"/>
    <w:rsid w:val="00A01233"/>
    <w:rsid w:val="00A019F7"/>
    <w:rsid w:val="00A03CB0"/>
    <w:rsid w:val="00A1208B"/>
    <w:rsid w:val="00A16D03"/>
    <w:rsid w:val="00A20E52"/>
    <w:rsid w:val="00A3646E"/>
    <w:rsid w:val="00A52095"/>
    <w:rsid w:val="00A6061D"/>
    <w:rsid w:val="00A63373"/>
    <w:rsid w:val="00A6339D"/>
    <w:rsid w:val="00A7142F"/>
    <w:rsid w:val="00A74C3B"/>
    <w:rsid w:val="00A97446"/>
    <w:rsid w:val="00A97BEA"/>
    <w:rsid w:val="00AA5B6C"/>
    <w:rsid w:val="00AA6ED2"/>
    <w:rsid w:val="00AD46CC"/>
    <w:rsid w:val="00AD67F0"/>
    <w:rsid w:val="00AE2AC4"/>
    <w:rsid w:val="00AF2AF1"/>
    <w:rsid w:val="00AF3A67"/>
    <w:rsid w:val="00AF5314"/>
    <w:rsid w:val="00AF73B4"/>
    <w:rsid w:val="00B01C52"/>
    <w:rsid w:val="00B14AAB"/>
    <w:rsid w:val="00B16660"/>
    <w:rsid w:val="00B3169D"/>
    <w:rsid w:val="00B506D6"/>
    <w:rsid w:val="00B62D62"/>
    <w:rsid w:val="00B77400"/>
    <w:rsid w:val="00B808B0"/>
    <w:rsid w:val="00B80CE1"/>
    <w:rsid w:val="00B85D99"/>
    <w:rsid w:val="00B9005F"/>
    <w:rsid w:val="00B90DF2"/>
    <w:rsid w:val="00B926EC"/>
    <w:rsid w:val="00BA389E"/>
    <w:rsid w:val="00BD4EE5"/>
    <w:rsid w:val="00BD7A3C"/>
    <w:rsid w:val="00BE091C"/>
    <w:rsid w:val="00BE11F0"/>
    <w:rsid w:val="00BE7B02"/>
    <w:rsid w:val="00BF028C"/>
    <w:rsid w:val="00C22789"/>
    <w:rsid w:val="00C2380D"/>
    <w:rsid w:val="00C241CF"/>
    <w:rsid w:val="00C40FFE"/>
    <w:rsid w:val="00C4528A"/>
    <w:rsid w:val="00C55316"/>
    <w:rsid w:val="00C558F5"/>
    <w:rsid w:val="00C65497"/>
    <w:rsid w:val="00C72A8C"/>
    <w:rsid w:val="00C97FF8"/>
    <w:rsid w:val="00CB73A0"/>
    <w:rsid w:val="00CC54B2"/>
    <w:rsid w:val="00CE2521"/>
    <w:rsid w:val="00CE28E3"/>
    <w:rsid w:val="00CE2BA9"/>
    <w:rsid w:val="00CF1641"/>
    <w:rsid w:val="00CF6D8A"/>
    <w:rsid w:val="00D06950"/>
    <w:rsid w:val="00D2005F"/>
    <w:rsid w:val="00D22727"/>
    <w:rsid w:val="00D36AF5"/>
    <w:rsid w:val="00D420D3"/>
    <w:rsid w:val="00D539FB"/>
    <w:rsid w:val="00D655C3"/>
    <w:rsid w:val="00D70626"/>
    <w:rsid w:val="00D76F03"/>
    <w:rsid w:val="00D80F60"/>
    <w:rsid w:val="00D8247D"/>
    <w:rsid w:val="00D837CC"/>
    <w:rsid w:val="00DA2396"/>
    <w:rsid w:val="00DC1DCA"/>
    <w:rsid w:val="00DC5897"/>
    <w:rsid w:val="00DD0F14"/>
    <w:rsid w:val="00DD6AD2"/>
    <w:rsid w:val="00DE03A5"/>
    <w:rsid w:val="00DE1225"/>
    <w:rsid w:val="00DE5781"/>
    <w:rsid w:val="00DF62E4"/>
    <w:rsid w:val="00E315F0"/>
    <w:rsid w:val="00E35156"/>
    <w:rsid w:val="00E65C39"/>
    <w:rsid w:val="00E749AB"/>
    <w:rsid w:val="00E860E4"/>
    <w:rsid w:val="00E93F78"/>
    <w:rsid w:val="00EA27F3"/>
    <w:rsid w:val="00EA6C89"/>
    <w:rsid w:val="00ED3CF0"/>
    <w:rsid w:val="00EF5414"/>
    <w:rsid w:val="00F03A01"/>
    <w:rsid w:val="00F06448"/>
    <w:rsid w:val="00F25B74"/>
    <w:rsid w:val="00F314D7"/>
    <w:rsid w:val="00F37EBD"/>
    <w:rsid w:val="00F45747"/>
    <w:rsid w:val="00F56CCF"/>
    <w:rsid w:val="00F61877"/>
    <w:rsid w:val="00F752A6"/>
    <w:rsid w:val="00F7673C"/>
    <w:rsid w:val="00F824C5"/>
    <w:rsid w:val="00F825DB"/>
    <w:rsid w:val="00F869CF"/>
    <w:rsid w:val="00F971EE"/>
    <w:rsid w:val="00FA0B21"/>
    <w:rsid w:val="00FC17CE"/>
    <w:rsid w:val="00FD0DA0"/>
    <w:rsid w:val="00FD3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5B8C9"/>
  <w15:chartTrackingRefBased/>
  <w15:docId w15:val="{BC6A2AD7-E8CF-4216-8B08-2FD10C75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D62"/>
    <w:pPr>
      <w:widowControl w:val="0"/>
      <w:autoSpaceDE w:val="0"/>
      <w:autoSpaceDN w:val="0"/>
      <w:spacing w:after="0" w:line="240" w:lineRule="auto"/>
    </w:pPr>
    <w:rPr>
      <w:rFonts w:ascii="Arial MT" w:eastAsia="Arial MT" w:hAnsi="Arial MT" w:cs="Arial MT"/>
    </w:rPr>
  </w:style>
  <w:style w:type="paragraph" w:styleId="Ttulo1">
    <w:name w:val="heading 1"/>
    <w:basedOn w:val="Normal"/>
    <w:next w:val="Normal"/>
    <w:link w:val="Ttulo1Car"/>
    <w:uiPriority w:val="9"/>
    <w:qFormat/>
    <w:rsid w:val="0049275A"/>
    <w:pPr>
      <w:keepNext/>
      <w:keepLines/>
      <w:spacing w:before="240"/>
      <w:outlineLvl w:val="0"/>
    </w:pPr>
    <w:rPr>
      <w:rFonts w:eastAsiaTheme="majorEastAsia" w:cstheme="majorBidi"/>
      <w:color w:val="2F5496" w:themeColor="accent1" w:themeShade="BF"/>
      <w:sz w:val="32"/>
      <w:szCs w:val="32"/>
    </w:rPr>
  </w:style>
  <w:style w:type="paragraph" w:styleId="Ttulo2">
    <w:name w:val="heading 2"/>
    <w:basedOn w:val="Normal"/>
    <w:next w:val="Normal"/>
    <w:link w:val="Ttulo2Car"/>
    <w:uiPriority w:val="9"/>
    <w:unhideWhenUsed/>
    <w:qFormat/>
    <w:rsid w:val="0049275A"/>
    <w:pPr>
      <w:keepNext/>
      <w:keepLines/>
      <w:spacing w:before="40"/>
      <w:outlineLvl w:val="1"/>
    </w:pPr>
    <w:rPr>
      <w:rFonts w:eastAsiaTheme="majorEastAsia" w:cstheme="majorBidi"/>
      <w:color w:val="2F5496" w:themeColor="accent1" w:themeShade="BF"/>
      <w:sz w:val="30"/>
      <w:szCs w:val="26"/>
    </w:rPr>
  </w:style>
  <w:style w:type="paragraph" w:styleId="Ttulo3">
    <w:name w:val="heading 3"/>
    <w:basedOn w:val="Normal"/>
    <w:next w:val="Normal"/>
    <w:link w:val="Ttulo3Car"/>
    <w:uiPriority w:val="9"/>
    <w:unhideWhenUsed/>
    <w:qFormat/>
    <w:rsid w:val="0049275A"/>
    <w:pPr>
      <w:keepNext/>
      <w:keepLines/>
      <w:spacing w:before="40"/>
      <w:outlineLvl w:val="2"/>
    </w:pPr>
    <w:rPr>
      <w:rFonts w:eastAsiaTheme="majorEastAsia" w:cstheme="majorBidi"/>
      <w:sz w:val="28"/>
      <w:szCs w:val="24"/>
    </w:rPr>
  </w:style>
  <w:style w:type="paragraph" w:styleId="Ttulo4">
    <w:name w:val="heading 4"/>
    <w:basedOn w:val="Normal"/>
    <w:next w:val="Normal"/>
    <w:link w:val="Ttulo4Car"/>
    <w:uiPriority w:val="9"/>
    <w:unhideWhenUsed/>
    <w:qFormat/>
    <w:rsid w:val="0049275A"/>
    <w:pPr>
      <w:keepNext/>
      <w:keepLines/>
      <w:spacing w:before="40"/>
      <w:outlineLvl w:val="3"/>
    </w:pPr>
    <w:rPr>
      <w:rFonts w:eastAsiaTheme="majorEastAsia" w:cstheme="majorBidi"/>
      <w:iCs/>
      <w:sz w:val="26"/>
    </w:rPr>
  </w:style>
  <w:style w:type="paragraph" w:styleId="Ttulo5">
    <w:name w:val="heading 5"/>
    <w:basedOn w:val="Normal"/>
    <w:next w:val="Normal"/>
    <w:link w:val="Ttulo5Car"/>
    <w:uiPriority w:val="9"/>
    <w:unhideWhenUsed/>
    <w:qFormat/>
    <w:rsid w:val="0049275A"/>
    <w:pPr>
      <w:keepNext/>
      <w:keepLines/>
      <w:spacing w:before="40"/>
      <w:outlineLvl w:val="4"/>
    </w:pPr>
    <w:rPr>
      <w:rFonts w:eastAsiaTheme="majorEastAsia"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6ADA"/>
    <w:pPr>
      <w:tabs>
        <w:tab w:val="center" w:pos="4252"/>
        <w:tab w:val="right" w:pos="8504"/>
      </w:tabs>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936ADA"/>
  </w:style>
  <w:style w:type="paragraph" w:styleId="Piedepgina">
    <w:name w:val="footer"/>
    <w:basedOn w:val="Normal"/>
    <w:link w:val="PiedepginaCar"/>
    <w:uiPriority w:val="99"/>
    <w:unhideWhenUsed/>
    <w:rsid w:val="00936ADA"/>
    <w:pPr>
      <w:tabs>
        <w:tab w:val="center" w:pos="4252"/>
        <w:tab w:val="right" w:pos="8504"/>
      </w:tabs>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936ADA"/>
  </w:style>
  <w:style w:type="paragraph" w:customStyle="1" w:styleId="Encabezamiento">
    <w:name w:val="Encabezamiento"/>
    <w:basedOn w:val="Normal"/>
    <w:uiPriority w:val="99"/>
    <w:rsid w:val="00936ADA"/>
    <w:pPr>
      <w:suppressLineNumbers/>
      <w:tabs>
        <w:tab w:val="center" w:pos="4536"/>
        <w:tab w:val="right" w:pos="9072"/>
      </w:tabs>
    </w:pPr>
  </w:style>
  <w:style w:type="paragraph" w:styleId="Prrafodelista">
    <w:name w:val="List Paragraph"/>
    <w:basedOn w:val="Normal"/>
    <w:link w:val="PrrafodelistaCar"/>
    <w:uiPriority w:val="1"/>
    <w:qFormat/>
    <w:rsid w:val="00B3169D"/>
    <w:pPr>
      <w:suppressAutoHyphens/>
      <w:ind w:left="720"/>
      <w:textAlignment w:val="baseline"/>
    </w:pPr>
  </w:style>
  <w:style w:type="character" w:customStyle="1" w:styleId="licenses-countersvalue">
    <w:name w:val="licenses-counters__value"/>
    <w:basedOn w:val="Fuentedeprrafopredeter"/>
    <w:rsid w:val="00D22727"/>
  </w:style>
  <w:style w:type="character" w:customStyle="1" w:styleId="PrrafodelistaCar">
    <w:name w:val="Párrafo de lista Car"/>
    <w:link w:val="Prrafodelista"/>
    <w:uiPriority w:val="34"/>
    <w:qFormat/>
    <w:locked/>
    <w:rsid w:val="00B3169D"/>
    <w:rPr>
      <w:rFonts w:ascii="Arial" w:eastAsia="Times New Roman" w:hAnsi="Arial" w:cs="Times New Roman"/>
    </w:rPr>
  </w:style>
  <w:style w:type="table" w:styleId="Tablaconcuadrcula">
    <w:name w:val="Table Grid"/>
    <w:basedOn w:val="Tablanormal"/>
    <w:uiPriority w:val="39"/>
    <w:rsid w:val="00580E0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55316"/>
    <w:rPr>
      <w:color w:val="0563C1" w:themeColor="hyperlink"/>
      <w:u w:val="single"/>
    </w:rPr>
  </w:style>
  <w:style w:type="character" w:styleId="Mencinsinresolver">
    <w:name w:val="Unresolved Mention"/>
    <w:basedOn w:val="Fuentedeprrafopredeter"/>
    <w:uiPriority w:val="99"/>
    <w:semiHidden/>
    <w:unhideWhenUsed/>
    <w:rsid w:val="00C55316"/>
    <w:rPr>
      <w:color w:val="605E5C"/>
      <w:shd w:val="clear" w:color="auto" w:fill="E1DFDD"/>
    </w:rPr>
  </w:style>
  <w:style w:type="paragraph" w:styleId="Sinespaciado">
    <w:name w:val="No Spacing"/>
    <w:uiPriority w:val="1"/>
    <w:qFormat/>
    <w:rsid w:val="00971C44"/>
    <w:pPr>
      <w:spacing w:after="0" w:line="240" w:lineRule="auto"/>
      <w:jc w:val="both"/>
    </w:pPr>
    <w:rPr>
      <w:rFonts w:ascii="Arial" w:eastAsia="Times New Roman" w:hAnsi="Arial" w:cs="Times New Roman"/>
      <w:sz w:val="24"/>
      <w:szCs w:val="20"/>
      <w:lang w:eastAsia="es-ES"/>
    </w:rPr>
  </w:style>
  <w:style w:type="character" w:customStyle="1" w:styleId="Ttulo1Car">
    <w:name w:val="Título 1 Car"/>
    <w:basedOn w:val="Fuentedeprrafopredeter"/>
    <w:link w:val="Ttulo1"/>
    <w:uiPriority w:val="9"/>
    <w:rsid w:val="0049275A"/>
    <w:rPr>
      <w:rFonts w:ascii="Arial" w:eastAsiaTheme="majorEastAsia" w:hAnsi="Arial" w:cstheme="majorBidi"/>
      <w:color w:val="2F5496" w:themeColor="accent1" w:themeShade="BF"/>
      <w:sz w:val="32"/>
      <w:szCs w:val="32"/>
      <w:lang w:eastAsia="es-ES"/>
    </w:rPr>
  </w:style>
  <w:style w:type="character" w:customStyle="1" w:styleId="Ttulo2Car">
    <w:name w:val="Título 2 Car"/>
    <w:basedOn w:val="Fuentedeprrafopredeter"/>
    <w:link w:val="Ttulo2"/>
    <w:uiPriority w:val="9"/>
    <w:rsid w:val="0049275A"/>
    <w:rPr>
      <w:rFonts w:ascii="Arial" w:eastAsiaTheme="majorEastAsia" w:hAnsi="Arial" w:cstheme="majorBidi"/>
      <w:color w:val="2F5496" w:themeColor="accent1" w:themeShade="BF"/>
      <w:sz w:val="30"/>
      <w:szCs w:val="26"/>
      <w:lang w:eastAsia="es-ES"/>
    </w:rPr>
  </w:style>
  <w:style w:type="paragraph" w:styleId="Ttulo">
    <w:name w:val="Title"/>
    <w:basedOn w:val="Normal"/>
    <w:next w:val="Normal"/>
    <w:link w:val="TtuloCar"/>
    <w:uiPriority w:val="10"/>
    <w:qFormat/>
    <w:rsid w:val="0049275A"/>
    <w:pPr>
      <w:contextualSpacing/>
    </w:pPr>
    <w:rPr>
      <w:rFonts w:eastAsiaTheme="majorEastAsia" w:cstheme="majorBidi"/>
      <w:b/>
      <w:color w:val="2F5496" w:themeColor="accent1" w:themeShade="BF"/>
      <w:spacing w:val="-10"/>
      <w:kern w:val="28"/>
      <w:sz w:val="56"/>
      <w:szCs w:val="56"/>
    </w:rPr>
  </w:style>
  <w:style w:type="character" w:customStyle="1" w:styleId="TtuloCar">
    <w:name w:val="Título Car"/>
    <w:basedOn w:val="Fuentedeprrafopredeter"/>
    <w:link w:val="Ttulo"/>
    <w:uiPriority w:val="10"/>
    <w:rsid w:val="0049275A"/>
    <w:rPr>
      <w:rFonts w:ascii="Arial" w:eastAsiaTheme="majorEastAsia" w:hAnsi="Arial" w:cstheme="majorBidi"/>
      <w:b/>
      <w:color w:val="2F5496" w:themeColor="accent1" w:themeShade="BF"/>
      <w:spacing w:val="-10"/>
      <w:kern w:val="28"/>
      <w:sz w:val="56"/>
      <w:szCs w:val="56"/>
      <w:lang w:eastAsia="es-ES"/>
    </w:rPr>
  </w:style>
  <w:style w:type="character" w:customStyle="1" w:styleId="Ttulo3Car">
    <w:name w:val="Título 3 Car"/>
    <w:basedOn w:val="Fuentedeprrafopredeter"/>
    <w:link w:val="Ttulo3"/>
    <w:uiPriority w:val="9"/>
    <w:rsid w:val="0049275A"/>
    <w:rPr>
      <w:rFonts w:ascii="Arial" w:eastAsiaTheme="majorEastAsia" w:hAnsi="Arial" w:cstheme="majorBidi"/>
      <w:sz w:val="28"/>
      <w:szCs w:val="24"/>
      <w:lang w:eastAsia="es-ES"/>
    </w:rPr>
  </w:style>
  <w:style w:type="character" w:customStyle="1" w:styleId="Ttulo4Car">
    <w:name w:val="Título 4 Car"/>
    <w:basedOn w:val="Fuentedeprrafopredeter"/>
    <w:link w:val="Ttulo4"/>
    <w:uiPriority w:val="9"/>
    <w:rsid w:val="0049275A"/>
    <w:rPr>
      <w:rFonts w:ascii="Arial" w:eastAsiaTheme="majorEastAsia" w:hAnsi="Arial" w:cstheme="majorBidi"/>
      <w:iCs/>
      <w:sz w:val="26"/>
      <w:szCs w:val="20"/>
      <w:lang w:eastAsia="es-ES"/>
    </w:rPr>
  </w:style>
  <w:style w:type="character" w:customStyle="1" w:styleId="Ttulo5Car">
    <w:name w:val="Título 5 Car"/>
    <w:basedOn w:val="Fuentedeprrafopredeter"/>
    <w:link w:val="Ttulo5"/>
    <w:uiPriority w:val="9"/>
    <w:rsid w:val="0049275A"/>
    <w:rPr>
      <w:rFonts w:ascii="Arial" w:eastAsiaTheme="majorEastAsia" w:hAnsi="Arial" w:cstheme="majorBidi"/>
      <w:color w:val="2F5496" w:themeColor="accent1" w:themeShade="BF"/>
      <w:sz w:val="24"/>
      <w:szCs w:val="20"/>
      <w:lang w:eastAsia="es-ES"/>
    </w:rPr>
  </w:style>
  <w:style w:type="paragraph" w:styleId="Subttulo">
    <w:name w:val="Subtitle"/>
    <w:basedOn w:val="Normal"/>
    <w:next w:val="Normal"/>
    <w:link w:val="SubttuloCar"/>
    <w:uiPriority w:val="11"/>
    <w:qFormat/>
    <w:rsid w:val="0049275A"/>
    <w:rPr>
      <w:color w:val="767171" w:themeColor="background2" w:themeShade="80"/>
      <w:sz w:val="20"/>
    </w:rPr>
  </w:style>
  <w:style w:type="character" w:customStyle="1" w:styleId="SubttuloCar">
    <w:name w:val="Subtítulo Car"/>
    <w:basedOn w:val="Fuentedeprrafopredeter"/>
    <w:link w:val="Subttulo"/>
    <w:uiPriority w:val="11"/>
    <w:rsid w:val="0049275A"/>
    <w:rPr>
      <w:rFonts w:ascii="Arial" w:eastAsia="Times New Roman" w:hAnsi="Arial" w:cs="Times New Roman"/>
      <w:color w:val="767171" w:themeColor="background2" w:themeShade="80"/>
      <w:sz w:val="20"/>
      <w:szCs w:val="20"/>
      <w:lang w:eastAsia="es-ES"/>
    </w:rPr>
  </w:style>
  <w:style w:type="character" w:styleId="nfasissutil">
    <w:name w:val="Subtle Emphasis"/>
    <w:uiPriority w:val="19"/>
    <w:qFormat/>
    <w:rsid w:val="00B3169D"/>
    <w:rPr>
      <w:i/>
      <w:iCs/>
      <w:color w:val="262626" w:themeColor="text1" w:themeTint="D9"/>
      <w:sz w:val="22"/>
      <w:szCs w:val="22"/>
    </w:rPr>
  </w:style>
  <w:style w:type="character" w:styleId="nfasis">
    <w:name w:val="Emphasis"/>
    <w:basedOn w:val="nfasissutil"/>
    <w:uiPriority w:val="20"/>
    <w:qFormat/>
    <w:rsid w:val="00B3169D"/>
    <w:rPr>
      <w:i/>
      <w:iCs/>
      <w:color w:val="262626" w:themeColor="text1" w:themeTint="D9"/>
      <w:sz w:val="22"/>
      <w:szCs w:val="24"/>
    </w:rPr>
  </w:style>
  <w:style w:type="character" w:styleId="nfasisintenso">
    <w:name w:val="Intense Emphasis"/>
    <w:uiPriority w:val="21"/>
    <w:qFormat/>
    <w:rsid w:val="00B3169D"/>
    <w:rPr>
      <w:i/>
      <w:iCs/>
      <w:color w:val="2F5496" w:themeColor="accent1" w:themeShade="BF"/>
    </w:rPr>
  </w:style>
  <w:style w:type="character" w:styleId="Fuerte">
    <w:name w:val="Strong"/>
    <w:basedOn w:val="nfasisintenso"/>
    <w:uiPriority w:val="22"/>
    <w:qFormat/>
    <w:rsid w:val="00B3169D"/>
    <w:rPr>
      <w:rFonts w:ascii="Arial" w:hAnsi="Arial"/>
      <w:b/>
      <w:bCs/>
      <w:i w:val="0"/>
      <w:iCs/>
      <w:color w:val="auto"/>
      <w:sz w:val="24"/>
    </w:rPr>
  </w:style>
  <w:style w:type="paragraph" w:styleId="Cita">
    <w:name w:val="Quote"/>
    <w:basedOn w:val="Normal"/>
    <w:next w:val="Normal"/>
    <w:link w:val="CitaCar"/>
    <w:uiPriority w:val="29"/>
    <w:qFormat/>
    <w:rsid w:val="00B3169D"/>
    <w:pPr>
      <w:spacing w:before="200" w:after="160"/>
      <w:ind w:left="864" w:right="864"/>
    </w:pPr>
    <w:rPr>
      <w:i/>
      <w:iCs/>
      <w:color w:val="767171" w:themeColor="background2" w:themeShade="80"/>
    </w:rPr>
  </w:style>
  <w:style w:type="character" w:customStyle="1" w:styleId="CitaCar">
    <w:name w:val="Cita Car"/>
    <w:basedOn w:val="Fuentedeprrafopredeter"/>
    <w:link w:val="Cita"/>
    <w:uiPriority w:val="29"/>
    <w:rsid w:val="00B3169D"/>
    <w:rPr>
      <w:rFonts w:ascii="Arial" w:eastAsia="Times New Roman" w:hAnsi="Arial" w:cs="Times New Roman"/>
      <w:i/>
      <w:iCs/>
      <w:color w:val="767171" w:themeColor="background2" w:themeShade="80"/>
      <w:szCs w:val="20"/>
      <w:lang w:eastAsia="es-ES"/>
    </w:rPr>
  </w:style>
  <w:style w:type="paragraph" w:styleId="Citadestacada">
    <w:name w:val="Intense Quote"/>
    <w:basedOn w:val="Normal"/>
    <w:next w:val="Normal"/>
    <w:link w:val="CitadestacadaCar"/>
    <w:uiPriority w:val="30"/>
    <w:qFormat/>
    <w:rsid w:val="00B3169D"/>
    <w:pPr>
      <w:pBdr>
        <w:top w:val="single" w:sz="4" w:space="10" w:color="4472C4" w:themeColor="accent1"/>
        <w:bottom w:val="single" w:sz="4" w:space="10" w:color="4472C4" w:themeColor="accent1"/>
      </w:pBdr>
      <w:spacing w:before="360" w:after="360"/>
      <w:ind w:left="864" w:right="864"/>
    </w:pPr>
    <w:rPr>
      <w:i/>
      <w:iCs/>
      <w:color w:val="2F5496" w:themeColor="accent1" w:themeShade="BF"/>
    </w:rPr>
  </w:style>
  <w:style w:type="character" w:customStyle="1" w:styleId="CitadestacadaCar">
    <w:name w:val="Cita destacada Car"/>
    <w:basedOn w:val="Fuentedeprrafopredeter"/>
    <w:link w:val="Citadestacada"/>
    <w:uiPriority w:val="30"/>
    <w:rsid w:val="00B3169D"/>
    <w:rPr>
      <w:rFonts w:ascii="Arial" w:eastAsia="Times New Roman" w:hAnsi="Arial" w:cs="Times New Roman"/>
      <w:i/>
      <w:iCs/>
      <w:color w:val="2F5496" w:themeColor="accent1" w:themeShade="BF"/>
      <w:szCs w:val="20"/>
      <w:lang w:eastAsia="es-ES"/>
    </w:rPr>
  </w:style>
  <w:style w:type="character" w:styleId="Referenciasutil">
    <w:name w:val="Subtle Reference"/>
    <w:basedOn w:val="Fuentedeprrafopredeter"/>
    <w:uiPriority w:val="31"/>
    <w:qFormat/>
    <w:rsid w:val="00B3169D"/>
    <w:rPr>
      <w:smallCaps/>
      <w:color w:val="5A5A5A" w:themeColor="text1" w:themeTint="A5"/>
      <w:sz w:val="20"/>
    </w:rPr>
  </w:style>
  <w:style w:type="character" w:styleId="Referenciaintensa">
    <w:name w:val="Intense Reference"/>
    <w:basedOn w:val="Fuentedeprrafopredeter"/>
    <w:uiPriority w:val="32"/>
    <w:qFormat/>
    <w:rsid w:val="00B3169D"/>
    <w:rPr>
      <w:b w:val="0"/>
      <w:bCs/>
      <w:smallCaps/>
      <w:color w:val="2F5496" w:themeColor="accent1" w:themeShade="BF"/>
      <w:spacing w:val="5"/>
      <w:sz w:val="20"/>
    </w:rPr>
  </w:style>
  <w:style w:type="character" w:styleId="Ttulodellibro">
    <w:name w:val="Book Title"/>
    <w:basedOn w:val="Fuentedeprrafopredeter"/>
    <w:uiPriority w:val="33"/>
    <w:qFormat/>
    <w:rsid w:val="00B3169D"/>
    <w:rPr>
      <w:b/>
      <w:bCs/>
      <w:i/>
      <w:iCs/>
      <w:color w:val="2F5496" w:themeColor="accent1" w:themeShade="BF"/>
      <w:spacing w:val="5"/>
    </w:rPr>
  </w:style>
  <w:style w:type="paragraph" w:styleId="Textoindependiente">
    <w:name w:val="Body Text"/>
    <w:basedOn w:val="Normal"/>
    <w:link w:val="TextoindependienteCar"/>
    <w:uiPriority w:val="1"/>
    <w:qFormat/>
    <w:rsid w:val="00B62D62"/>
    <w:rPr>
      <w:sz w:val="20"/>
      <w:szCs w:val="20"/>
    </w:rPr>
  </w:style>
  <w:style w:type="character" w:customStyle="1" w:styleId="TextoindependienteCar">
    <w:name w:val="Texto independiente Car"/>
    <w:basedOn w:val="Fuentedeprrafopredeter"/>
    <w:link w:val="Textoindependiente"/>
    <w:uiPriority w:val="1"/>
    <w:rsid w:val="00B62D62"/>
    <w:rPr>
      <w:rFonts w:ascii="Arial MT" w:eastAsia="Arial MT" w:hAnsi="Arial MT" w:cs="Arial MT"/>
      <w:sz w:val="20"/>
      <w:szCs w:val="20"/>
    </w:rPr>
  </w:style>
  <w:style w:type="table" w:customStyle="1" w:styleId="TableNormal">
    <w:name w:val="Table Normal"/>
    <w:basedOn w:val="Listaclara"/>
    <w:uiPriority w:val="2"/>
    <w:semiHidden/>
    <w:unhideWhenUsed/>
    <w:qFormat/>
    <w:rsid w:val="003534B8"/>
    <w:pPr>
      <w:widowControl w:val="0"/>
      <w:autoSpaceDE w:val="0"/>
      <w:autoSpaceDN w:val="0"/>
    </w:pPr>
    <w:rPr>
      <w:sz w:val="20"/>
      <w:szCs w:val="20"/>
      <w:lang w:val="en-US" w:eastAsia="es-ES"/>
    </w:rPr>
    <w:tblPr>
      <w:tblCellMar>
        <w:left w:w="0" w:type="dxa"/>
        <w:right w:w="0" w:type="dxa"/>
      </w:tblCellMar>
    </w:tblPr>
    <w:tblStylePr w:type="firstRow">
      <w:pPr>
        <w:spacing w:before="0" w:after="0" w:line="240" w:lineRule="auto"/>
        <w:jc w:val="left"/>
      </w:pPr>
      <w:rPr>
        <w:b/>
        <w:bCs/>
        <w:color w:val="000000" w:themeColor="text1"/>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D9D9D9" w:themeFill="background1" w:themeFillShade="D9"/>
        <w:vAlign w:val="center"/>
      </w:tcPr>
    </w:tblStylePr>
    <w:tblStylePr w:type="lastRow">
      <w:pPr>
        <w:spacing w:before="0" w:after="0" w:line="240" w:lineRule="auto"/>
      </w:pPr>
      <w:rPr>
        <w:b w:val="0"/>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val="0"/>
        <w:bCs/>
      </w:rPr>
    </w:tblStylePr>
    <w:tblStylePr w:type="lastCol">
      <w:rPr>
        <w:b w:val="0"/>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Paragraph">
    <w:name w:val="Table Paragraph"/>
    <w:basedOn w:val="Normal"/>
    <w:uiPriority w:val="1"/>
    <w:qFormat/>
    <w:rsid w:val="00B62D62"/>
    <w:pPr>
      <w:spacing w:before="49"/>
      <w:ind w:left="50"/>
    </w:pPr>
  </w:style>
  <w:style w:type="table" w:customStyle="1" w:styleId="Estilo1">
    <w:name w:val="Estilo1"/>
    <w:basedOn w:val="Tablanormal"/>
    <w:uiPriority w:val="99"/>
    <w:rsid w:val="00BF028C"/>
    <w:pPr>
      <w:spacing w:after="0" w:line="240" w:lineRule="auto"/>
    </w:p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band1Horz">
      <w:rPr>
        <w:rFonts w:ascii="Arial" w:hAnsi="Arial"/>
        <w:b/>
        <w:i w:val="0"/>
        <w:color w:val="000000" w:themeColor="text1"/>
      </w:rPr>
      <w:tblPr/>
      <w:tcPr>
        <w:shd w:val="clear" w:color="auto" w:fill="D9D9D9" w:themeFill="background1" w:themeFillShade="D9"/>
      </w:tcPr>
    </w:tblStylePr>
  </w:style>
  <w:style w:type="paragraph" w:styleId="TtuloTDC">
    <w:name w:val="TOC Heading"/>
    <w:basedOn w:val="Ttulo1"/>
    <w:next w:val="Normal"/>
    <w:uiPriority w:val="39"/>
    <w:unhideWhenUsed/>
    <w:qFormat/>
    <w:rsid w:val="003456C5"/>
    <w:pPr>
      <w:widowControl/>
      <w:autoSpaceDE/>
      <w:autoSpaceDN/>
      <w:spacing w:line="259" w:lineRule="auto"/>
      <w:outlineLvl w:val="9"/>
    </w:pPr>
    <w:rPr>
      <w:rFonts w:asciiTheme="majorHAnsi" w:hAnsiTheme="majorHAnsi"/>
      <w:lang w:eastAsia="es-ES"/>
    </w:rPr>
  </w:style>
  <w:style w:type="table" w:styleId="Tablabsica1">
    <w:name w:val="Table Simple 1"/>
    <w:basedOn w:val="Tablanormal"/>
    <w:uiPriority w:val="99"/>
    <w:semiHidden/>
    <w:unhideWhenUsed/>
    <w:rsid w:val="00D655C3"/>
    <w:pPr>
      <w:widowControl w:val="0"/>
      <w:autoSpaceDE w:val="0"/>
      <w:autoSpaceDN w:val="0"/>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DC3">
    <w:name w:val="toc 3"/>
    <w:basedOn w:val="Normal"/>
    <w:next w:val="Normal"/>
    <w:autoRedefine/>
    <w:uiPriority w:val="39"/>
    <w:unhideWhenUsed/>
    <w:rsid w:val="003456C5"/>
    <w:pPr>
      <w:spacing w:after="100"/>
      <w:ind w:left="440"/>
    </w:pPr>
  </w:style>
  <w:style w:type="table" w:styleId="Listaclara">
    <w:name w:val="Light List"/>
    <w:basedOn w:val="Tablanormal"/>
    <w:uiPriority w:val="61"/>
    <w:semiHidden/>
    <w:unhideWhenUsed/>
    <w:rsid w:val="003534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DC2">
    <w:name w:val="toc 2"/>
    <w:basedOn w:val="Normal"/>
    <w:next w:val="Normal"/>
    <w:autoRedefine/>
    <w:uiPriority w:val="39"/>
    <w:unhideWhenUsed/>
    <w:rsid w:val="003456C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4588">
      <w:bodyDiv w:val="1"/>
      <w:marLeft w:val="0"/>
      <w:marRight w:val="0"/>
      <w:marTop w:val="0"/>
      <w:marBottom w:val="0"/>
      <w:divBdr>
        <w:top w:val="none" w:sz="0" w:space="0" w:color="auto"/>
        <w:left w:val="none" w:sz="0" w:space="0" w:color="auto"/>
        <w:bottom w:val="none" w:sz="0" w:space="0" w:color="auto"/>
        <w:right w:val="none" w:sz="0" w:space="0" w:color="auto"/>
      </w:divBdr>
      <w:divsChild>
        <w:div w:id="849415746">
          <w:marLeft w:val="0"/>
          <w:marRight w:val="0"/>
          <w:marTop w:val="0"/>
          <w:marBottom w:val="0"/>
          <w:divBdr>
            <w:top w:val="none" w:sz="0" w:space="0" w:color="auto"/>
            <w:left w:val="none" w:sz="0" w:space="0" w:color="auto"/>
            <w:bottom w:val="none" w:sz="0" w:space="0" w:color="auto"/>
            <w:right w:val="none" w:sz="0" w:space="0" w:color="auto"/>
          </w:divBdr>
        </w:div>
        <w:div w:id="350451073">
          <w:marLeft w:val="0"/>
          <w:marRight w:val="0"/>
          <w:marTop w:val="0"/>
          <w:marBottom w:val="0"/>
          <w:divBdr>
            <w:top w:val="none" w:sz="0" w:space="0" w:color="auto"/>
            <w:left w:val="none" w:sz="0" w:space="0" w:color="auto"/>
            <w:bottom w:val="none" w:sz="0" w:space="0" w:color="auto"/>
            <w:right w:val="none" w:sz="0" w:space="0" w:color="auto"/>
          </w:divBdr>
        </w:div>
      </w:divsChild>
    </w:div>
    <w:div w:id="441414771">
      <w:bodyDiv w:val="1"/>
      <w:marLeft w:val="0"/>
      <w:marRight w:val="0"/>
      <w:marTop w:val="0"/>
      <w:marBottom w:val="0"/>
      <w:divBdr>
        <w:top w:val="none" w:sz="0" w:space="0" w:color="auto"/>
        <w:left w:val="none" w:sz="0" w:space="0" w:color="auto"/>
        <w:bottom w:val="none" w:sz="0" w:space="0" w:color="auto"/>
        <w:right w:val="none" w:sz="0" w:space="0" w:color="auto"/>
      </w:divBdr>
    </w:div>
    <w:div w:id="773134457">
      <w:bodyDiv w:val="1"/>
      <w:marLeft w:val="0"/>
      <w:marRight w:val="0"/>
      <w:marTop w:val="0"/>
      <w:marBottom w:val="0"/>
      <w:divBdr>
        <w:top w:val="none" w:sz="0" w:space="0" w:color="auto"/>
        <w:left w:val="none" w:sz="0" w:space="0" w:color="auto"/>
        <w:bottom w:val="none" w:sz="0" w:space="0" w:color="auto"/>
        <w:right w:val="none" w:sz="0" w:space="0" w:color="auto"/>
      </w:divBdr>
    </w:div>
    <w:div w:id="1343582661">
      <w:bodyDiv w:val="1"/>
      <w:marLeft w:val="0"/>
      <w:marRight w:val="0"/>
      <w:marTop w:val="0"/>
      <w:marBottom w:val="0"/>
      <w:divBdr>
        <w:top w:val="none" w:sz="0" w:space="0" w:color="auto"/>
        <w:left w:val="none" w:sz="0" w:space="0" w:color="auto"/>
        <w:bottom w:val="none" w:sz="0" w:space="0" w:color="auto"/>
        <w:right w:val="none" w:sz="0" w:space="0" w:color="auto"/>
      </w:divBdr>
    </w:div>
    <w:div w:id="1706326025">
      <w:bodyDiv w:val="1"/>
      <w:marLeft w:val="0"/>
      <w:marRight w:val="0"/>
      <w:marTop w:val="0"/>
      <w:marBottom w:val="0"/>
      <w:divBdr>
        <w:top w:val="none" w:sz="0" w:space="0" w:color="auto"/>
        <w:left w:val="none" w:sz="0" w:space="0" w:color="auto"/>
        <w:bottom w:val="none" w:sz="0" w:space="0" w:color="auto"/>
        <w:right w:val="none" w:sz="0" w:space="0" w:color="auto"/>
      </w:divBdr>
    </w:div>
    <w:div w:id="1843009439">
      <w:bodyDiv w:val="1"/>
      <w:marLeft w:val="0"/>
      <w:marRight w:val="0"/>
      <w:marTop w:val="0"/>
      <w:marBottom w:val="0"/>
      <w:divBdr>
        <w:top w:val="none" w:sz="0" w:space="0" w:color="auto"/>
        <w:left w:val="none" w:sz="0" w:space="0" w:color="auto"/>
        <w:bottom w:val="none" w:sz="0" w:space="0" w:color="auto"/>
        <w:right w:val="none" w:sz="0" w:space="0" w:color="auto"/>
      </w:divBdr>
    </w:div>
    <w:div w:id="1856462049">
      <w:bodyDiv w:val="1"/>
      <w:marLeft w:val="0"/>
      <w:marRight w:val="0"/>
      <w:marTop w:val="0"/>
      <w:marBottom w:val="0"/>
      <w:divBdr>
        <w:top w:val="none" w:sz="0" w:space="0" w:color="auto"/>
        <w:left w:val="none" w:sz="0" w:space="0" w:color="auto"/>
        <w:bottom w:val="none" w:sz="0" w:space="0" w:color="auto"/>
        <w:right w:val="none" w:sz="0" w:space="0" w:color="auto"/>
      </w:divBdr>
    </w:div>
    <w:div w:id="20088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urbanismosantacruz.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Servicios\21042026_plantilla_basica_gmu.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B0747-1E2B-4745-8EF8-CCA9FB81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21042026_plantilla_basica_gmu</Template>
  <TotalTime>111</TotalTime>
  <Pages>39</Pages>
  <Words>11792</Words>
  <Characters>64860</Characters>
  <Application>Microsoft Office Word</Application>
  <DocSecurity>0</DocSecurity>
  <Lines>540</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Heylen Campos</dc:creator>
  <cp:keywords/>
  <dc:description/>
  <cp:lastModifiedBy>David Heylen Campos</cp:lastModifiedBy>
  <cp:revision>3</cp:revision>
  <dcterms:created xsi:type="dcterms:W3CDTF">2026-06-24T06:41:00Z</dcterms:created>
  <dcterms:modified xsi:type="dcterms:W3CDTF">2026-06-24T12:37:00Z</dcterms:modified>
</cp:coreProperties>
</file>